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19" w:lineRule="exact"/>
        <w:ind w:left="90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"/>
          <w:sz w:val="20"/>
          <w:szCs w:val="20"/>
        </w:rPr>
        <w:pict>
          <v:group style="width:29.25pt;height:16pt;mso-position-horizontal-relative:char;mso-position-vertical-relative:line" coordorigin="0,0" coordsize="585,320">
            <v:group style="position:absolute;left:140;top:85;width:90;height:167" coordorigin="140,85" coordsize="90,167">
              <v:shape style="position:absolute;left:140;top:85;width:90;height:167" coordorigin="140,85" coordsize="90,167" path="m230,85l168,107,140,165,143,189,182,239,230,251,230,250,207,246,189,235,175,220,166,199,162,176,164,149,171,127,181,108,196,95,216,88,230,85xe" filled="true" fillcolor="#5f5f5f" stroked="false">
                <v:path arrowok="t"/>
                <v:fill type="solid"/>
              </v:shape>
            </v:group>
            <v:group style="position:absolute;left:0;top:97;width:101;height:187" coordorigin="0,97" coordsize="101,187">
              <v:shape style="position:absolute;left:0;top:97;width:101;height:187" coordorigin="0,97" coordsize="101,187" path="m101,97l37,117,2,170,0,191,3,214,39,266,80,283,101,282,78,279,58,270,43,256,32,237,25,215,23,191,25,167,58,112,100,100,101,97xe" filled="true" fillcolor="#5f5f5f" stroked="false">
                <v:path arrowok="t"/>
                <v:fill type="solid"/>
              </v:shape>
            </v:group>
            <v:group style="position:absolute;left:357;top:85;width:90;height:167" coordorigin="357,85" coordsize="90,167">
              <v:shape style="position:absolute;left:357;top:85;width:90;height:167" coordorigin="357,85" coordsize="90,167" path="m357,85l357,86,380,90,398,100,412,116,421,136,425,160,422,186,390,241,357,251,380,248,433,213,446,171,443,147,405,97,362,85,357,85xe" filled="true" fillcolor="#5f5f5f" stroked="false">
                <v:path arrowok="t"/>
                <v:fill type="solid"/>
              </v:shape>
            </v:group>
            <v:group style="position:absolute;left:486;top:97;width:99;height:189" coordorigin="486,97" coordsize="99,189">
              <v:shape style="position:absolute;left:486;top:97;width:99;height:189" coordorigin="486,97" coordsize="99,189" path="m486,97l486,100,509,103,528,112,544,126,555,145,562,167,564,191,562,215,529,270,486,282,486,285,550,265,584,212,583,184,555,124,501,98,486,97xe" filled="true" fillcolor="#5f5f5f" stroked="false">
                <v:path arrowok="t"/>
                <v:fill type="solid"/>
              </v:shape>
            </v:group>
            <v:group style="position:absolute;left:157;top:308;width:272;height:2" coordorigin="157,308" coordsize="272,2">
              <v:shape style="position:absolute;left:157;top:308;width:272;height:2" coordorigin="157,308" coordsize="272,0" path="m157,308l429,308e" filled="false" stroked="true" strokeweight="1.099461pt" strokecolor="#5f5f5f">
                <v:path arrowok="t"/>
              </v:shape>
            </v:group>
            <v:group style="position:absolute;left:158;top:0;width:272;height:292" coordorigin="158,0" coordsize="272,292">
              <v:shape style="position:absolute;left:158;top:0;width:272;height:292" coordorigin="158,0" coordsize="272,292" path="m306,0l280,3,264,14,258,31,263,52,279,66,283,269,221,274,158,288,159,291,168,290,178,288,247,281,295,279,382,279,368,276,348,273,329,271,310,269,303,67,321,56,321,54,282,54,272,45,272,21,282,12,321,12,306,0xe" filled="true" fillcolor="#5f5f5f" stroked="false">
                <v:path arrowok="t"/>
                <v:fill type="solid"/>
              </v:shape>
              <v:shape style="position:absolute;left:158;top:0;width:272;height:292" coordorigin="158,0" coordsize="272,292" path="m382,279l295,279,321,279,349,281,378,283,407,288,429,288,388,280,382,279xe" filled="true" fillcolor="#5f5f5f" stroked="false">
                <v:path arrowok="t"/>
                <v:fill type="solid"/>
              </v:shape>
              <v:shape style="position:absolute;left:158;top:0;width:272;height:292" coordorigin="158,0" coordsize="272,292" path="m321,12l305,12,314,21,314,45,305,54,321,54,329,36,322,14,321,12xe" filled="true" fillcolor="#5f5f5f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5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455" w:lineRule="exact"/>
        <w:ind w:left="90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"/>
          <w:sz w:val="20"/>
          <w:szCs w:val="20"/>
        </w:rPr>
        <w:pict>
          <v:group style="width:39.7pt;height:22.8pt;mso-position-horizontal-relative:char;mso-position-vertical-relative:line" coordorigin="0,0" coordsize="794,456">
            <v:group style="position:absolute;left:0;top:16;width:131;height:157" coordorigin="0,16" coordsize="131,157">
              <v:shape style="position:absolute;left:0;top:16;width:131;height:157" coordorigin="0,16" coordsize="131,157" path="m74,16l0,16,0,173,96,170,114,161,125,146,35,146,35,103,124,103,122,98,106,86,112,79,35,79,35,42,121,42,116,30,99,19,74,16xe" filled="true" fillcolor="#040000" stroked="false">
                <v:path arrowok="t"/>
                <v:fill type="solid"/>
              </v:shape>
              <v:shape style="position:absolute;left:0;top:16;width:131;height:157" coordorigin="0,16" coordsize="131,157" path="m124,103l87,103,97,109,97,141,85,146,125,146,126,144,131,117,124,103xe" filled="true" fillcolor="#040000" stroked="false">
                <v:path arrowok="t"/>
                <v:fill type="solid"/>
              </v:shape>
              <v:shape style="position:absolute;left:0;top:16;width:131;height:157" coordorigin="0,16" coordsize="131,157" path="m121,42l79,42,91,46,91,74,82,79,112,79,119,72,124,50,121,42xe" filled="true" fillcolor="#040000" stroked="false">
                <v:path arrowok="t"/>
                <v:fill type="solid"/>
              </v:shape>
            </v:group>
            <v:group style="position:absolute;left:143;top:57;width:112;height:119" coordorigin="143,57" coordsize="112,119">
              <v:shape style="position:absolute;left:143;top:57;width:112;height:119" coordorigin="143,57" coordsize="112,119" path="m188,57l169,65,155,79,146,99,143,125,149,146,161,162,181,172,206,175,227,170,242,158,245,152,201,152,181,145,173,123,254,104,173,104,174,95,179,79,243,79,235,70,215,60,188,57xe" filled="true" fillcolor="#040000" stroked="false">
                <v:path arrowok="t"/>
                <v:fill type="solid"/>
              </v:shape>
              <v:shape style="position:absolute;left:143;top:57;width:112;height:119" coordorigin="143,57" coordsize="112,119" path="m253,137l226,137,224,144,214,152,245,152,253,137xe" filled="true" fillcolor="#040000" stroked="false">
                <v:path arrowok="t"/>
                <v:fill type="solid"/>
              </v:shape>
              <v:shape style="position:absolute;left:143;top:57;width:112;height:119" coordorigin="143,57" coordsize="112,119" path="m243,79l214,79,221,88,224,104,254,104,247,85,243,79xe" filled="true" fillcolor="#040000" stroked="false">
                <v:path arrowok="t"/>
                <v:fill type="solid"/>
              </v:shape>
            </v:group>
            <v:group style="position:absolute;left:286;top:16;width:2;height:157" coordorigin="286,16" coordsize="2,157">
              <v:shape style="position:absolute;left:286;top:16;width:2;height:157" coordorigin="286,16" coordsize="0,157" path="m286,16l286,173e" filled="false" stroked="true" strokeweight="1.561pt" strokecolor="#040000">
                <v:path arrowok="t"/>
              </v:shape>
            </v:group>
            <v:group style="position:absolute;left:339;top:16;width:2;height:157" coordorigin="339,16" coordsize="2,157">
              <v:shape style="position:absolute;left:339;top:16;width:2;height:157" coordorigin="339,16" coordsize="0,157" path="m339,16l339,173e" filled="false" stroked="true" strokeweight="1.562pt" strokecolor="#040000">
                <v:path arrowok="t"/>
              </v:shape>
            </v:group>
            <v:group style="position:absolute;left:373;top:56;width:109;height:120" coordorigin="373,56" coordsize="109,120">
              <v:shape style="position:absolute;left:373;top:56;width:109;height:120" coordorigin="373,56" coordsize="109,120" path="m473,77l436,77,446,79,445,95,432,104,405,108,388,113,376,127,373,156,387,171,410,176,430,172,447,162,477,162,477,158,477,155,410,155,401,152,401,129,410,126,420,124,429,122,440,122,446,117,477,117,476,82,473,77xe" filled="true" fillcolor="#040000" stroked="false">
                <v:path arrowok="t"/>
                <v:fill type="solid"/>
              </v:shape>
              <v:shape style="position:absolute;left:373;top:56;width:109;height:120" coordorigin="373,56" coordsize="109,120" path="m477,162l447,162,447,165,448,169,449,173,481,173,478,168,477,162xe" filled="true" fillcolor="#040000" stroked="false">
                <v:path arrowok="t"/>
                <v:fill type="solid"/>
              </v:shape>
              <v:shape style="position:absolute;left:373;top:56;width:109;height:120" coordorigin="373,56" coordsize="109,120" path="m477,117l446,117,446,135,445,155,477,155,477,117xe" filled="true" fillcolor="#040000" stroked="false">
                <v:path arrowok="t"/>
                <v:fill type="solid"/>
              </v:shape>
              <v:shape style="position:absolute;left:373;top:56;width:109;height:120" coordorigin="373,56" coordsize="109,120" path="m421,56l398,61,381,73,374,94,405,94,406,82,414,77,473,77,466,66,446,58,421,56xe" filled="true" fillcolor="#040000" stroked="false">
                <v:path arrowok="t"/>
                <v:fill type="solid"/>
              </v:shape>
            </v:group>
            <v:group style="position:absolute;left:495;top:57;width:111;height:156" coordorigin="495,57" coordsize="111,156">
              <v:shape style="position:absolute;left:495;top:57;width:111;height:156" coordorigin="495,57" coordsize="111,156" path="m528,179l499,187,507,200,522,208,546,212,576,211,596,199,598,195,541,195,531,191,528,179xe" filled="true" fillcolor="#040000" stroked="false">
                <v:path arrowok="t"/>
                <v:fill type="solid"/>
              </v:shape>
              <v:shape style="position:absolute;left:495;top:57;width:111;height:156" coordorigin="495,57" coordsize="111,156" path="m606,152l577,152,577,169,577,183,569,195,598,195,604,182,606,167,606,152xe" filled="true" fillcolor="#040000" stroked="false">
                <v:path arrowok="t"/>
                <v:fill type="solid"/>
              </v:shape>
              <v:shape style="position:absolute;left:495;top:57;width:111;height:156" coordorigin="495,57" coordsize="111,156" path="m532,57l516,65,504,80,497,102,495,130,504,150,519,164,542,169,556,169,569,164,576,152,606,152,606,145,542,145,529,131,525,106,533,87,555,80,606,80,606,74,577,74,572,68,557,59,532,57xe" filled="true" fillcolor="#040000" stroked="false">
                <v:path arrowok="t"/>
                <v:fill type="solid"/>
              </v:shape>
              <v:shape style="position:absolute;left:495;top:57;width:111;height:156" coordorigin="495,57" coordsize="111,156" path="m606,80l555,80,572,92,577,114,576,122,566,139,542,145,606,145,606,80xe" filled="true" fillcolor="#040000" stroked="false">
                <v:path arrowok="t"/>
                <v:fill type="solid"/>
              </v:shape>
              <v:shape style="position:absolute;left:495;top:57;width:111;height:156" coordorigin="495,57" coordsize="111,156" path="m606,59l577,59,577,74,606,74,606,59xe" filled="true" fillcolor="#040000" stroked="false">
                <v:path arrowok="t"/>
                <v:fill type="solid"/>
              </v:shape>
            </v:group>
            <v:group style="position:absolute;left:644;top:16;width:2;height:157" coordorigin="644,16" coordsize="2,157">
              <v:shape style="position:absolute;left:644;top:16;width:2;height:157" coordorigin="644,16" coordsize="0,157" path="m644,16l644,173e" filled="false" stroked="true" strokeweight="1.562pt" strokecolor="#040000">
                <v:path arrowok="t"/>
              </v:shape>
            </v:group>
            <v:group style="position:absolute;left:677;top:56;width:117;height:120" coordorigin="677,56" coordsize="117,120">
              <v:shape style="position:absolute;left:677;top:56;width:117;height:120" coordorigin="677,56" coordsize="117,120" path="m735,56l680,101,677,128,684,148,698,163,718,172,744,175,765,169,781,156,782,152,735,152,719,147,711,129,710,101,721,86,747,82,784,82,777,71,758,60,735,56xe" filled="true" fillcolor="#040000" stroked="false">
                <v:path arrowok="t"/>
                <v:fill type="solid"/>
              </v:shape>
              <v:shape style="position:absolute;left:677;top:56;width:117;height:120" coordorigin="677,56" coordsize="117,120" path="m784,82l747,82,759,97,763,123,755,143,735,152,782,152,791,136,794,111,789,88,784,82xe" filled="true" fillcolor="#040000" stroked="false">
                <v:path arrowok="t"/>
                <v:fill type="solid"/>
              </v:shape>
            </v:group>
            <v:group style="position:absolute;left:0;top:258;width:112;height:157" coordorigin="0,258" coordsize="112,157">
              <v:shape style="position:absolute;left:0;top:258;width:112;height:157" coordorigin="0,258" coordsize="112,157" path="m35,258l0,258,0,415,111,415,111,386,35,386,35,258xe" filled="true" fillcolor="#040000" stroked="false">
                <v:path arrowok="t"/>
                <v:fill type="solid"/>
              </v:shape>
            </v:group>
            <v:group style="position:absolute;left:123;top:301;width:107;height:117" coordorigin="123,301" coordsize="107,117">
              <v:shape style="position:absolute;left:123;top:301;width:107;height:117" coordorigin="123,301" coordsize="107,117" path="m154,301l123,301,123,375,127,398,140,413,165,418,178,418,191,412,199,399,230,399,230,393,160,393,154,384,154,301xe" filled="true" fillcolor="#040000" stroked="false">
                <v:path arrowok="t"/>
                <v:fill type="solid"/>
              </v:shape>
              <v:shape style="position:absolute;left:123;top:301;width:107;height:117" coordorigin="123,301" coordsize="107,117" path="m230,399l200,399,200,415,230,415,230,399xe" filled="true" fillcolor="#040000" stroked="false">
                <v:path arrowok="t"/>
                <v:fill type="solid"/>
              </v:shape>
              <v:shape style="position:absolute;left:123;top:301;width:107;height:117" coordorigin="123,301" coordsize="107,117" path="m230,301l199,301,199,362,193,386,174,393,230,393,230,301xe" filled="true" fillcolor="#040000" stroked="false">
                <v:path arrowok="t"/>
                <v:fill type="solid"/>
              </v:shape>
            </v:group>
            <v:group style="position:absolute;left:238;top:301;width:119;height:114" coordorigin="238,301" coordsize="119,114">
              <v:shape style="position:absolute;left:238;top:301;width:119;height:114" coordorigin="238,301" coordsize="119,114" path="m277,301l241,301,278,355,238,415,273,415,296,379,331,379,314,355,330,331,297,331,277,301xe" filled="true" fillcolor="#040000" stroked="false">
                <v:path arrowok="t"/>
                <v:fill type="solid"/>
              </v:shape>
              <v:shape style="position:absolute;left:238;top:301;width:119;height:114" coordorigin="238,301" coordsize="119,114" path="m331,379l296,379,320,415,356,415,331,379xe" filled="true" fillcolor="#040000" stroked="false">
                <v:path arrowok="t"/>
                <v:fill type="solid"/>
              </v:shape>
              <v:shape style="position:absolute;left:238;top:301;width:119;height:114" coordorigin="238,301" coordsize="119,114" path="m351,301l317,301,297,331,330,331,351,301xe" filled="true" fillcolor="#040000" stroked="false">
                <v:path arrowok="t"/>
                <v:fill type="solid"/>
              </v:shape>
            </v:group>
            <v:group style="position:absolute;left:363;top:301;width:107;height:117" coordorigin="363,301" coordsize="107,117">
              <v:shape style="position:absolute;left:363;top:301;width:107;height:117" coordorigin="363,301" coordsize="107,117" path="m395,301l363,301,364,375,368,398,380,413,405,418,418,418,432,412,440,399,470,399,470,393,400,393,395,384,395,301xe" filled="true" fillcolor="#040000" stroked="false">
                <v:path arrowok="t"/>
                <v:fill type="solid"/>
              </v:shape>
              <v:shape style="position:absolute;left:363;top:301;width:107;height:117" coordorigin="363,301" coordsize="107,117" path="m470,399l440,399,440,415,470,415,470,399xe" filled="true" fillcolor="#040000" stroked="false">
                <v:path arrowok="t"/>
                <v:fill type="solid"/>
              </v:shape>
              <v:shape style="position:absolute;left:363;top:301;width:107;height:117" coordorigin="363,301" coordsize="107,117" path="m470,301l439,301,439,362,433,386,415,393,470,393,470,301xe" filled="true" fillcolor="#040000" stroked="false">
                <v:path arrowok="t"/>
                <v:fill type="solid"/>
              </v:shape>
            </v:group>
            <v:group style="position:absolute;left:490;top:298;width:74;height:117" coordorigin="490,298" coordsize="74,117">
              <v:shape style="position:absolute;left:490;top:298;width:74;height:117" coordorigin="490,298" coordsize="74,117" path="m520,301l490,301,490,415,521,415,522,354,530,335,552,327,563,327,563,322,520,322,520,301xe" filled="true" fillcolor="#040000" stroked="false">
                <v:path arrowok="t"/>
                <v:fill type="solid"/>
              </v:shape>
              <v:shape style="position:absolute;left:490;top:298;width:74;height:117" coordorigin="490,298" coordsize="74,117" path="m563,327l556,327,560,328,563,328,563,327xe" filled="true" fillcolor="#040000" stroked="false">
                <v:path arrowok="t"/>
                <v:fill type="solid"/>
              </v:shape>
              <v:shape style="position:absolute;left:490;top:298;width:74;height:117" coordorigin="490,298" coordsize="74,117" path="m558,298l553,298,533,306,520,322,563,322,563,299,561,299,558,298xe" filled="true" fillcolor="#040000" stroked="false">
                <v:path arrowok="t"/>
                <v:fill type="solid"/>
              </v:shape>
            </v:group>
            <v:group style="position:absolute;left:558;top:301;width:117;height:154" coordorigin="558,301" coordsize="117,154">
              <v:shape style="position:absolute;left:558;top:301;width:117;height:154" coordorigin="558,301" coordsize="117,154" path="m569,428l569,454,576,455,582,455,597,455,616,447,627,430,581,430,575,429,569,428xe" filled="true" fillcolor="#040000" stroked="false">
                <v:path arrowok="t"/>
                <v:fill type="solid"/>
              </v:shape>
              <v:shape style="position:absolute;left:558;top:301;width:117;height:154" coordorigin="558,301" coordsize="117,154" path="m592,301l558,301,598,408,602,417,598,428,587,429,581,430,627,430,627,429,646,379,617,379,592,301xe" filled="true" fillcolor="#040000" stroked="false">
                <v:path arrowok="t"/>
                <v:fill type="solid"/>
              </v:shape>
              <v:shape style="position:absolute;left:558;top:301;width:117;height:154" coordorigin="558,301" coordsize="117,154" path="m675,301l643,301,618,379,646,379,675,301xe" filled="true" fillcolor="#040000" stroked="false">
                <v:path arrowok="t"/>
                <v:fill type="solid"/>
              </v:shape>
            </v:group>
            <v:group style="position:absolute;left:681;top:380;width:43;height:43" coordorigin="681,380" coordsize="43,43">
              <v:shape style="position:absolute;left:681;top:380;width:43;height:43" coordorigin="681,380" coordsize="43,43" path="m714,380l690,380,681,390,681,414,690,423,714,423,724,414,724,390,714,380xe" filled="true" fillcolor="#04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8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12109" w:lineRule="exact"/>
        <w:ind w:left="90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41"/>
          <w:sz w:val="20"/>
          <w:szCs w:val="20"/>
        </w:rPr>
        <w:pict>
          <v:group style="width:538.6pt;height:605.5pt;mso-position-horizontal-relative:char;mso-position-vertical-relative:line" coordorigin="0,0" coordsize="10772,12110">
            <v:shape style="position:absolute;left:0;top:0;width:10772;height:12110" type="#_x0000_t75" stroked="false">
              <v:imagedata r:id="rId5" o:title=""/>
            </v:shape>
            <v:group style="position:absolute;left:3583;top:11074;width:26;height:2" coordorigin="3583,11074" coordsize="26,2">
              <v:shape style="position:absolute;left:3583;top:11074;width:26;height:2" coordorigin="3583,11074" coordsize="26,0" path="m3583,11074l3608,11074e" filled="false" stroked="true" strokeweight="1.255pt" strokecolor="#221815">
                <v:path arrowok="t"/>
              </v:shape>
            </v:group>
            <v:group style="position:absolute;left:3596;top:11111;width:2;height:101" coordorigin="3596,11111" coordsize="2,101">
              <v:shape style="position:absolute;left:3596;top:11111;width:2;height:101" coordorigin="3596,11111" coordsize="0,101" path="m3596,11111l3596,11212e" filled="false" stroked="true" strokeweight="1.256pt" strokecolor="#221815">
                <v:path arrowok="t"/>
              </v:shape>
            </v:group>
            <v:group style="position:absolute;left:3583;top:11350;width:26;height:2" coordorigin="3583,11350" coordsize="26,2">
              <v:shape style="position:absolute;left:3583;top:11350;width:26;height:2" coordorigin="3583,11350" coordsize="26,0" path="m3583,11350l3608,11350e" filled="false" stroked="true" strokeweight="1.254pt" strokecolor="#221815">
                <v:path arrowok="t"/>
              </v:shape>
            </v:group>
            <v:group style="position:absolute;left:3583;top:11023;width:176;height:2" coordorigin="3583,11023" coordsize="176,2">
              <v:shape style="position:absolute;left:3583;top:11023;width:176;height:2" coordorigin="3583,11023" coordsize="176,0" path="m3583,11023l3759,11023e" filled="false" stroked="true" strokeweight="1.3pt" strokecolor="#221815">
                <v:path arrowok="t"/>
              </v:shape>
            </v:group>
            <v:group style="position:absolute;left:3596;top:10886;width:2;height:124" coordorigin="3596,10886" coordsize="2,124">
              <v:shape style="position:absolute;left:3596;top:10886;width:2;height:124" coordorigin="3596,10886" coordsize="0,124" path="m3596,10886l3596,11010e" filled="false" stroked="true" strokeweight="1.257pt" strokecolor="#221815">
                <v:path arrowok="t"/>
              </v:shape>
            </v:group>
            <v:group style="position:absolute;left:3583;top:10873;width:176;height:2" coordorigin="3583,10873" coordsize="176,2">
              <v:shape style="position:absolute;left:3583;top:10873;width:176;height:2" coordorigin="3583,10873" coordsize="176,0" path="m3583,10873l3759,10873e" filled="false" stroked="true" strokeweight="1.3pt" strokecolor="#221815">
                <v:path arrowok="t"/>
              </v:shape>
            </v:group>
            <v:group style="position:absolute;left:3747;top:10885;width:2;height:126" coordorigin="3747,10885" coordsize="2,126">
              <v:shape style="position:absolute;left:3747;top:10885;width:2;height:126" coordorigin="3747,10885" coordsize="0,126" path="m3747,10885l3747,11011e" filled="false" stroked="true" strokeweight="1.255pt" strokecolor="#221815">
                <v:path arrowok="t"/>
              </v:shape>
            </v:group>
            <v:group style="position:absolute;left:3583;top:11212;width:101;height:126" coordorigin="3583,11212" coordsize="101,126">
              <v:shape style="position:absolute;left:3583;top:11212;width:101;height:126" coordorigin="3583,11212" coordsize="101,126" path="m3634,11287l3583,11287,3583,11312,3608,11312,3608,11337,3634,11337,3634,11287xe" filled="true" fillcolor="#221815" stroked="false">
                <v:path arrowok="t"/>
                <v:fill type="solid"/>
              </v:shape>
              <v:shape style="position:absolute;left:3583;top:11212;width:101;height:126" coordorigin="3583,11212" coordsize="101,126" path="m3659,11262l3608,11262,3608,11287,3659,11287,3659,11262xe" filled="true" fillcolor="#221815" stroked="false">
                <v:path arrowok="t"/>
                <v:fill type="solid"/>
              </v:shape>
              <v:shape style="position:absolute;left:3583;top:11212;width:101;height:126" coordorigin="3583,11212" coordsize="101,126" path="m3684,11237l3634,11237,3634,11262,3684,11262,3684,11237xe" filled="true" fillcolor="#221815" stroked="false">
                <v:path arrowok="t"/>
                <v:fill type="solid"/>
              </v:shape>
              <v:shape style="position:absolute;left:3583;top:11212;width:101;height:126" coordorigin="3583,11212" coordsize="101,126" path="m3659,11212l3608,11212,3608,11237,3659,11237,3659,11212xe" filled="true" fillcolor="#221815" stroked="false">
                <v:path arrowok="t"/>
                <v:fill type="solid"/>
              </v:shape>
            </v:group>
            <v:group style="position:absolute;left:3608;top:11061;width:76;height:76" coordorigin="3608,11061" coordsize="76,76">
              <v:shape style="position:absolute;left:3608;top:11061;width:76;height:76" coordorigin="3608,11061" coordsize="76,76" path="m3684,11086l3608,11086,3608,11111,3659,11111,3659,11136,3684,11136,3684,11086xe" filled="true" fillcolor="#221815" stroked="false">
                <v:path arrowok="t"/>
                <v:fill type="solid"/>
              </v:shape>
              <v:shape style="position:absolute;left:3608;top:11061;width:76;height:76" coordorigin="3608,11061" coordsize="76,76" path="m3659,11061l3634,11061,3634,11086,3659,11086,3659,11061xe" filled="true" fillcolor="#221815" stroked="false">
                <v:path arrowok="t"/>
                <v:fill type="solid"/>
              </v:shape>
            </v:group>
            <v:group style="position:absolute;left:3634;top:11149;width:26;height:2" coordorigin="3634,11149" coordsize="26,2">
              <v:shape style="position:absolute;left:3634;top:11149;width:26;height:2" coordorigin="3634,11149" coordsize="26,0" path="m3634,11149l3659,11149e" filled="false" stroked="true" strokeweight="1.255pt" strokecolor="#221815">
                <v:path arrowok="t"/>
              </v:shape>
            </v:group>
            <v:group style="position:absolute;left:3634;top:10948;width:76;height:2" coordorigin="3634,10948" coordsize="76,2">
              <v:shape style="position:absolute;left:3634;top:10948;width:76;height:2" coordorigin="3634,10948" coordsize="76,0" path="m3634,10948l3709,10948e" filled="false" stroked="true" strokeweight="3.767pt" strokecolor="#221815">
                <v:path arrowok="t"/>
              </v:shape>
            </v:group>
            <v:group style="position:absolute;left:3659;top:11187;width:26;height:2" coordorigin="3659,11187" coordsize="26,2">
              <v:shape style="position:absolute;left:3659;top:11187;width:26;height:2" coordorigin="3659,11187" coordsize="26,0" path="m3659,11187l3684,11187e" filled="false" stroked="true" strokeweight="2.512pt" strokecolor="#221815">
                <v:path arrowok="t"/>
              </v:shape>
            </v:group>
            <v:group style="position:absolute;left:3634;top:11501;width:76;height:2" coordorigin="3634,11501" coordsize="76,2">
              <v:shape style="position:absolute;left:3634;top:11501;width:76;height:2" coordorigin="3634,11501" coordsize="76,0" path="m3634,11501l3709,11501e" filled="false" stroked="true" strokeweight="3.767pt" strokecolor="#221815">
                <v:path arrowok="t"/>
              </v:shape>
            </v:group>
            <v:group style="position:absolute;left:3684;top:11074;width:26;height:2" coordorigin="3684,11074" coordsize="26,2">
              <v:shape style="position:absolute;left:3684;top:11074;width:26;height:2" coordorigin="3684,11074" coordsize="26,0" path="m3684,11074l3709,11074e" filled="false" stroked="true" strokeweight="1.255pt" strokecolor="#221815">
                <v:path arrowok="t"/>
              </v:shape>
            </v:group>
            <v:group style="position:absolute;left:3809;top:11250;width:26;height:2" coordorigin="3809,11250" coordsize="26,2">
              <v:shape style="position:absolute;left:3809;top:11250;width:26;height:2" coordorigin="3809,11250" coordsize="26,0" path="m3809,11250l3835,11250e" filled="false" stroked="true" strokeweight="1.3pt" strokecolor="#221815">
                <v:path arrowok="t"/>
              </v:shape>
            </v:group>
            <v:group style="position:absolute;left:3684;top:11224;width:151;height:2" coordorigin="3684,11224" coordsize="151,2">
              <v:shape style="position:absolute;left:3684;top:11224;width:151;height:2" coordorigin="3684,11224" coordsize="151,0" path="m3684,11224l3835,11224e" filled="false" stroked="true" strokeweight="1.3pt" strokecolor="#221815">
                <v:path arrowok="t"/>
              </v:shape>
            </v:group>
            <v:group style="position:absolute;left:3709;top:11199;width:26;height:2" coordorigin="3709,11199" coordsize="26,2">
              <v:shape style="position:absolute;left:3709;top:11199;width:26;height:2" coordorigin="3709,11199" coordsize="26,0" path="m3709,11199l3734,11199e" filled="false" stroked="true" strokeweight="1.257pt" strokecolor="#221815">
                <v:path arrowok="t"/>
              </v:shape>
            </v:group>
            <v:group style="position:absolute;left:3709;top:11124;width:51;height:2" coordorigin="3709,11124" coordsize="51,2">
              <v:shape style="position:absolute;left:3709;top:11124;width:51;height:2" coordorigin="3709,11124" coordsize="51,0" path="m3709,11124l3759,11124e" filled="false" stroked="true" strokeweight="1.256pt" strokecolor="#221815">
                <v:path arrowok="t"/>
              </v:shape>
            </v:group>
            <v:group style="position:absolute;left:3583;top:11576;width:176;height:2" coordorigin="3583,11576" coordsize="176,2">
              <v:shape style="position:absolute;left:3583;top:11576;width:176;height:2" coordorigin="3583,11576" coordsize="176,0" path="m3583,11576l3759,11576e" filled="false" stroked="true" strokeweight="1.3pt" strokecolor="#221815">
                <v:path arrowok="t"/>
              </v:shape>
            </v:group>
            <v:group style="position:absolute;left:3596;top:11439;width:2;height:124" coordorigin="3596,11439" coordsize="2,124">
              <v:shape style="position:absolute;left:3596;top:11439;width:2;height:124" coordorigin="3596,11439" coordsize="0,124" path="m3596,11439l3596,11563e" filled="false" stroked="true" strokeweight="1.256pt" strokecolor="#221815">
                <v:path arrowok="t"/>
              </v:shape>
            </v:group>
            <v:group style="position:absolute;left:3583;top:11426;width:176;height:2" coordorigin="3583,11426" coordsize="176,2">
              <v:shape style="position:absolute;left:3583;top:11426;width:176;height:2" coordorigin="3583,11426" coordsize="176,0" path="m3583,11426l3759,11426e" filled="false" stroked="true" strokeweight="1.3pt" strokecolor="#221815">
                <v:path arrowok="t"/>
              </v:shape>
            </v:group>
            <v:group style="position:absolute;left:3747;top:11438;width:2;height:126" coordorigin="3747,11438" coordsize="2,126">
              <v:shape style="position:absolute;left:3747;top:11438;width:2;height:126" coordorigin="3747,11438" coordsize="0,126" path="m3747,11438l3747,11564e" filled="false" stroked="true" strokeweight="1.257pt" strokecolor="#221815">
                <v:path arrowok="t"/>
              </v:shape>
            </v:group>
            <v:group style="position:absolute;left:3734;top:11074;width:26;height:2" coordorigin="3734,11074" coordsize="26,2">
              <v:shape style="position:absolute;left:3734;top:11074;width:26;height:2" coordorigin="3734,11074" coordsize="26,0" path="m3734,11074l3759,11074e" filled="false" stroked="true" strokeweight="1.255pt" strokecolor="#221815">
                <v:path arrowok="t"/>
              </v:shape>
            </v:group>
            <v:group style="position:absolute;left:3734;top:11275;width:26;height:2" coordorigin="3734,11275" coordsize="26,2">
              <v:shape style="position:absolute;left:3734;top:11275;width:26;height:2" coordorigin="3734,11275" coordsize="26,0" path="m3734,11275l3759,11275e" filled="false" stroked="true" strokeweight="1.255pt" strokecolor="#221815">
                <v:path arrowok="t"/>
              </v:shape>
            </v:group>
            <v:group style="position:absolute;left:3608;top:11287;width:151;height:101" coordorigin="3608,11287" coordsize="151,101">
              <v:shape style="position:absolute;left:3608;top:11287;width:151;height:101" coordorigin="3608,11287" coordsize="151,101" path="m3709,11363l3608,11363,3608,11388,3709,11388,3709,11363xe" filled="true" fillcolor="#221815" stroked="false">
                <v:path arrowok="t"/>
                <v:fill type="solid"/>
              </v:shape>
              <v:shape style="position:absolute;left:3608;top:11287;width:151;height:101" coordorigin="3608,11287" coordsize="151,101" path="m3684,11287l3659,11287,3659,11363,3684,11363,3684,11337,3759,11337,3759,11312,3684,11312,3684,11287xe" filled="true" fillcolor="#221815" stroked="false">
                <v:path arrowok="t"/>
                <v:fill type="solid"/>
              </v:shape>
              <v:shape style="position:absolute;left:3608;top:11287;width:151;height:101" coordorigin="3608,11287" coordsize="151,101" path="m3734,11337l3709,11337,3709,11363,3734,11363,3734,11337xe" filled="true" fillcolor="#221815" stroked="false">
                <v:path arrowok="t"/>
                <v:fill type="solid"/>
              </v:shape>
            </v:group>
            <v:group style="position:absolute;left:3734;top:11375;width:26;height:2" coordorigin="3734,11375" coordsize="26,2">
              <v:shape style="position:absolute;left:3734;top:11375;width:26;height:2" coordorigin="3734,11375" coordsize="26,0" path="m3734,11375l3759,11375e" filled="false" stroked="true" strokeweight="1.256pt" strokecolor="#221815">
                <v:path arrowok="t"/>
              </v:shape>
            </v:group>
            <v:group style="position:absolute;left:3759;top:11099;width:26;height:2" coordorigin="3759,11099" coordsize="26,2">
              <v:shape style="position:absolute;left:3759;top:11099;width:26;height:2" coordorigin="3759,11099" coordsize="26,0" path="m3759,11099l3784,11099e" filled="false" stroked="true" strokeweight="1.256pt" strokecolor="#221815">
                <v:path arrowok="t"/>
              </v:shape>
            </v:group>
            <v:group style="position:absolute;left:3734;top:11174;width:51;height:2" coordorigin="3734,11174" coordsize="51,2">
              <v:shape style="position:absolute;left:3734;top:11174;width:51;height:2" coordorigin="3734,11174" coordsize="51,0" path="m3734,11174l3784,11174e" filled="false" stroked="true" strokeweight="1.255pt" strokecolor="#221815">
                <v:path arrowok="t"/>
              </v:shape>
            </v:group>
            <v:group style="position:absolute;left:3759;top:11350;width:26;height:2" coordorigin="3759,11350" coordsize="26,2">
              <v:shape style="position:absolute;left:3759;top:11350;width:26;height:2" coordorigin="3759,11350" coordsize="26,0" path="m3759,11350l3784,11350e" filled="false" stroked="true" strokeweight="1.254pt" strokecolor="#221815">
                <v:path arrowok="t"/>
              </v:shape>
            </v:group>
            <v:group style="position:absolute;left:3784;top:10898;width:26;height:2" coordorigin="3784,10898" coordsize="26,2">
              <v:shape style="position:absolute;left:3784;top:10898;width:26;height:2" coordorigin="3784,10898" coordsize="26,0" path="m3784,10898l3809,10898e" filled="false" stroked="true" strokeweight="1.256pt" strokecolor="#221815">
                <v:path arrowok="t"/>
              </v:shape>
            </v:group>
            <v:group style="position:absolute;left:3784;top:10973;width:26;height:2" coordorigin="3784,10973" coordsize="26,2">
              <v:shape style="position:absolute;left:3784;top:10973;width:26;height:2" coordorigin="3784,10973" coordsize="26,0" path="m3784,10973l3809,10973e" filled="false" stroked="true" strokeweight="1.255pt" strokecolor="#221815">
                <v:path arrowok="t"/>
              </v:shape>
            </v:group>
            <v:group style="position:absolute;left:3784;top:11023;width:26;height:2" coordorigin="3784,11023" coordsize="26,2">
              <v:shape style="position:absolute;left:3784;top:11023;width:26;height:2" coordorigin="3784,11023" coordsize="26,0" path="m3784,11023l3809,11023e" filled="false" stroked="true" strokeweight="1.255pt" strokecolor="#221815">
                <v:path arrowok="t"/>
              </v:shape>
            </v:group>
            <v:group style="position:absolute;left:3784;top:11136;width:26;height:2" coordorigin="3784,11136" coordsize="26,2">
              <v:shape style="position:absolute;left:3784;top:11136;width:26;height:2" coordorigin="3784,11136" coordsize="26,0" path="m3784,11136l3809,11136e" filled="false" stroked="true" strokeweight="2.512pt" strokecolor="#221815">
                <v:path arrowok="t"/>
              </v:shape>
            </v:group>
            <v:group style="position:absolute;left:3784;top:11476;width:26;height:2" coordorigin="3784,11476" coordsize="26,2">
              <v:shape style="position:absolute;left:3784;top:11476;width:26;height:2" coordorigin="3784,11476" coordsize="26,0" path="m3784,11476l3809,11476e" filled="false" stroked="true" strokeweight="1.256pt" strokecolor="#221815">
                <v:path arrowok="t"/>
              </v:shape>
            </v:group>
            <v:group style="position:absolute;left:3809;top:10923;width:26;height:2" coordorigin="3809,10923" coordsize="26,2">
              <v:shape style="position:absolute;left:3809;top:10923;width:26;height:2" coordorigin="3809,10923" coordsize="26,0" path="m3809,10923l3835,10923e" filled="false" stroked="true" strokeweight="1.256pt" strokecolor="#221815">
                <v:path arrowok="t"/>
              </v:shape>
            </v:group>
            <v:group style="position:absolute;left:3809;top:11011;width:126;height:176" coordorigin="3809,11011" coordsize="126,176">
              <v:shape style="position:absolute;left:3809;top:11011;width:126;height:176" coordorigin="3809,11011" coordsize="126,176" path="m3860,11162l3809,11162,3809,11187,3860,11187,3860,11162xe" filled="true" fillcolor="#221815" stroked="false">
                <v:path arrowok="t"/>
                <v:fill type="solid"/>
              </v:shape>
              <v:shape style="position:absolute;left:3809;top:11011;width:126;height:176" coordorigin="3809,11011" coordsize="126,176" path="m3860,11086l3835,11086,3835,11162,3885,11162,3885,11136,3910,11136,3910,11111,3935,11111,3860,11111,3860,11086xe" filled="true" fillcolor="#221815" stroked="false">
                <v:path arrowok="t"/>
                <v:fill type="solid"/>
              </v:shape>
              <v:shape style="position:absolute;left:3809;top:11011;width:126;height:176" coordorigin="3809,11011" coordsize="126,176" path="m3935,11086l3885,11086,3885,11111,3935,11111,3935,11086xe" filled="true" fillcolor="#221815" stroked="false">
                <v:path arrowok="t"/>
                <v:fill type="solid"/>
              </v:shape>
              <v:shape style="position:absolute;left:3809;top:11011;width:126;height:176" coordorigin="3809,11011" coordsize="126,176" path="m3910,11011l3885,11011,3885,11061,3809,11061,3809,11086,3910,11086,3910,11011xe" filled="true" fillcolor="#221815" stroked="false">
                <v:path arrowok="t"/>
                <v:fill type="solid"/>
              </v:shape>
            </v:group>
            <v:group style="position:absolute;left:3759;top:11262;width:176;height:151" coordorigin="3759,11262" coordsize="176,151">
              <v:shape style="position:absolute;left:3759;top:11262;width:176;height:151" coordorigin="3759,11262" coordsize="176,151" path="m3860,11312l3809,11312,3809,11363,3784,11363,3784,11413,3860,11413,3860,11388,3835,11388,3835,11337,3860,11337,3860,11312xe" filled="true" fillcolor="#221815" stroked="false">
                <v:path arrowok="t"/>
                <v:fill type="solid"/>
              </v:shape>
              <v:shape style="position:absolute;left:3759;top:11262;width:176;height:151" coordorigin="3759,11262" coordsize="176,151" path="m3935,11287l3759,11287,3759,11312,3935,11312,3935,11287xe" filled="true" fillcolor="#221815" stroked="false">
                <v:path arrowok="t"/>
                <v:fill type="solid"/>
              </v:shape>
              <v:shape style="position:absolute;left:3759;top:11262;width:176;height:151" coordorigin="3759,11262" coordsize="176,151" path="m3809,11262l3784,11262,3784,11287,3809,11287,3809,11262xe" filled="true" fillcolor="#221815" stroked="false">
                <v:path arrowok="t"/>
                <v:fill type="solid"/>
              </v:shape>
            </v:group>
            <v:group style="position:absolute;left:3809;top:11450;width:26;height:2" coordorigin="3809,11450" coordsize="26,2">
              <v:shape style="position:absolute;left:3809;top:11450;width:26;height:2" coordorigin="3809,11450" coordsize="26,0" path="m3809,11450l3835,11450e" filled="false" stroked="true" strokeweight="1.256pt" strokecolor="#221815">
                <v:path arrowok="t"/>
              </v:shape>
            </v:group>
            <v:group style="position:absolute;left:3784;top:11576;width:76;height:2" coordorigin="3784,11576" coordsize="76,2">
              <v:shape style="position:absolute;left:3784;top:11576;width:76;height:2" coordorigin="3784,11576" coordsize="76,0" path="m3784,11576l3860,11576e" filled="false" stroked="true" strokeweight="1.256pt" strokecolor="#221815">
                <v:path arrowok="t"/>
              </v:shape>
            </v:group>
            <v:group style="position:absolute;left:3835;top:10898;width:26;height:2" coordorigin="3835,10898" coordsize="26,2">
              <v:shape style="position:absolute;left:3835;top:10898;width:26;height:2" coordorigin="3835,10898" coordsize="26,0" path="m3835,10898l3860,10898e" filled="false" stroked="true" strokeweight="1.255pt" strokecolor="#221815">
                <v:path arrowok="t"/>
              </v:shape>
            </v:group>
            <v:group style="position:absolute;left:3860;top:11375;width:26;height:2" coordorigin="3860,11375" coordsize="26,2">
              <v:shape style="position:absolute;left:3860;top:11375;width:26;height:2" coordorigin="3860,11375" coordsize="26,0" path="m3860,11375l3885,11375e" filled="false" stroked="true" strokeweight="1.256pt" strokecolor="#221815">
                <v:path arrowok="t"/>
              </v:shape>
            </v:group>
            <v:group style="position:absolute;left:3860;top:11187;width:76;height:51" coordorigin="3860,11187" coordsize="76,51">
              <v:shape style="position:absolute;left:3860;top:11187;width:76;height:51" coordorigin="3860,11187" coordsize="76,51" path="m3910,11187l3860,11187,3860,11237,3935,11237,3935,11212,3910,11212,3910,11187xe" filled="true" fillcolor="#221815" stroked="false">
                <v:path arrowok="t"/>
                <v:fill type="solid"/>
              </v:shape>
            </v:group>
            <v:group style="position:absolute;left:3885;top:11400;width:26;height:2" coordorigin="3885,11400" coordsize="26,2">
              <v:shape style="position:absolute;left:3885;top:11400;width:26;height:2" coordorigin="3885,11400" coordsize="26,0" path="m3885,11400l3910,11400e" filled="false" stroked="true" strokeweight="1.255pt" strokecolor="#221815">
                <v:path arrowok="t"/>
              </v:shape>
            </v:group>
            <v:group style="position:absolute;left:3885;top:11450;width:26;height:2" coordorigin="3885,11450" coordsize="26,2">
              <v:shape style="position:absolute;left:3885;top:11450;width:26;height:2" coordorigin="3885,11450" coordsize="26,0" path="m3885,11450l3910,11450e" filled="false" stroked="true" strokeweight="1.255pt" strokecolor="#221815">
                <v:path arrowok="t"/>
              </v:shape>
            </v:group>
            <v:group style="position:absolute;left:3910;top:10898;width:26;height:2" coordorigin="3910,10898" coordsize="26,2">
              <v:shape style="position:absolute;left:3910;top:10898;width:26;height:2" coordorigin="3910,10898" coordsize="26,0" path="m3910,10898l3935,10898e" filled="false" stroked="true" strokeweight="1.255pt" strokecolor="#221815">
                <v:path arrowok="t"/>
              </v:shape>
            </v:group>
            <v:group style="position:absolute;left:3809;top:10910;width:126;height:126" coordorigin="3809,10910" coordsize="126,126">
              <v:shape style="position:absolute;left:3809;top:10910;width:126;height:126" coordorigin="3809,10910" coordsize="126,126" path="m3860,10986l3809,10986,3809,11011,3835,11011,3835,11036,3860,11036,3860,10986xe" filled="true" fillcolor="#221815" stroked="false">
                <v:path arrowok="t"/>
                <v:fill type="solid"/>
              </v:shape>
              <v:shape style="position:absolute;left:3809;top:10910;width:126;height:126" coordorigin="3809,10910" coordsize="126,126" path="m3935,10935l3835,10935,3835,10986,3885,10986,3885,10961,3935,10961,3935,10935xe" filled="true" fillcolor="#221815" stroked="false">
                <v:path arrowok="t"/>
                <v:fill type="solid"/>
              </v:shape>
              <v:shape style="position:absolute;left:3809;top:10910;width:126;height:126" coordorigin="3809,10910" coordsize="126,126" path="m3935,10961l3910,10961,3910,10986,3935,10986,3935,10961xe" filled="true" fillcolor="#221815" stroked="false">
                <v:path arrowok="t"/>
                <v:fill type="solid"/>
              </v:shape>
              <v:shape style="position:absolute;left:3809;top:10910;width:126;height:126" coordorigin="3809,10910" coordsize="126,126" path="m3910,10910l3860,10910,3860,10935,3910,10935,3910,10910xe" filled="true" fillcolor="#221815" stroked="false">
                <v:path arrowok="t"/>
                <v:fill type="solid"/>
              </v:shape>
            </v:group>
            <v:group style="position:absolute;left:3910;top:11425;width:26;height:2" coordorigin="3910,11425" coordsize="26,2">
              <v:shape style="position:absolute;left:3910;top:11425;width:26;height:2" coordorigin="3910,11425" coordsize="26,0" path="m3910,11425l3935,11425e" filled="false" stroked="true" strokeweight="1.255pt" strokecolor="#221815">
                <v:path arrowok="t"/>
              </v:shape>
            </v:group>
            <v:group style="position:absolute;left:3910;top:11501;width:26;height:2" coordorigin="3910,11501" coordsize="26,2">
              <v:shape style="position:absolute;left:3910;top:11501;width:26;height:2" coordorigin="3910,11501" coordsize="26,0" path="m3910,11501l3935,11501e" filled="false" stroked="true" strokeweight="1.255pt" strokecolor="#221815">
                <v:path arrowok="t"/>
              </v:shape>
            </v:group>
            <v:group style="position:absolute;left:3935;top:10873;width:26;height:2" coordorigin="3935,10873" coordsize="26,2">
              <v:shape style="position:absolute;left:3935;top:10873;width:26;height:2" coordorigin="3935,10873" coordsize="26,0" path="m3935,10873l3960,10873e" filled="false" stroked="true" strokeweight="1.255pt" strokecolor="#221815">
                <v:path arrowok="t"/>
              </v:shape>
            </v:group>
            <v:group style="position:absolute;left:3885;top:11576;width:51;height:2" coordorigin="3885,11576" coordsize="51,2">
              <v:shape style="position:absolute;left:3885;top:11576;width:51;height:2" coordorigin="3885,11576" coordsize="51,0" path="m3885,11576l3935,11576e" filled="false" stroked="true" strokeweight="1.258pt" strokecolor="#221815">
                <v:path arrowok="t"/>
              </v:shape>
            </v:group>
            <v:group style="position:absolute;left:3860;top:11551;width:101;height:2" coordorigin="3860,11551" coordsize="101,2">
              <v:shape style="position:absolute;left:3860;top:11551;width:101;height:2" coordorigin="3860,11551" coordsize="101,0" path="m3860,11551l3960,11551e" filled="false" stroked="true" strokeweight="1.254pt" strokecolor="#221815">
                <v:path arrowok="t"/>
              </v:shape>
            </v:group>
            <v:group style="position:absolute;left:3784;top:11526;width:101;height:2" coordorigin="3784,11526" coordsize="101,2">
              <v:shape style="position:absolute;left:3784;top:11526;width:101;height:2" coordorigin="3784,11526" coordsize="101,0" path="m3784,11526l3885,11526e" filled="false" stroked="true" strokeweight="1.256pt" strokecolor="#221815">
                <v:path arrowok="t"/>
              </v:shape>
            </v:group>
            <v:group style="position:absolute;left:3809;top:11501;width:26;height:2" coordorigin="3809,11501" coordsize="26,2">
              <v:shape style="position:absolute;left:3809;top:11501;width:26;height:2" coordorigin="3809,11501" coordsize="26,0" path="m3809,11501l3835,11501e" filled="false" stroked="true" strokeweight="1.257pt" strokecolor="#221815">
                <v:path arrowok="t"/>
              </v:shape>
            </v:group>
            <v:group style="position:absolute;left:3960;top:10923;width:26;height:2" coordorigin="3960,10923" coordsize="26,2">
              <v:shape style="position:absolute;left:3960;top:10923;width:26;height:2" coordorigin="3960,10923" coordsize="26,0" path="m3960,10923l3985,10923e" filled="false" stroked="true" strokeweight="1.256pt" strokecolor="#221815">
                <v:path arrowok="t"/>
              </v:shape>
            </v:group>
            <v:group style="position:absolute;left:3935;top:10935;width:76;height:101" coordorigin="3935,10935" coordsize="76,101">
              <v:shape style="position:absolute;left:3935;top:10935;width:76;height:101" coordorigin="3935,10935" coordsize="76,101" path="m4010,10935l3985,10935,3985,10986,3935,10986,3935,11036,3960,11036,3960,11011,4010,11011,4010,10935xe" filled="true" fillcolor="#221815" stroked="false">
                <v:path arrowok="t"/>
                <v:fill type="solid"/>
              </v:shape>
              <v:shape style="position:absolute;left:3935;top:10935;width:76;height:101" coordorigin="3935,10935" coordsize="76,101" path="m4010,11011l3985,11011,3985,11036,4010,11036,4010,11011xe" filled="true" fillcolor="#221815" stroked="false">
                <v:path arrowok="t"/>
                <v:fill type="solid"/>
              </v:shape>
            </v:group>
            <v:group style="position:absolute;left:3960;top:11049;width:26;height:2" coordorigin="3960,11049" coordsize="26,2">
              <v:shape style="position:absolute;left:3960;top:11049;width:26;height:2" coordorigin="3960,11049" coordsize="26,0" path="m3960,11049l3985,11049e" filled="false" stroked="true" strokeweight="1.255pt" strokecolor="#221815">
                <v:path arrowok="t"/>
              </v:shape>
            </v:group>
            <v:group style="position:absolute;left:3960;top:11249;width:26;height:2" coordorigin="3960,11249" coordsize="26,2">
              <v:shape style="position:absolute;left:3960;top:11249;width:26;height:2" coordorigin="3960,11249" coordsize="26,0" path="m3960,11249l3985,11249e" filled="false" stroked="true" strokeweight="1.256pt" strokecolor="#221815">
                <v:path arrowok="t"/>
              </v:shape>
            </v:group>
            <v:group style="position:absolute;left:3960;top:11450;width:26;height:2" coordorigin="3960,11450" coordsize="26,2">
              <v:shape style="position:absolute;left:3960;top:11450;width:26;height:2" coordorigin="3960,11450" coordsize="26,0" path="m3960,11450l3985,11450e" filled="false" stroked="true" strokeweight="1.255pt" strokecolor="#221815">
                <v:path arrowok="t"/>
              </v:shape>
            </v:group>
            <v:group style="position:absolute;left:4036;top:10948;width:26;height:2" coordorigin="4036,10948" coordsize="26,2">
              <v:shape style="position:absolute;left:4036;top:10948;width:26;height:2" coordorigin="4036,10948" coordsize="26,0" path="m4036,10948l4061,10948e" filled="false" stroked="true" strokeweight="1.255pt" strokecolor="#221815">
                <v:path arrowok="t"/>
              </v:shape>
            </v:group>
            <v:group style="position:absolute;left:4036;top:11023;width:26;height:2" coordorigin="4036,11023" coordsize="26,2">
              <v:shape style="position:absolute;left:4036;top:11023;width:26;height:2" coordorigin="4036,11023" coordsize="26,0" path="m4036,11023l4061,11023e" filled="false" stroked="true" strokeweight="1.255pt" strokecolor="#221815">
                <v:path arrowok="t"/>
              </v:shape>
            </v:group>
            <v:group style="position:absolute;left:4010;top:10860;width:76;height:51" coordorigin="4010,10860" coordsize="76,51">
              <v:shape style="position:absolute;left:4010;top:10860;width:76;height:51" coordorigin="4010,10860" coordsize="76,51" path="m4086,10860l4061,10860,4061,10885,4010,10885,4010,10910,4086,10910,4086,10860xe" filled="true" fillcolor="#221815" stroked="false">
                <v:path arrowok="t"/>
                <v:fill type="solid"/>
              </v:shape>
            </v:group>
            <v:group style="position:absolute;left:4086;top:10935;width:26;height:2" coordorigin="4086,10935" coordsize="26,2">
              <v:shape style="position:absolute;left:4086;top:10935;width:26;height:2" coordorigin="4086,10935" coordsize="26,0" path="m4086,10935l4111,10935e" filled="false" stroked="true" strokeweight="2.513pt" strokecolor="#221815">
                <v:path arrowok="t"/>
              </v:shape>
            </v:group>
            <v:group style="position:absolute;left:4061;top:10961;width:51;height:101" coordorigin="4061,10961" coordsize="51,101">
              <v:shape style="position:absolute;left:4061;top:10961;width:51;height:101" coordorigin="4061,10961" coordsize="51,101" path="m4086,10961l4061,10961,4061,11011,4086,11011,4086,11036,4061,11036,4061,11061,4111,11061,4111,10986,4086,10986,4086,10961xe" filled="true" fillcolor="#221815" stroked="false">
                <v:path arrowok="t"/>
                <v:fill type="solid"/>
              </v:shape>
            </v:group>
            <v:group style="position:absolute;left:4136;top:11425;width:26;height:2" coordorigin="4136,11425" coordsize="26,2">
              <v:shape style="position:absolute;left:4136;top:11425;width:26;height:2" coordorigin="4136,11425" coordsize="26,0" path="m4136,11425l4161,11425e" filled="false" stroked="true" strokeweight="1.255pt" strokecolor="#221815">
                <v:path arrowok="t"/>
              </v:shape>
            </v:group>
            <v:group style="position:absolute;left:4161;top:11149;width:26;height:2" coordorigin="4161,11149" coordsize="26,2">
              <v:shape style="position:absolute;left:4161;top:11149;width:26;height:2" coordorigin="4161,11149" coordsize="26,0" path="m4161,11149l4186,11149e" filled="false" stroked="true" strokeweight="1.255pt" strokecolor="#221815">
                <v:path arrowok="t"/>
              </v:shape>
            </v:group>
            <v:group style="position:absolute;left:3910;top:11036;width:327;height:553" coordorigin="3910,11036" coordsize="327,553">
              <v:shape style="position:absolute;left:3910;top:11036;width:327;height:553" coordorigin="3910,11036" coordsize="327,553" path="m4010,11564l3960,11564,3960,11589,4010,11589,4010,11564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237,11564l4036,11564,4036,11589,4237,11589,4237,11564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136,11538l3985,11538,3985,11564,4136,11564,4136,11538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211,11538l4186,11538,4186,11564,4211,11564,4211,11538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010,11488l3960,11488,3960,11538,4010,11538,4010,11488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211,11363l4061,11363,4061,11438,4086,11438,4086,11513,4061,11513,4061,11538,4111,11538,4111,11488,4237,11488,4237,11463,4111,11463,4111,11388,4211,11388,4211,11363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237,11513l4161,11513,4161,11538,4237,11538,4237,11513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211,11488l4186,11488,4186,11513,4211,11513,4211,11488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036,11463l3985,11463,3985,11488,4036,11488,4036,11463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036,11413l4010,11413,4010,11463,4061,11463,4061,11438,4036,11438,4036,11413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211,11388l4186,11388,4186,11463,4211,11463,4211,11438,4237,11438,4237,11413,4211,11413,4211,11388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3985,11363l3935,11363,3935,11413,3985,11413,3985,11363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036,11363l4010,11363,4010,11388,4036,11388,4036,11363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3960,11337l3910,11337,3910,11363,3960,11363,3960,11337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086,11337l3985,11337,3985,11363,4086,11363,4086,11337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136,11312l4111,11312,4111,11363,4136,11363,4136,11312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061,11312l3935,11312,3935,11337,4061,11337,4061,11312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186,11287l4086,11287,4086,11312,4161,11312,4161,11337,4186,11337,4186,11287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036,11212l4010,11212,4010,11262,3985,11262,3985,11287,3960,11287,3960,11312,4036,11312,4036,11212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161,11262l4061,11262,4061,11287,4161,11287,4161,11262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136,11212l4111,11212,4111,11237,4086,11237,4086,11262,4136,11262,4136,11212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3985,11162l3935,11162,3935,11212,3985,11212,3985,11162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161,11162l4010,11162,4010,11187,4086,11187,4086,11212,4161,11212,4161,11162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3960,11136l3910,11136,3910,11162,3960,11162,3960,11136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111,11136l3985,11136,3985,11162,4111,11162,4111,11136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010,11086l3960,11086,3960,11111,3935,11111,3935,11136,4010,11136,4010,11086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061,11086l4036,11086,4036,11136,4061,11136,4061,11086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161,11086l4086,11086,4086,11136,4161,11136,4161,11086xe" filled="true" fillcolor="#221815" stroked="false">
                <v:path arrowok="t"/>
                <v:fill type="solid"/>
              </v:shape>
              <v:shape style="position:absolute;left:3910;top:11036;width:327;height:553" coordorigin="3910,11036" coordsize="327,553" path="m4036,11036l4010,11036,4010,11061,3985,11061,3985,11086,4036,11086,4036,11036xe" filled="true" fillcolor="#221815" stroked="false">
                <v:path arrowok="t"/>
                <v:fill type="solid"/>
              </v:shape>
            </v:group>
            <v:group style="position:absolute;left:4186;top:11074;width:26;height:2" coordorigin="4186,11074" coordsize="26,2">
              <v:shape style="position:absolute;left:4186;top:11074;width:26;height:2" coordorigin="4186,11074" coordsize="26,0" path="m4186,11074l4211,11074e" filled="false" stroked="true" strokeweight="1.255pt" strokecolor="#221815">
                <v:path arrowok="t"/>
              </v:shape>
            </v:group>
            <v:group style="position:absolute;left:4186;top:11249;width:51;height:2" coordorigin="4186,11249" coordsize="51,2">
              <v:shape style="position:absolute;left:4186;top:11249;width:51;height:2" coordorigin="4186,11249" coordsize="51,0" path="m4186,11249l4237,11249e" filled="false" stroked="true" strokeweight="1.255pt" strokecolor="#221815">
                <v:path arrowok="t"/>
              </v:shape>
            </v:group>
            <v:group style="position:absolute;left:4186;top:10948;width:76;height:2" coordorigin="4186,10948" coordsize="76,2">
              <v:shape style="position:absolute;left:4186;top:10948;width:76;height:2" coordorigin="4186,10948" coordsize="76,0" path="m4186,10948l4262,10948e" filled="false" stroked="true" strokeweight="3.767pt" strokecolor="#221815">
                <v:path arrowok="t"/>
              </v:shape>
            </v:group>
            <v:group style="position:absolute;left:4211;top:11099;width:26;height:2" coordorigin="4211,11099" coordsize="26,2">
              <v:shape style="position:absolute;left:4211;top:11099;width:26;height:2" coordorigin="4211,11099" coordsize="26,0" path="m4211,11099l4237,11099e" filled="false" stroked="true" strokeweight="1.256pt" strokecolor="#221815">
                <v:path arrowok="t"/>
              </v:shape>
            </v:group>
            <v:group style="position:absolute;left:4211;top:11337;width:26;height:2" coordorigin="4211,11337" coordsize="26,2">
              <v:shape style="position:absolute;left:4211;top:11337;width:26;height:2" coordorigin="4211,11337" coordsize="26,0" path="m4211,11337l4237,11337e" filled="false" stroked="true" strokeweight="2.512pt" strokecolor="#221815">
                <v:path arrowok="t"/>
              </v:shape>
            </v:group>
            <v:group style="position:absolute;left:4211;top:11136;width:51;height:76" coordorigin="4211,11136" coordsize="51,76">
              <v:shape style="position:absolute;left:4211;top:11136;width:51;height:76" coordorigin="4211,11136" coordsize="51,76" path="m4237,11136l4211,11136,4211,11212,4262,11212,4262,11187,4237,11187,4237,11136xe" filled="true" fillcolor="#221815" stroked="false">
                <v:path arrowok="t"/>
                <v:fill type="solid"/>
              </v:shape>
            </v:group>
            <v:group style="position:absolute;left:4237;top:11300;width:26;height:2" coordorigin="4237,11300" coordsize="26,2">
              <v:shape style="position:absolute;left:4237;top:11300;width:26;height:2" coordorigin="4237,11300" coordsize="26,0" path="m4237,11300l4262,11300e" filled="false" stroked="true" strokeweight="1.256pt" strokecolor="#221815">
                <v:path arrowok="t"/>
              </v:shape>
            </v:group>
            <v:group style="position:absolute;left:4262;top:11074;width:26;height:2" coordorigin="4262,11074" coordsize="26,2">
              <v:shape style="position:absolute;left:4262;top:11074;width:26;height:2" coordorigin="4262,11074" coordsize="26,0" path="m4262,11074l4287,11074e" filled="false" stroked="true" strokeweight="1.255pt" strokecolor="#221815">
                <v:path arrowok="t"/>
              </v:shape>
            </v:group>
            <v:group style="position:absolute;left:4237;top:11388;width:76;height:51" coordorigin="4237,11388" coordsize="76,51">
              <v:shape style="position:absolute;left:4237;top:11388;width:76;height:51" coordorigin="4237,11388" coordsize="76,51" path="m4312,11388l4237,11388,4237,11413,4262,11413,4262,11438,4312,11438,4312,11388xe" filled="true" fillcolor="#221815" stroked="false">
                <v:path arrowok="t"/>
                <v:fill type="solid"/>
              </v:shape>
            </v:group>
            <v:group style="position:absolute;left:4262;top:11476;width:26;height:2" coordorigin="4262,11476" coordsize="26,2">
              <v:shape style="position:absolute;left:4262;top:11476;width:26;height:2" coordorigin="4262,11476" coordsize="26,0" path="m4262,11476l4287,11476e" filled="false" stroked="true" strokeweight="1.256pt" strokecolor="#221815">
                <v:path arrowok="t"/>
              </v:shape>
            </v:group>
            <v:group style="position:absolute;left:4262;top:11538;width:51;height:51" coordorigin="4262,11538" coordsize="51,51">
              <v:shape style="position:absolute;left:4262;top:11538;width:51;height:51" coordorigin="4262,11538" coordsize="51,51" path="m4287,11538l4262,11538,4262,11589,4312,11589,4312,11564,4287,11564,4287,11538xe" filled="true" fillcolor="#221815" stroked="false">
                <v:path arrowok="t"/>
                <v:fill type="solid"/>
              </v:shape>
            </v:group>
            <v:group style="position:absolute;left:4136;top:11023;width:176;height:2" coordorigin="4136,11023" coordsize="176,2">
              <v:shape style="position:absolute;left:4136;top:11023;width:176;height:2" coordorigin="4136,11023" coordsize="176,0" path="m4136,11023l4312,11023e" filled="false" stroked="true" strokeweight="1.3pt" strokecolor="#221815">
                <v:path arrowok="t"/>
              </v:shape>
            </v:group>
            <v:group style="position:absolute;left:4149;top:10886;width:2;height:124" coordorigin="4149,10886" coordsize="2,124">
              <v:shape style="position:absolute;left:4149;top:10886;width:2;height:124" coordorigin="4149,10886" coordsize="0,124" path="m4149,10886l4149,11010e" filled="false" stroked="true" strokeweight="1.256pt" strokecolor="#221815">
                <v:path arrowok="t"/>
              </v:shape>
            </v:group>
            <v:group style="position:absolute;left:4136;top:10873;width:176;height:2" coordorigin="4136,10873" coordsize="176,2">
              <v:shape style="position:absolute;left:4136;top:10873;width:176;height:2" coordorigin="4136,10873" coordsize="176,0" path="m4136,10873l4312,10873e" filled="false" stroked="true" strokeweight="1.3pt" strokecolor="#221815">
                <v:path arrowok="t"/>
              </v:shape>
            </v:group>
            <v:group style="position:absolute;left:4299;top:10885;width:2;height:126" coordorigin="4299,10885" coordsize="2,126">
              <v:shape style="position:absolute;left:4299;top:10885;width:2;height:126" coordorigin="4299,10885" coordsize="0,126" path="m4299,10885l4299,11011e" filled="false" stroked="true" strokeweight="1.256pt" strokecolor="#221815">
                <v:path arrowok="t"/>
              </v:shape>
            </v:group>
            <v:group style="position:absolute;left:4237;top:11086;width:76;height:277" coordorigin="4237,11086" coordsize="76,277">
              <v:shape style="position:absolute;left:4237;top:11086;width:76;height:277" coordorigin="4237,11086" coordsize="76,277" path="m4287,11136l4262,11136,4262,11187,4287,11187,4287,11212,4262,11212,4262,11287,4287,11287,4287,11312,4262,11312,4262,11363,4287,11363,4287,11337,4312,11337,4312,11262,4287,11262,4287,11237,4312,11237,4312,11162,4287,11162,4287,11136xe" filled="true" fillcolor="#221815" stroked="false">
                <v:path arrowok="t"/>
                <v:fill type="solid"/>
              </v:shape>
              <v:shape style="position:absolute;left:4237;top:11086;width:76;height:277" coordorigin="4237,11086" coordsize="76,277" path="m4312,11086l4287,11086,4287,11111,4237,11111,4237,11136,4312,11136,4312,11086xe" filled="true" fillcolor="#221815" stroked="false">
                <v:path arrowok="t"/>
                <v:fill type="solid"/>
              </v:shape>
            </v:group>
            <v:group style="position:absolute;left:4287;top:11526;width:26;height:2" coordorigin="4287,11526" coordsize="26,2">
              <v:shape style="position:absolute;left:4287;top:11526;width:26;height:2" coordorigin="4287,11526" coordsize="26,0" path="m4287,11526l4312,11526e" filled="false" stroked="true" strokeweight="1.256pt" strokecolor="#221815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3;top:236;width:4433;height:1000" type="#_x0000_t202" filled="false" stroked="false">
                <v:textbox inset="0,0,0,0">
                  <w:txbxContent>
                    <w:p>
                      <w:pPr>
                        <w:spacing w:line="929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00"/>
                          <w:szCs w:val="100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FFFFFF"/>
                          <w:spacing w:val="25"/>
                          <w:w w:val="98"/>
                          <w:sz w:val="100"/>
                          <w:szCs w:val="100"/>
                        </w:rPr>
                        <w:t>OWNER’S</w:t>
                      </w:r>
                      <w:r>
                        <w:rPr>
                          <w:rFonts w:ascii="Trebuchet MS" w:hAnsi="Trebuchet MS" w:cs="Trebuchet MS" w:eastAsia="Trebuchet MS"/>
                          <w:sz w:val="100"/>
                          <w:szCs w:val="100"/>
                        </w:rPr>
                      </w:r>
                    </w:p>
                  </w:txbxContent>
                </v:textbox>
                <w10:wrap type="none"/>
              </v:shape>
              <v:shape style="position:absolute;left:3;top:1036;width:3958;height:1160" type="#_x0000_t202" filled="false" stroked="false">
                <v:textbox inset="0,0,0,0">
                  <w:txbxContent>
                    <w:p>
                      <w:pPr>
                        <w:spacing w:line="928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00"/>
                          <w:szCs w:val="10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25"/>
                          <w:w w:val="99"/>
                          <w:sz w:val="100"/>
                        </w:rPr>
                        <w:t>MAN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5"/>
                          <w:w w:val="99"/>
                          <w:sz w:val="100"/>
                        </w:rPr>
                        <w:t>U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25"/>
                          <w:w w:val="93"/>
                          <w:sz w:val="100"/>
                        </w:rPr>
                        <w:t>AL</w:t>
                      </w:r>
                      <w:r>
                        <w:rPr>
                          <w:rFonts w:ascii="Trebuchet MS"/>
                          <w:sz w:val="100"/>
                        </w:rPr>
                      </w:r>
                    </w:p>
                    <w:p>
                      <w:pPr>
                        <w:spacing w:line="232" w:lineRule="exact" w:before="0"/>
                        <w:ind w:left="15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5"/>
                          <w:w w:val="107"/>
                          <w:sz w:val="20"/>
                        </w:rPr>
                        <w:t>PLEAS</w:t>
                      </w:r>
                      <w:r>
                        <w:rPr>
                          <w:rFonts w:ascii="Calibri"/>
                          <w:color w:val="FFFFFF"/>
                          <w:w w:val="107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w w:val="101"/>
                          <w:sz w:val="20"/>
                        </w:rPr>
                        <w:t>REA</w:t>
                      </w:r>
                      <w:r>
                        <w:rPr>
                          <w:rFonts w:ascii="Calibri"/>
                          <w:color w:val="FFFFFF"/>
                          <w:w w:val="101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w w:val="97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FFFFFF"/>
                          <w:w w:val="97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w w:val="106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w w:val="107"/>
                          <w:sz w:val="20"/>
                        </w:rPr>
                        <w:t>OL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w w:val="107"/>
                          <w:sz w:val="20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w w:val="87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color w:val="FFFFFF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w w:val="105"/>
                          <w:sz w:val="20"/>
                        </w:rPr>
                        <w:t>AL</w:t>
                      </w:r>
                      <w:r>
                        <w:rPr>
                          <w:rFonts w:ascii="Calibri"/>
                          <w:color w:val="FFFFFF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FFFFFF"/>
                          <w:spacing w:val="-9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w w:val="104"/>
                          <w:sz w:val="20"/>
                        </w:rPr>
                        <w:t>TRU</w:t>
                      </w:r>
                      <w:r>
                        <w:rPr>
                          <w:rFonts w:ascii="Calibri"/>
                          <w:color w:val="FFFFFF"/>
                          <w:spacing w:val="-9"/>
                          <w:w w:val="104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w w:val="104"/>
                          <w:sz w:val="20"/>
                        </w:rPr>
                        <w:t>TIONS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02;top:10592;width:1303;height:126" type="#_x0000_t202" filled="false" stroked="false">
                <v:textbox inset="0,0,0,0">
                  <w:txbxContent>
                    <w:p>
                      <w:pPr>
                        <w:spacing w:line="125" w:lineRule="exact" w:before="0"/>
                        <w:ind w:left="0" w:right="0" w:firstLine="0"/>
                        <w:jc w:val="left"/>
                        <w:rPr>
                          <w:rFonts w:ascii="微软雅黑 Light" w:hAnsi="微软雅黑 Light" w:cs="微软雅黑 Light" w:eastAsia="微软雅黑 Light"/>
                          <w:sz w:val="12"/>
                          <w:szCs w:val="12"/>
                        </w:rPr>
                      </w:pPr>
                      <w:hyperlink r:id="rId6">
                        <w:r>
                          <w:rPr>
                            <w:rFonts w:ascii="微软雅黑 Light"/>
                            <w:b w:val="0"/>
                            <w:color w:val="040000"/>
                            <w:w w:val="100"/>
                            <w:sz w:val="12"/>
                          </w:rPr>
                          <w:t>ww</w:t>
                        </w:r>
                        <w:r>
                          <w:rPr>
                            <w:rFonts w:ascii="微软雅黑 Light"/>
                            <w:b w:val="0"/>
                            <w:color w:val="040000"/>
                            <w:spacing w:val="-10"/>
                            <w:w w:val="100"/>
                            <w:sz w:val="12"/>
                          </w:rPr>
                          <w:t>w</w:t>
                        </w:r>
                        <w:r>
                          <w:rPr>
                            <w:rFonts w:ascii="微软雅黑 Light"/>
                            <w:b w:val="0"/>
                            <w:color w:val="040000"/>
                            <w:w w:val="100"/>
                            <w:sz w:val="12"/>
                          </w:rPr>
                          <w:t>.bellagioluxu</w:t>
                        </w:r>
                        <w:r>
                          <w:rPr>
                            <w:rFonts w:ascii="微软雅黑 Light"/>
                            <w:b w:val="0"/>
                            <w:color w:val="040000"/>
                            <w:spacing w:val="7"/>
                            <w:w w:val="100"/>
                            <w:sz w:val="12"/>
                          </w:rPr>
                          <w:t>r</w:t>
                        </w:r>
                        <w:r>
                          <w:rPr>
                            <w:rFonts w:ascii="微软雅黑 Light"/>
                            <w:b w:val="0"/>
                            <w:color w:val="040000"/>
                            <w:spacing w:val="-13"/>
                            <w:w w:val="100"/>
                            <w:sz w:val="12"/>
                          </w:rPr>
                          <w:t>y</w:t>
                        </w:r>
                        <w:r>
                          <w:rPr>
                            <w:rFonts w:ascii="微软雅黑 Light"/>
                            <w:b w:val="0"/>
                            <w:color w:val="040000"/>
                            <w:w w:val="100"/>
                            <w:sz w:val="12"/>
                          </w:rPr>
                          <w:t>.com</w:t>
                        </w:r>
                        <w:r>
                          <w:rPr>
                            <w:rFonts w:ascii="微软雅黑 Light"/>
                            <w:w w:val="100"/>
                            <w:sz w:val="12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41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2"/>
        <w:ind w:left="186" w:right="0"/>
        <w:jc w:val="center"/>
        <w:rPr>
          <w:rFonts w:ascii="Calibri" w:hAnsi="Calibri" w:cs="Calibri" w:eastAsia="Calibri"/>
        </w:rPr>
      </w:pPr>
      <w:r>
        <w:rPr>
          <w:rFonts w:ascii="Calibri"/>
          <w:color w:val="221815"/>
          <w:w w:val="95"/>
        </w:rPr>
        <w:t>manual  version:20220301</w:t>
      </w:r>
      <w:r>
        <w:rPr>
          <w:rFonts w:ascii="Calibri"/>
        </w:rPr>
      </w:r>
    </w:p>
    <w:p>
      <w:pPr>
        <w:spacing w:after="0" w:line="240" w:lineRule="auto"/>
        <w:jc w:val="center"/>
        <w:rPr>
          <w:rFonts w:ascii="Calibri" w:hAnsi="Calibri" w:cs="Calibri" w:eastAsia="Calibri"/>
        </w:rPr>
        <w:sectPr>
          <w:type w:val="continuous"/>
          <w:pgSz w:w="23820" w:h="16160" w:orient="landscape"/>
          <w:pgMar w:top="480" w:bottom="280" w:left="3460" w:right="460"/>
        </w:sectPr>
      </w:pPr>
    </w:p>
    <w:p>
      <w:pPr>
        <w:pStyle w:val="Heading1"/>
        <w:spacing w:line="454" w:lineRule="exact"/>
        <w:ind w:right="0"/>
        <w:jc w:val="left"/>
        <w:rPr>
          <w:b w:val="0"/>
          <w:bCs w:val="0"/>
        </w:rPr>
      </w:pPr>
      <w:r>
        <w:rPr>
          <w:color w:val="221815"/>
          <w:spacing w:val="-6"/>
        </w:rPr>
        <w:t>TABLE </w:t>
      </w:r>
      <w:r>
        <w:rPr>
          <w:color w:val="221815"/>
        </w:rPr>
        <w:t>OF</w:t>
      </w:r>
      <w:r>
        <w:rPr>
          <w:color w:val="221815"/>
          <w:spacing w:val="-5"/>
        </w:rPr>
        <w:t> </w:t>
      </w:r>
      <w:r>
        <w:rPr>
          <w:color w:val="221815"/>
        </w:rPr>
        <w:t>CONTENTS</w:t>
      </w:r>
      <w:r>
        <w:rPr>
          <w:b w:val="0"/>
        </w:rPr>
      </w:r>
    </w:p>
    <w:p>
      <w:pPr>
        <w:spacing w:line="454" w:lineRule="exact" w:before="0"/>
        <w:ind w:left="3584" w:right="0" w:firstLine="0"/>
        <w:jc w:val="left"/>
        <w:rPr>
          <w:rFonts w:ascii="微软雅黑" w:hAnsi="微软雅黑" w:cs="微软雅黑" w:eastAsia="微软雅黑"/>
          <w:sz w:val="36"/>
          <w:szCs w:val="36"/>
        </w:rPr>
      </w:pPr>
      <w:r>
        <w:rPr>
          <w:spacing w:val="-6"/>
        </w:rPr>
        <w:br w:type="column"/>
      </w:r>
      <w:r>
        <w:rPr>
          <w:rFonts w:ascii="微软雅黑"/>
          <w:b/>
          <w:color w:val="221815"/>
          <w:spacing w:val="-6"/>
          <w:sz w:val="36"/>
        </w:rPr>
        <w:t>TABLE </w:t>
      </w:r>
      <w:r>
        <w:rPr>
          <w:rFonts w:ascii="微软雅黑"/>
          <w:b/>
          <w:color w:val="221815"/>
          <w:sz w:val="36"/>
        </w:rPr>
        <w:t>OF</w:t>
      </w:r>
      <w:r>
        <w:rPr>
          <w:rFonts w:ascii="微软雅黑"/>
          <w:b/>
          <w:color w:val="221815"/>
          <w:spacing w:val="-5"/>
          <w:sz w:val="36"/>
        </w:rPr>
        <w:t> </w:t>
      </w:r>
      <w:r>
        <w:rPr>
          <w:rFonts w:ascii="微软雅黑"/>
          <w:b/>
          <w:color w:val="221815"/>
          <w:sz w:val="36"/>
        </w:rPr>
        <w:t>CONTENTS</w:t>
      </w:r>
      <w:r>
        <w:rPr>
          <w:rFonts w:ascii="微软雅黑"/>
          <w:sz w:val="36"/>
        </w:rPr>
      </w:r>
    </w:p>
    <w:p>
      <w:pPr>
        <w:spacing w:after="0" w:line="454" w:lineRule="exact"/>
        <w:jc w:val="left"/>
        <w:rPr>
          <w:rFonts w:ascii="微软雅黑" w:hAnsi="微软雅黑" w:cs="微软雅黑" w:eastAsia="微软雅黑"/>
          <w:sz w:val="36"/>
          <w:szCs w:val="36"/>
        </w:rPr>
        <w:sectPr>
          <w:pgSz w:w="23820" w:h="16160" w:orient="landscape"/>
          <w:pgMar w:top="620" w:bottom="280" w:left="440" w:right="440"/>
          <w:cols w:num="2" w:equalWidth="0">
            <w:col w:w="7427" w:space="4477"/>
            <w:col w:w="11036"/>
          </w:cols>
        </w:sectPr>
      </w:pPr>
    </w:p>
    <w:p>
      <w:pPr>
        <w:tabs>
          <w:tab w:pos="12021" w:val="left" w:leader="none"/>
        </w:tabs>
        <w:spacing w:line="20" w:lineRule="exact"/>
        <w:ind w:left="116" w:right="0" w:firstLine="0"/>
        <w:rPr>
          <w:rFonts w:ascii="微软雅黑" w:hAnsi="微软雅黑" w:cs="微软雅黑" w:eastAsia="微软雅黑"/>
          <w:sz w:val="2"/>
          <w:szCs w:val="2"/>
        </w:rPr>
      </w:pPr>
      <w:r>
        <w:rPr>
          <w:rFonts w:ascii="微软雅黑"/>
          <w:sz w:val="2"/>
        </w:rPr>
        <w:pict>
          <v:group style="width:539.6pt;height:1pt;mso-position-horizontal-relative:char;mso-position-vertical-relative:line" coordorigin="0,0" coordsize="10792,20">
            <v:group style="position:absolute;left:10;top:10;width:10772;height:2" coordorigin="10,10" coordsize="10772,2">
              <v:shape style="position:absolute;left:10;top:10;width:10772;height:2" coordorigin="10,10" coordsize="10772,0" path="m10,10l10782,10e" filled="false" stroked="true" strokeweight="1pt" strokecolor="#221815">
                <v:path arrowok="t"/>
              </v:shape>
            </v:group>
          </v:group>
        </w:pict>
      </w:r>
      <w:r>
        <w:rPr>
          <w:rFonts w:ascii="微软雅黑"/>
          <w:sz w:val="2"/>
        </w:rPr>
      </w:r>
      <w:r>
        <w:rPr>
          <w:rFonts w:ascii="微软雅黑"/>
          <w:sz w:val="2"/>
        </w:rPr>
        <w:tab/>
      </w:r>
      <w:r>
        <w:rPr>
          <w:rFonts w:ascii="微软雅黑"/>
          <w:sz w:val="2"/>
        </w:rPr>
        <w:pict>
          <v:group style="width:539.6pt;height:1pt;mso-position-horizontal-relative:char;mso-position-vertical-relative:line" coordorigin="0,0" coordsize="10792,20">
            <v:group style="position:absolute;left:10;top:10;width:10772;height:2" coordorigin="10,10" coordsize="10772,2">
              <v:shape style="position:absolute;left:10;top:10;width:10772;height:2" coordorigin="10,10" coordsize="10772,0" path="m10,10l10782,10e" filled="false" stroked="true" strokeweight="1pt" strokecolor="#221815">
                <v:path arrowok="t"/>
              </v:shape>
            </v:group>
          </v:group>
        </w:pict>
      </w:r>
      <w:r>
        <w:rPr>
          <w:rFonts w:ascii="微软雅黑"/>
          <w:sz w:val="2"/>
        </w:rPr>
      </w:r>
    </w:p>
    <w:p>
      <w:pPr>
        <w:spacing w:line="240" w:lineRule="auto" w:before="13"/>
        <w:rPr>
          <w:rFonts w:ascii="微软雅黑" w:hAnsi="微软雅黑" w:cs="微软雅黑" w:eastAsia="微软雅黑"/>
          <w:b/>
          <w:bCs/>
          <w:sz w:val="29"/>
          <w:szCs w:val="29"/>
        </w:rPr>
      </w:pPr>
    </w:p>
    <w:p>
      <w:pPr>
        <w:spacing w:after="0" w:line="240" w:lineRule="auto"/>
        <w:rPr>
          <w:rFonts w:ascii="微软雅黑" w:hAnsi="微软雅黑" w:cs="微软雅黑" w:eastAsia="微软雅黑"/>
          <w:sz w:val="29"/>
          <w:szCs w:val="29"/>
        </w:rPr>
        <w:sectPr>
          <w:type w:val="continuous"/>
          <w:pgSz w:w="23820" w:h="16160" w:orient="landscape"/>
          <w:pgMar w:top="480" w:bottom="280" w:left="440" w:right="440"/>
        </w:sectPr>
      </w:pPr>
    </w:p>
    <w:p>
      <w:pPr>
        <w:pStyle w:val="Heading3"/>
        <w:tabs>
          <w:tab w:pos="10557" w:val="right" w:leader="dot"/>
        </w:tabs>
        <w:spacing w:line="240" w:lineRule="auto" w:before="74"/>
        <w:ind w:left="390" w:right="0"/>
        <w:jc w:val="left"/>
        <w:rPr>
          <w:rFonts w:ascii="Arial" w:hAnsi="Arial" w:cs="Arial" w:eastAsia="Arial"/>
          <w:b w:val="0"/>
          <w:bCs w:val="0"/>
          <w:sz w:val="20"/>
          <w:szCs w:val="20"/>
        </w:rPr>
      </w:pPr>
      <w:r>
        <w:rPr>
          <w:color w:val="221815"/>
        </w:rPr>
        <w:t>Important Safety Instructions and</w:t>
      </w:r>
      <w:r>
        <w:rPr>
          <w:color w:val="221815"/>
          <w:spacing w:val="-3"/>
        </w:rPr>
        <w:t> Warnings</w:t>
      </w:r>
      <w:r>
        <w:rPr>
          <w:rFonts w:ascii="Arial"/>
          <w:b w:val="0"/>
          <w:color w:val="221815"/>
          <w:spacing w:val="-3"/>
          <w:sz w:val="20"/>
        </w:rPr>
        <w:tab/>
      </w:r>
      <w:r>
        <w:rPr>
          <w:rFonts w:ascii="Arial"/>
          <w:b w:val="0"/>
          <w:color w:val="221815"/>
          <w:sz w:val="20"/>
        </w:rPr>
        <w:t>1</w:t>
      </w:r>
      <w:r>
        <w:rPr>
          <w:rFonts w:ascii="Arial"/>
          <w:b w:val="0"/>
          <w:sz w:val="20"/>
        </w:rPr>
      </w:r>
    </w:p>
    <w:p>
      <w:pPr>
        <w:pStyle w:val="Heading3"/>
        <w:tabs>
          <w:tab w:pos="10557" w:val="right" w:leader="dot"/>
        </w:tabs>
        <w:spacing w:line="240" w:lineRule="auto" w:before="284"/>
        <w:ind w:left="390" w:right="0"/>
        <w:jc w:val="left"/>
        <w:rPr>
          <w:rFonts w:ascii="Arial" w:hAnsi="Arial" w:cs="Arial" w:eastAsia="Arial"/>
          <w:b w:val="0"/>
          <w:bCs w:val="0"/>
          <w:sz w:val="20"/>
          <w:szCs w:val="20"/>
        </w:rPr>
      </w:pPr>
      <w:r>
        <w:rPr>
          <w:color w:val="221815"/>
        </w:rPr>
        <w:t>Preparing for </w:t>
      </w:r>
      <w:r>
        <w:rPr>
          <w:color w:val="221815"/>
          <w:spacing w:val="-5"/>
        </w:rPr>
        <w:t>Your </w:t>
      </w:r>
      <w:r>
        <w:rPr>
          <w:color w:val="221815"/>
        </w:rPr>
        <w:t>New Portable</w:t>
      </w:r>
      <w:r>
        <w:rPr>
          <w:color w:val="221815"/>
          <w:spacing w:val="-3"/>
        </w:rPr>
        <w:t> </w:t>
      </w:r>
      <w:r>
        <w:rPr>
          <w:color w:val="221815"/>
        </w:rPr>
        <w:t>Spa</w:t>
      </w:r>
      <w:r>
        <w:rPr>
          <w:rFonts w:ascii="Arial"/>
          <w:b w:val="0"/>
          <w:color w:val="221815"/>
          <w:sz w:val="20"/>
        </w:rPr>
        <w:tab/>
        <w:t>3</w:t>
      </w:r>
      <w:r>
        <w:rPr>
          <w:rFonts w:ascii="Arial"/>
          <w:b w:val="0"/>
          <w:sz w:val="20"/>
        </w:rPr>
      </w:r>
    </w:p>
    <w:p>
      <w:pPr>
        <w:tabs>
          <w:tab w:pos="10593" w:val="right" w:leader="dot"/>
        </w:tabs>
        <w:spacing w:before="69"/>
        <w:ind w:left="39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-3"/>
        </w:rPr>
        <w:br w:type="column"/>
      </w:r>
      <w:r>
        <w:rPr>
          <w:rFonts w:ascii="Arial"/>
          <w:b/>
          <w:color w:val="221815"/>
          <w:spacing w:val="-3"/>
          <w:sz w:val="24"/>
        </w:rPr>
        <w:t>Water</w:t>
      </w:r>
      <w:r>
        <w:rPr>
          <w:rFonts w:ascii="Arial"/>
          <w:b/>
          <w:color w:val="221815"/>
          <w:spacing w:val="-1"/>
          <w:sz w:val="24"/>
        </w:rPr>
        <w:t> </w:t>
      </w:r>
      <w:r>
        <w:rPr>
          <w:rFonts w:ascii="Arial"/>
          <w:b/>
          <w:color w:val="221815"/>
          <w:sz w:val="24"/>
        </w:rPr>
        <w:t>Clarity</w:t>
      </w:r>
      <w:r>
        <w:rPr>
          <w:rFonts w:ascii="Arial"/>
          <w:color w:val="221815"/>
          <w:position w:val="3"/>
          <w:sz w:val="20"/>
        </w:rPr>
        <w:tab/>
        <w:t>21</w:t>
      </w:r>
      <w:r>
        <w:rPr>
          <w:rFonts w:ascii="Arial"/>
          <w:sz w:val="20"/>
        </w:rPr>
      </w:r>
    </w:p>
    <w:p>
      <w:pPr>
        <w:tabs>
          <w:tab w:pos="10593" w:val="right" w:leader="dot"/>
        </w:tabs>
        <w:spacing w:before="284"/>
        <w:ind w:left="39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221815"/>
          <w:sz w:val="24"/>
        </w:rPr>
        <w:t>Appendix</w:t>
      </w:r>
      <w:r>
        <w:rPr>
          <w:rFonts w:ascii="Arial"/>
          <w:color w:val="221815"/>
          <w:position w:val="3"/>
          <w:sz w:val="20"/>
        </w:rPr>
        <w:tab/>
        <w:t>22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23820" w:h="16160" w:orient="landscape"/>
          <w:pgMar w:top="480" w:bottom="280" w:left="440" w:right="440"/>
          <w:cols w:num="2" w:equalWidth="0">
            <w:col w:w="10558" w:space="1355"/>
            <w:col w:w="11027"/>
          </w:cols>
        </w:sectPr>
      </w:pPr>
    </w:p>
    <w:p>
      <w:pPr>
        <w:pStyle w:val="BodyText"/>
        <w:tabs>
          <w:tab w:pos="10365" w:val="left" w:leader="none"/>
        </w:tabs>
        <w:spacing w:line="364" w:lineRule="auto" w:before="96"/>
        <w:ind w:left="612" w:right="0"/>
        <w:jc w:val="both"/>
      </w:pPr>
      <w:r>
        <w:rPr>
          <w:color w:val="221815"/>
          <w:position w:val="2"/>
        </w:rPr>
        <w:t>Pre-Delivery</w:t>
      </w:r>
      <w:r>
        <w:rPr>
          <w:color w:val="221815"/>
          <w:spacing w:val="-9"/>
          <w:position w:val="2"/>
        </w:rPr>
        <w:t> </w:t>
      </w:r>
      <w:r>
        <w:rPr>
          <w:color w:val="221815"/>
          <w:position w:val="2"/>
        </w:rPr>
        <w:t>Checklist</w:t>
      </w:r>
      <w:r>
        <w:rPr>
          <w:color w:val="221815"/>
          <w:position w:val="2"/>
          <w:u w:val="dotted" w:color="040000"/>
        </w:rPr>
        <w:tab/>
      </w:r>
      <w:r>
        <w:rPr>
          <w:color w:val="221815"/>
          <w:position w:val="2"/>
        </w:rPr>
      </w:r>
      <w:r>
        <w:rPr>
          <w:color w:val="221815"/>
        </w:rPr>
        <w:t>3</w:t>
      </w:r>
      <w:r>
        <w:rPr>
          <w:color w:val="221815"/>
          <w:w w:val="100"/>
        </w:rPr>
        <w:t> </w:t>
      </w:r>
      <w:r>
        <w:rPr>
          <w:color w:val="221815"/>
          <w:position w:val="1"/>
        </w:rPr>
        <w:t>Planning the Best</w:t>
      </w:r>
      <w:r>
        <w:rPr>
          <w:color w:val="221815"/>
          <w:spacing w:val="-9"/>
          <w:position w:val="1"/>
        </w:rPr>
        <w:t> </w:t>
      </w:r>
      <w:r>
        <w:rPr>
          <w:color w:val="221815"/>
          <w:position w:val="1"/>
          <w:u w:val="dotted" w:color="040000"/>
        </w:rPr>
        <w:t>L</w:t>
      </w:r>
      <w:r>
        <w:rPr>
          <w:color w:val="221815"/>
          <w:position w:val="1"/>
        </w:rPr>
        <w:t>ocation</w:t>
      </w:r>
      <w:r>
        <w:rPr>
          <w:color w:val="221815"/>
          <w:position w:val="1"/>
          <w:u w:val="dotted" w:color="040000"/>
        </w:rPr>
        <w:tab/>
      </w:r>
      <w:r>
        <w:rPr>
          <w:color w:val="221815"/>
          <w:position w:val="1"/>
        </w:rPr>
      </w:r>
      <w:r>
        <w:rPr>
          <w:color w:val="221815"/>
        </w:rPr>
        <w:t>3</w:t>
      </w:r>
      <w:r>
        <w:rPr>
          <w:color w:val="221815"/>
          <w:w w:val="100"/>
        </w:rPr>
        <w:t> </w:t>
      </w:r>
      <w:r>
        <w:rPr>
          <w:color w:val="221815"/>
          <w:position w:val="1"/>
        </w:rPr>
        <w:t>Clearance for Service</w:t>
      </w:r>
      <w:r>
        <w:rPr>
          <w:color w:val="221815"/>
          <w:spacing w:val="-17"/>
          <w:position w:val="1"/>
        </w:rPr>
        <w:t> </w:t>
      </w:r>
      <w:r>
        <w:rPr>
          <w:color w:val="221815"/>
          <w:spacing w:val="-7"/>
          <w:position w:val="1"/>
        </w:rPr>
        <w:t>Access</w:t>
      </w:r>
      <w:r>
        <w:rPr>
          <w:color w:val="221815"/>
          <w:spacing w:val="-7"/>
          <w:position w:val="1"/>
          <w:u w:val="dotted" w:color="040000"/>
        </w:rPr>
        <w:tab/>
      </w:r>
      <w:r>
        <w:rPr>
          <w:color w:val="221815"/>
          <w:spacing w:val="-7"/>
          <w:position w:val="1"/>
        </w:rPr>
      </w:r>
      <w:r>
        <w:rPr>
          <w:color w:val="221815"/>
        </w:rPr>
        <w:t>4</w:t>
      </w:r>
      <w:r>
        <w:rPr>
          <w:color w:val="221815"/>
          <w:w w:val="100"/>
        </w:rPr>
        <w:t> </w:t>
      </w:r>
      <w:r>
        <w:rPr>
          <w:color w:val="221815"/>
          <w:position w:val="1"/>
        </w:rPr>
        <w:t>Opening the Front Door Panel for Electrical</w:t>
      </w:r>
      <w:r>
        <w:rPr>
          <w:color w:val="221815"/>
          <w:spacing w:val="-8"/>
          <w:position w:val="1"/>
        </w:rPr>
        <w:t> </w:t>
      </w:r>
      <w:r>
        <w:rPr>
          <w:color w:val="221815"/>
          <w:spacing w:val="-3"/>
          <w:position w:val="1"/>
        </w:rPr>
        <w:t>Hookup</w:t>
      </w:r>
      <w:r>
        <w:rPr>
          <w:color w:val="221815"/>
          <w:spacing w:val="-3"/>
          <w:position w:val="1"/>
          <w:u w:val="dotted" w:color="040000"/>
        </w:rPr>
        <w:tab/>
      </w:r>
      <w:r>
        <w:rPr>
          <w:color w:val="221815"/>
          <w:spacing w:val="-3"/>
          <w:position w:val="1"/>
        </w:rPr>
      </w:r>
      <w:r>
        <w:rPr>
          <w:color w:val="221815"/>
        </w:rPr>
        <w:t>5</w:t>
      </w:r>
      <w:r>
        <w:rPr>
          <w:color w:val="221815"/>
          <w:w w:val="100"/>
        </w:rPr>
        <w:t> </w:t>
      </w:r>
      <w:r>
        <w:rPr>
          <w:color w:val="221815"/>
        </w:rPr>
        <w:t>Filling and Powering Up </w:t>
      </w:r>
      <w:r>
        <w:rPr>
          <w:color w:val="221815"/>
          <w:spacing w:val="-6"/>
        </w:rPr>
        <w:t>Your </w:t>
      </w:r>
      <w:r>
        <w:rPr>
          <w:color w:val="221815"/>
        </w:rPr>
        <w:t>Portable </w:t>
      </w:r>
      <w:r>
        <w:rPr>
          <w:color w:val="221815"/>
          <w:spacing w:val="2"/>
        </w:rPr>
        <w:t>Spa</w:t>
      </w:r>
      <w:r>
        <w:rPr>
          <w:color w:val="221815"/>
          <w:spacing w:val="2"/>
          <w:u w:val="dotted" w:color="040000"/>
        </w:rPr>
        <w:tab/>
      </w:r>
      <w:r>
        <w:rPr>
          <w:color w:val="221815"/>
          <w:spacing w:val="2"/>
        </w:rPr>
      </w:r>
      <w:r>
        <w:rPr>
          <w:color w:val="221815"/>
        </w:rPr>
        <w:t>7</w:t>
      </w:r>
      <w:r>
        <w:rPr>
          <w:color w:val="221815"/>
          <w:w w:val="100"/>
        </w:rPr>
        <w:t> </w:t>
      </w:r>
      <w:r>
        <w:rPr>
          <w:color w:val="221815"/>
        </w:rPr>
        <w:t>Priming the</w:t>
      </w:r>
      <w:r>
        <w:rPr>
          <w:color w:val="221815"/>
          <w:spacing w:val="-2"/>
        </w:rPr>
        <w:t> </w:t>
      </w:r>
      <w:r>
        <w:rPr>
          <w:color w:val="221815"/>
        </w:rPr>
        <w:t>Pump</w:t>
      </w:r>
      <w:r>
        <w:rPr>
          <w:color w:val="221815"/>
          <w:u w:val="dotted" w:color="040000"/>
        </w:rPr>
        <w:tab/>
      </w:r>
      <w:r>
        <w:rPr>
          <w:color w:val="221815"/>
        </w:rPr>
        <w:t>10</w:t>
      </w:r>
      <w:r>
        <w:rPr/>
      </w:r>
    </w:p>
    <w:p>
      <w:pPr>
        <w:pStyle w:val="BodyText"/>
        <w:tabs>
          <w:tab w:pos="10307" w:val="left" w:leader="none"/>
        </w:tabs>
        <w:spacing w:line="345" w:lineRule="auto" w:before="95"/>
        <w:ind w:left="612" w:right="422"/>
        <w:jc w:val="left"/>
      </w:pPr>
      <w:r>
        <w:rPr/>
        <w:br w:type="column"/>
      </w:r>
      <w:r>
        <w:rPr>
          <w:color w:val="221815"/>
        </w:rPr>
        <w:t>Basic</w:t>
      </w:r>
      <w:r>
        <w:rPr>
          <w:color w:val="221815"/>
          <w:spacing w:val="-12"/>
        </w:rPr>
        <w:t> </w:t>
      </w:r>
      <w:r>
        <w:rPr>
          <w:color w:val="221815"/>
        </w:rPr>
        <w:t>Troubleshooting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2"/>
        </w:rPr>
        <w:t>22</w:t>
      </w:r>
      <w:r>
        <w:rPr>
          <w:color w:val="221815"/>
          <w:spacing w:val="-1"/>
          <w:w w:val="100"/>
          <w:position w:val="2"/>
        </w:rPr>
        <w:t> </w:t>
      </w:r>
      <w:r>
        <w:rPr>
          <w:color w:val="221815"/>
        </w:rPr>
        <w:t>Limited</w:t>
      </w:r>
      <w:r>
        <w:rPr>
          <w:color w:val="221815"/>
          <w:spacing w:val="-20"/>
        </w:rPr>
        <w:t> </w:t>
      </w:r>
      <w:r>
        <w:rPr>
          <w:color w:val="221815"/>
        </w:rPr>
        <w:t>Warranty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2"/>
        </w:rPr>
        <w:t>26</w:t>
      </w:r>
      <w:r>
        <w:rPr/>
      </w:r>
    </w:p>
    <w:p>
      <w:pPr>
        <w:spacing w:after="0" w:line="345" w:lineRule="auto"/>
        <w:jc w:val="left"/>
        <w:sectPr>
          <w:type w:val="continuous"/>
          <w:pgSz w:w="23820" w:h="16160" w:orient="landscape"/>
          <w:pgMar w:top="480" w:bottom="280" w:left="440" w:right="440"/>
          <w:cols w:num="2" w:equalWidth="0">
            <w:col w:w="10613" w:space="1293"/>
            <w:col w:w="1103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6.483536pt;margin-top:728.877014pt;width:32.2pt;height:27.7pt;mso-position-horizontal-relative:page;mso-position-vertical-relative:page;z-index:-62080" coordorigin="1530,14578" coordsize="644,554">
            <v:group style="position:absolute;left:1606;top:14613;width:566;height:519" coordorigin="1606,14613" coordsize="566,519">
              <v:shape style="position:absolute;left:1606;top:14613;width:566;height:519" coordorigin="1606,14613" coordsize="566,519" path="m1885,14613l1869,14620,1853,14640,1775,14778,1744,14831,1687,14934,1657,14986,1625,15040,1616,15057,1607,15078,1606,15094,1606,15097,1612,15114,1627,15126,1648,15131,1888,15131,2136,15131,2153,15123,2168,15105,2169,15104,1647,15103,1635,15103,1884,14641,1887,14639,1929,14639,1922,14628,1908,14616,1885,14613xe" filled="true" fillcolor="#221815" stroked="false">
                <v:path arrowok="t"/>
                <v:fill type="solid"/>
              </v:shape>
              <v:shape style="position:absolute;left:1606;top:14613;width:566;height:519" coordorigin="1606,14613" coordsize="566,519" path="m1929,14639l1887,14639,1896,14639,1899,14642,2142,15079,2144,15083,2144,15097,2138,15103,2127,15104,2169,15104,2171,15089,2168,15071,2157,15048,1929,14639xe" filled="true" fillcolor="#221815" stroked="false">
                <v:path arrowok="t"/>
                <v:fill type="solid"/>
              </v:shape>
            </v:group>
            <v:group style="position:absolute;left:1629;top:14639;width:515;height:465" coordorigin="1629,14639" coordsize="515,465">
              <v:shape style="position:absolute;left:1629;top:14639;width:515;height:465" coordorigin="1629,14639" coordsize="515,465" path="m1887,14639l1884,14641,1637,15076,1635,15079,1629,15094,1635,15103,1647,15103,2127,15104,2138,15103,2144,15097,2144,15083,2142,15079,2133,15062,1894,15062,1876,15057,1861,15042,1856,15020,1862,15002,1879,14990,1903,14986,2091,14986,2079,14966,1890,14966,1875,14957,1866,14933,1864,14915,1862,14892,1856,14812,1853,14781,1855,14777,1873,14763,1890,14758,1964,14758,1899,14642,1896,14639,1887,14639xe" filled="true" fillcolor="#fdef00" stroked="false">
                <v:path arrowok="t"/>
                <v:fill type="solid"/>
              </v:shape>
              <v:shape style="position:absolute;left:1629;top:14639;width:515;height:465" coordorigin="1629,14639" coordsize="515,465" path="m2091,14986l1903,14986,1918,14995,1927,15013,1929,15040,1914,15056,1894,15062,2133,15062,2091,14986xe" filled="true" fillcolor="#fdef00" stroked="false">
                <v:path arrowok="t"/>
                <v:fill type="solid"/>
              </v:shape>
              <v:shape style="position:absolute;left:1629;top:14639;width:515;height:465" coordorigin="1629,14639" coordsize="515,465" path="m1964,14758l1890,14758,1908,14761,1925,14771,1931,14776,1933,14782,1932,14788,1922,14920,1921,14940,1920,14954,1909,14965,1890,14966,2079,14966,1964,14758xe" filled="true" fillcolor="#fdef00" stroked="false">
                <v:path arrowok="t"/>
                <v:fill type="solid"/>
              </v:shape>
            </v:group>
            <v:group style="position:absolute;left:1853;top:14758;width:81;height:208" coordorigin="1853,14758" coordsize="81,208">
              <v:shape style="position:absolute;left:1853;top:14758;width:81;height:208" coordorigin="1853,14758" coordsize="81,208" path="m1891,14758l1874,14763,1858,14774,1855,14777,1853,14781,1855,14803,1863,14905,1865,14924,1867,14945,1878,14960,1900,14965,1915,14955,1922,14929,1923,14910,1932,14788,1933,14782,1931,14776,1909,14761,1891,14758xe" filled="true" fillcolor="#221815" stroked="false">
                <v:path arrowok="t"/>
                <v:fill type="solid"/>
              </v:shape>
            </v:group>
            <v:group style="position:absolute;left:1859;top:14985;width:74;height:77" coordorigin="1859,14985" coordsize="74,77">
              <v:shape style="position:absolute;left:1859;top:14985;width:74;height:77" coordorigin="1859,14985" coordsize="74,77" path="m1887,14985l1871,14994,1861,15011,1859,15039,1873,15055,1894,15062,1910,15058,1926,15044,1932,15023,1927,15004,1911,14991,1887,14985xe" filled="true" fillcolor="#221815" stroked="false">
                <v:path arrowok="t"/>
                <v:fill type="solid"/>
              </v:shape>
            </v:group>
            <v:group style="position:absolute;left:1824;top:14737;width:62;height:304" coordorigin="1824,14737" coordsize="62,304">
              <v:shape style="position:absolute;left:1824;top:14737;width:62;height:304" coordorigin="1824,14737" coordsize="62,304" path="m1886,14737l1824,14737,1824,14814,1840,14955,1870,14955,1886,14814,1886,14737xe" filled="true" fillcolor="#ffffff" stroked="false">
                <v:path arrowok="t"/>
                <v:fill type="solid"/>
              </v:shape>
              <v:shape style="position:absolute;left:1824;top:14737;width:62;height:304" coordorigin="1824,14737" coordsize="62,304" path="m1886,14980l1826,14980,1826,15040,1886,15040,1886,14980xe" filled="true" fillcolor="#ffffff" stroked="false">
                <v:path arrowok="t"/>
                <v:fill type="solid"/>
              </v:shape>
            </v:group>
            <v:group style="position:absolute;left:1824;top:14737;width:62;height:219" coordorigin="1824,14737" coordsize="62,219">
              <v:shape style="position:absolute;left:1824;top:14737;width:62;height:219" coordorigin="1824,14737" coordsize="62,219" path="m1824,14737l1886,14737,1886,14814,1870,14955,1840,14955,1824,14814,1824,14737e" filled="false" stroked="true" strokeweight="1.671pt" strokecolor="#ffffff">
                <v:path arrowok="t"/>
              </v:shape>
            </v:group>
            <v:group style="position:absolute;left:1826;top:14980;width:60;height:60" coordorigin="1826,14980" coordsize="60,60">
              <v:shape style="position:absolute;left:1826;top:14980;width:60;height:60" coordorigin="1826,14980" coordsize="60,60" path="m1826,14980l1886,14980,1886,15040,1826,15040,1826,14980xe" filled="false" stroked="true" strokeweight="1.671pt" strokecolor="#ffffff">
                <v:path arrowok="t"/>
              </v:shape>
            </v:group>
            <v:group style="position:absolute;left:1530;top:14578;width:644;height:554" coordorigin="1530,14578" coordsize="644,554">
              <v:shape style="position:absolute;left:1530;top:14578;width:644;height:554" coordorigin="1530,14578" coordsize="644,554" path="m1867,14578l1798,14606,1760,14668,1550,15030,1536,15053,1530,15068,1531,15080,1539,15094,1555,15115,1567,15126,1583,15130,1610,15131,2101,15131,2161,15108,2173,15064,2169,15045,1942,14650,1928,14627,1921,14617,1910,14602,1892,14587,1867,14578xe" filled="true" fillcolor="#fdef00" stroked="false">
                <v:path arrowok="t"/>
                <v:fill type="solid"/>
              </v:shape>
            </v:group>
            <v:group style="position:absolute;left:1575;top:14615;width:564;height:478" coordorigin="1575,14615" coordsize="564,478">
              <v:shape style="position:absolute;left:1575;top:14615;width:564;height:478" coordorigin="1575,14615" coordsize="564,478" path="m1862,14615l1836,14624,1820,14639,1577,15060,1575,15081,1586,15091,2115,15093,2131,15088,2138,15074,2134,15060,2132,15056,1620,15056,1854,14652,1896,14652,1892,14644,1876,14621,1862,14615xe" filled="true" fillcolor="#231c1d" stroked="false">
                <v:path arrowok="t"/>
                <v:fill type="solid"/>
              </v:shape>
              <v:shape style="position:absolute;left:1575;top:14615;width:564;height:478" coordorigin="1575,14615" coordsize="564,478" path="m1896,14652l1854,14652,2092,15056,2132,15056,1896,14652xe" filled="true" fillcolor="#231c1d" stroked="false">
                <v:path arrowok="t"/>
                <v:fill type="solid"/>
              </v:shape>
            </v:group>
            <v:group style="position:absolute;left:1834;top:14765;width:44;height:254" coordorigin="1834,14765" coordsize="44,254">
              <v:shape style="position:absolute;left:1834;top:14765;width:44;height:254" coordorigin="1834,14765" coordsize="44,254" path="m1877,14765l1834,14765,1834,14830,1845,14948,1866,14948,1877,14830,1877,14765xe" filled="true" fillcolor="#231c1d" stroked="false">
                <v:path arrowok="t"/>
                <v:fill type="solid"/>
              </v:shape>
              <v:shape style="position:absolute;left:1834;top:14765;width:44;height:254" coordorigin="1834,14765" coordsize="44,254" path="m1876,14969l1835,14969,1835,15019,1876,15019,1876,14969xe" filled="true" fillcolor="#231c1d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Heading3"/>
        <w:tabs>
          <w:tab w:pos="10397" w:val="left" w:leader="dot"/>
        </w:tabs>
        <w:spacing w:line="240" w:lineRule="auto" w:before="0"/>
        <w:ind w:left="390" w:right="0"/>
        <w:jc w:val="left"/>
        <w:rPr>
          <w:rFonts w:ascii="Arial" w:hAnsi="Arial" w:cs="Arial" w:eastAsia="Arial"/>
          <w:b w:val="0"/>
          <w:bCs w:val="0"/>
          <w:sz w:val="20"/>
          <w:szCs w:val="20"/>
        </w:rPr>
      </w:pPr>
      <w:r>
        <w:rPr>
          <w:color w:val="221815"/>
        </w:rPr>
        <w:t>Operating </w:t>
      </w:r>
      <w:r>
        <w:rPr>
          <w:color w:val="221815"/>
          <w:spacing w:val="-5"/>
        </w:rPr>
        <w:t>Your</w:t>
      </w:r>
      <w:r>
        <w:rPr>
          <w:color w:val="221815"/>
          <w:spacing w:val="-6"/>
        </w:rPr>
        <w:t> </w:t>
      </w:r>
      <w:r>
        <w:rPr>
          <w:color w:val="221815"/>
        </w:rPr>
        <w:t>Spa</w:t>
      </w:r>
      <w:r>
        <w:rPr>
          <w:rFonts w:ascii="Arial"/>
          <w:b w:val="0"/>
          <w:color w:val="221815"/>
          <w:position w:val="1"/>
          <w:sz w:val="20"/>
        </w:rPr>
        <w:tab/>
      </w:r>
      <w:r>
        <w:rPr>
          <w:rFonts w:ascii="Arial"/>
          <w:b w:val="0"/>
          <w:color w:val="221815"/>
          <w:spacing w:val="-15"/>
          <w:position w:val="1"/>
          <w:sz w:val="20"/>
        </w:rPr>
        <w:t>11</w:t>
      </w:r>
      <w:r>
        <w:rPr>
          <w:rFonts w:ascii="Arial"/>
          <w:b w:val="0"/>
          <w:sz w:val="20"/>
        </w:rPr>
      </w:r>
    </w:p>
    <w:p>
      <w:pPr>
        <w:pStyle w:val="BodyText"/>
        <w:tabs>
          <w:tab w:pos="10365" w:val="left" w:leader="none"/>
        </w:tabs>
        <w:spacing w:line="331" w:lineRule="auto" w:before="79"/>
        <w:ind w:left="612" w:right="12316"/>
        <w:jc w:val="both"/>
      </w:pPr>
      <w:r>
        <w:rPr>
          <w:color w:val="221815"/>
        </w:rPr>
        <w:t>Spa Control</w:t>
      </w:r>
      <w:r>
        <w:rPr>
          <w:color w:val="221815"/>
          <w:spacing w:val="-7"/>
        </w:rPr>
        <w:t> </w:t>
      </w:r>
      <w:r>
        <w:rPr>
          <w:color w:val="221815"/>
        </w:rPr>
        <w:t>Panel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spacing w:val="-15"/>
          <w:position w:val="-2"/>
        </w:rPr>
        <w:t>11</w:t>
      </w:r>
      <w:r>
        <w:rPr>
          <w:color w:val="221815"/>
          <w:spacing w:val="-15"/>
          <w:w w:val="100"/>
          <w:position w:val="-2"/>
        </w:rPr>
        <w:t> </w:t>
      </w:r>
      <w:r>
        <w:rPr>
          <w:color w:val="221815"/>
        </w:rPr>
        <w:t>Jets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-2"/>
        </w:rPr>
        <w:t>12</w:t>
      </w:r>
      <w:r>
        <w:rPr/>
      </w:r>
    </w:p>
    <w:p>
      <w:pPr>
        <w:pStyle w:val="BodyText"/>
        <w:tabs>
          <w:tab w:pos="10365" w:val="left" w:leader="none"/>
        </w:tabs>
        <w:spacing w:line="331" w:lineRule="auto" w:before="3"/>
        <w:ind w:left="612" w:right="12316"/>
        <w:jc w:val="both"/>
      </w:pPr>
      <w:r>
        <w:rPr>
          <w:color w:val="221815"/>
        </w:rPr>
        <w:t>LED</w:t>
      </w:r>
      <w:r>
        <w:rPr>
          <w:color w:val="221815"/>
          <w:spacing w:val="-12"/>
        </w:rPr>
        <w:t> </w:t>
      </w:r>
      <w:r>
        <w:rPr>
          <w:color w:val="221815"/>
        </w:rPr>
        <w:t>Lighting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-2"/>
        </w:rPr>
        <w:t>12</w:t>
      </w:r>
      <w:r>
        <w:rPr>
          <w:color w:val="221815"/>
          <w:spacing w:val="-1"/>
          <w:w w:val="100"/>
          <w:position w:val="-2"/>
        </w:rPr>
        <w:t> </w:t>
      </w:r>
      <w:r>
        <w:rPr>
          <w:color w:val="221815"/>
        </w:rPr>
        <w:t>Diverter</w:t>
      </w:r>
      <w:r>
        <w:rPr>
          <w:color w:val="221815"/>
          <w:spacing w:val="-7"/>
        </w:rPr>
        <w:t> </w:t>
      </w:r>
      <w:r>
        <w:rPr>
          <w:color w:val="221815"/>
        </w:rPr>
        <w:t>Knobs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-2"/>
        </w:rPr>
        <w:t>13</w:t>
      </w:r>
      <w:r>
        <w:rPr>
          <w:color w:val="221815"/>
          <w:spacing w:val="-1"/>
          <w:w w:val="100"/>
          <w:position w:val="-2"/>
        </w:rPr>
        <w:t> </w:t>
      </w:r>
      <w:r>
        <w:rPr>
          <w:color w:val="221815"/>
        </w:rPr>
        <w:t>Air </w:t>
      </w:r>
      <w:r>
        <w:rPr>
          <w:color w:val="221815"/>
          <w:spacing w:val="-5"/>
        </w:rPr>
        <w:t>Valve</w:t>
      </w:r>
      <w:r>
        <w:rPr>
          <w:color w:val="221815"/>
          <w:spacing w:val="-5"/>
          <w:u w:val="dotted" w:color="040000"/>
        </w:rPr>
        <w:tab/>
      </w:r>
      <w:r>
        <w:rPr>
          <w:color w:val="221815"/>
          <w:spacing w:val="-5"/>
        </w:rPr>
      </w:r>
      <w:r>
        <w:rPr>
          <w:color w:val="221815"/>
          <w:position w:val="-2"/>
        </w:rPr>
        <w:t>13</w:t>
      </w:r>
      <w:r>
        <w:rPr/>
      </w:r>
    </w:p>
    <w:p>
      <w:pPr>
        <w:pStyle w:val="BodyText"/>
        <w:tabs>
          <w:tab w:pos="10365" w:val="left" w:leader="none"/>
        </w:tabs>
        <w:spacing w:line="240" w:lineRule="auto" w:before="3"/>
        <w:ind w:left="612" w:right="0"/>
        <w:jc w:val="both"/>
      </w:pPr>
      <w:r>
        <w:rPr>
          <w:color w:val="221815"/>
          <w:spacing w:val="-2"/>
        </w:rPr>
        <w:t>Waterfalls</w:t>
      </w:r>
      <w:r>
        <w:rPr>
          <w:color w:val="221815"/>
          <w:spacing w:val="-2"/>
          <w:u w:val="dotted" w:color="040000"/>
        </w:rPr>
        <w:tab/>
      </w:r>
      <w:r>
        <w:rPr>
          <w:color w:val="221815"/>
          <w:spacing w:val="-2"/>
        </w:rPr>
      </w:r>
      <w:r>
        <w:rPr>
          <w:color w:val="221815"/>
          <w:spacing w:val="-1"/>
          <w:position w:val="-2"/>
        </w:rPr>
        <w:t>13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tabs>
          <w:tab w:pos="10612" w:val="right" w:leader="dot"/>
        </w:tabs>
        <w:spacing w:line="240" w:lineRule="auto" w:before="204"/>
        <w:ind w:left="390" w:right="0"/>
        <w:jc w:val="left"/>
        <w:rPr>
          <w:rFonts w:ascii="Arial" w:hAnsi="Arial" w:cs="Arial" w:eastAsia="Arial"/>
          <w:b w:val="0"/>
          <w:bCs w:val="0"/>
          <w:sz w:val="20"/>
          <w:szCs w:val="20"/>
        </w:rPr>
      </w:pPr>
      <w:r>
        <w:rPr>
          <w:color w:val="221815"/>
        </w:rPr>
        <w:t>Cleaning and</w:t>
      </w:r>
      <w:r>
        <w:rPr>
          <w:color w:val="221815"/>
          <w:spacing w:val="-1"/>
        </w:rPr>
        <w:t> </w:t>
      </w:r>
      <w:r>
        <w:rPr>
          <w:color w:val="221815"/>
        </w:rPr>
        <w:t>Maintenance</w:t>
      </w:r>
      <w:r>
        <w:rPr>
          <w:rFonts w:ascii="Arial"/>
          <w:b w:val="0"/>
          <w:color w:val="221815"/>
          <w:position w:val="3"/>
          <w:sz w:val="20"/>
        </w:rPr>
        <w:tab/>
        <w:t>14</w:t>
      </w:r>
      <w:r>
        <w:rPr>
          <w:rFonts w:ascii="Arial"/>
          <w:b w:val="0"/>
          <w:sz w:val="20"/>
        </w:rPr>
      </w:r>
    </w:p>
    <w:p>
      <w:pPr>
        <w:pStyle w:val="BodyText"/>
        <w:tabs>
          <w:tab w:pos="10365" w:val="left" w:leader="none"/>
        </w:tabs>
        <w:spacing w:line="304" w:lineRule="auto" w:before="34"/>
        <w:ind w:left="612" w:right="12316"/>
        <w:jc w:val="both"/>
      </w:pPr>
      <w:r>
        <w:rPr>
          <w:color w:val="221815"/>
        </w:rPr>
        <w:t>Removing and Reseating the</w:t>
      </w:r>
      <w:r>
        <w:rPr>
          <w:color w:val="221815"/>
          <w:spacing w:val="-18"/>
        </w:rPr>
        <w:t> </w:t>
      </w:r>
      <w:r>
        <w:rPr>
          <w:color w:val="221815"/>
        </w:rPr>
        <w:t>Pillows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-5"/>
        </w:rPr>
        <w:t>14</w:t>
      </w:r>
      <w:r>
        <w:rPr>
          <w:color w:val="221815"/>
          <w:spacing w:val="-1"/>
          <w:w w:val="100"/>
          <w:position w:val="-5"/>
        </w:rPr>
        <w:t> </w:t>
      </w:r>
      <w:r>
        <w:rPr>
          <w:color w:val="221815"/>
        </w:rPr>
        <w:t>Jet Removal and</w:t>
      </w:r>
      <w:r>
        <w:rPr>
          <w:color w:val="221815"/>
          <w:spacing w:val="-18"/>
        </w:rPr>
        <w:t> </w:t>
      </w:r>
      <w:r>
        <w:rPr>
          <w:color w:val="221815"/>
        </w:rPr>
        <w:t>Replacement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-5"/>
        </w:rPr>
        <w:t>14</w:t>
      </w:r>
      <w:r>
        <w:rPr>
          <w:color w:val="221815"/>
          <w:spacing w:val="-1"/>
          <w:w w:val="100"/>
          <w:position w:val="-5"/>
        </w:rPr>
        <w:t> </w:t>
      </w:r>
      <w:r>
        <w:rPr>
          <w:color w:val="221815"/>
        </w:rPr>
        <w:t>Draining </w:t>
      </w:r>
      <w:r>
        <w:rPr>
          <w:color w:val="221815"/>
          <w:spacing w:val="-6"/>
        </w:rPr>
        <w:t>Your </w:t>
      </w:r>
      <w:r>
        <w:rPr>
          <w:color w:val="221815"/>
        </w:rPr>
        <w:t>Portable</w:t>
      </w:r>
      <w:r>
        <w:rPr>
          <w:color w:val="221815"/>
          <w:spacing w:val="-3"/>
        </w:rPr>
        <w:t> </w:t>
      </w:r>
      <w:r>
        <w:rPr>
          <w:color w:val="221815"/>
        </w:rPr>
        <w:t>Spa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-5"/>
        </w:rPr>
        <w:t>15</w:t>
      </w:r>
      <w:r>
        <w:rPr>
          <w:color w:val="221815"/>
          <w:spacing w:val="-1"/>
          <w:w w:val="100"/>
          <w:position w:val="-5"/>
        </w:rPr>
        <w:t> </w:t>
      </w:r>
      <w:r>
        <w:rPr>
          <w:color w:val="221815"/>
        </w:rPr>
        <w:t>Cleaning and Replacing the</w:t>
      </w:r>
      <w:r>
        <w:rPr>
          <w:color w:val="221815"/>
          <w:spacing w:val="-18"/>
        </w:rPr>
        <w:t> </w:t>
      </w:r>
      <w:r>
        <w:rPr>
          <w:color w:val="221815"/>
        </w:rPr>
        <w:t>Filter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-3"/>
        </w:rPr>
        <w:t>16</w:t>
      </w:r>
      <w:r>
        <w:rPr>
          <w:color w:val="221815"/>
          <w:spacing w:val="-1"/>
          <w:w w:val="100"/>
          <w:position w:val="-3"/>
        </w:rPr>
        <w:t> </w:t>
      </w:r>
      <w:r>
        <w:rPr>
          <w:color w:val="221815"/>
        </w:rPr>
        <w:t>Spa Cover and Locking System</w:t>
      </w:r>
      <w:r>
        <w:rPr>
          <w:color w:val="221815"/>
          <w:spacing w:val="-13"/>
        </w:rPr>
        <w:t> </w:t>
      </w:r>
      <w:r>
        <w:rPr>
          <w:color w:val="221815"/>
        </w:rPr>
        <w:t>Installation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-3"/>
        </w:rPr>
        <w:t>17</w:t>
      </w:r>
      <w:r>
        <w:rPr>
          <w:color w:val="221815"/>
          <w:spacing w:val="-1"/>
          <w:w w:val="100"/>
          <w:position w:val="-3"/>
        </w:rPr>
        <w:t> </w:t>
      </w:r>
      <w:r>
        <w:rPr>
          <w:color w:val="221815"/>
          <w:spacing w:val="-3"/>
        </w:rPr>
        <w:t>Vacation</w:t>
      </w:r>
      <w:r>
        <w:rPr>
          <w:color w:val="221815"/>
        </w:rPr>
        <w:t> Care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-5"/>
        </w:rPr>
        <w:t>19</w:t>
      </w:r>
      <w:r>
        <w:rPr>
          <w:color w:val="221815"/>
          <w:spacing w:val="-1"/>
          <w:w w:val="100"/>
          <w:position w:val="-5"/>
        </w:rPr>
        <w:t> </w:t>
      </w:r>
      <w:r>
        <w:rPr>
          <w:color w:val="221815"/>
        </w:rPr>
        <w:t>Cleaning </w:t>
      </w:r>
      <w:r>
        <w:rPr>
          <w:color w:val="221815"/>
          <w:spacing w:val="-6"/>
        </w:rPr>
        <w:t>Your</w:t>
      </w:r>
      <w:r>
        <w:rPr>
          <w:color w:val="221815"/>
          <w:spacing w:val="-8"/>
        </w:rPr>
        <w:t> </w:t>
      </w:r>
      <w:r>
        <w:rPr>
          <w:color w:val="221815"/>
        </w:rPr>
        <w:t>Spa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-4"/>
        </w:rPr>
        <w:t>19</w:t>
      </w:r>
      <w:r>
        <w:rPr/>
      </w:r>
    </w:p>
    <w:p>
      <w:pPr>
        <w:pStyle w:val="Heading4"/>
        <w:tabs>
          <w:tab w:pos="10612" w:val="right" w:leader="dot"/>
        </w:tabs>
        <w:spacing w:line="240" w:lineRule="auto" w:before="529"/>
        <w:ind w:left="390" w:right="0"/>
        <w:jc w:val="left"/>
        <w:rPr>
          <w:sz w:val="20"/>
          <w:szCs w:val="20"/>
        </w:rPr>
      </w:pPr>
      <w:r>
        <w:rPr>
          <w:color w:val="221815"/>
          <w:position w:val="1"/>
        </w:rPr>
        <w:t>Sound</w:t>
      </w:r>
      <w:r>
        <w:rPr>
          <w:color w:val="221815"/>
          <w:spacing w:val="-1"/>
          <w:position w:val="1"/>
        </w:rPr>
        <w:t> </w:t>
      </w:r>
      <w:r>
        <w:rPr>
          <w:color w:val="221815"/>
          <w:position w:val="1"/>
        </w:rPr>
        <w:t>System</w:t>
      </w:r>
      <w:r>
        <w:rPr>
          <w:color w:val="221815"/>
          <w:sz w:val="20"/>
        </w:rPr>
        <w:tab/>
        <w:t>20</w:t>
      </w:r>
      <w:r>
        <w:rPr>
          <w:sz w:val="20"/>
        </w:rPr>
      </w:r>
    </w:p>
    <w:p>
      <w:pPr>
        <w:pStyle w:val="BodyText"/>
        <w:tabs>
          <w:tab w:pos="10365" w:val="left" w:leader="none"/>
        </w:tabs>
        <w:spacing w:line="240" w:lineRule="auto" w:before="79"/>
        <w:ind w:left="612" w:right="0"/>
        <w:jc w:val="left"/>
      </w:pPr>
      <w:r>
        <w:rPr>
          <w:color w:val="221815"/>
        </w:rPr>
        <w:t>Using the Bluetooth Sound</w:t>
      </w:r>
      <w:r>
        <w:rPr>
          <w:color w:val="221815"/>
          <w:spacing w:val="-7"/>
        </w:rPr>
        <w:t> </w:t>
      </w:r>
      <w:r>
        <w:rPr>
          <w:color w:val="221815"/>
        </w:rPr>
        <w:t>System</w:t>
      </w:r>
      <w:r>
        <w:rPr>
          <w:color w:val="221815"/>
          <w:u w:val="dotted" w:color="040000"/>
        </w:rPr>
        <w:tab/>
      </w:r>
      <w:r>
        <w:rPr>
          <w:color w:val="221815"/>
        </w:rPr>
      </w:r>
      <w:r>
        <w:rPr>
          <w:color w:val="221815"/>
          <w:position w:val="-4"/>
        </w:rPr>
        <w:t>20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tabs>
          <w:tab w:pos="12318" w:val="left" w:leader="none"/>
        </w:tabs>
        <w:spacing w:line="2311" w:lineRule="exact"/>
        <w:ind w:left="408" w:right="0"/>
        <w:jc w:val="left"/>
      </w:pPr>
      <w:r>
        <w:rPr>
          <w:position w:val="-45"/>
        </w:rPr>
        <w:pict>
          <v:group style="width:510.2pt;height:115.6pt;mso-position-horizontal-relative:char;mso-position-vertical-relative:line" coordorigin="0,0" coordsize="10204,2312">
            <v:group style="position:absolute;left:756;top:399;width:567;height:567" coordorigin="756,399" coordsize="567,567">
              <v:shape style="position:absolute;left:756;top:399;width:567;height:567" coordorigin="756,399" coordsize="567,567" path="m1150,399l929,399,917,404,761,560,756,572,756,780,756,793,761,805,917,961,929,966,1150,966,1162,961,1318,804,1323,793,1323,572,1318,560,1162,404,1150,399xe" filled="true" fillcolor="#e60512" stroked="false">
                <v:path arrowok="t"/>
                <v:fill type="solid"/>
              </v:shape>
            </v:group>
            <v:group style="position:absolute;left:768;top:410;width:544;height:544" coordorigin="768,410" coordsize="544,544">
              <v:shape style="position:absolute;left:768;top:410;width:544;height:544" coordorigin="768,410" coordsize="544,544" path="m1145,410l934,411,922,415,772,565,768,576,768,788,773,800,922,949,934,954,1146,954,1157,949,1307,799,1311,788,1311,576,1307,565,1157,415,1145,410xe" filled="true" fillcolor="#ffffff" stroked="false">
                <v:path arrowok="t"/>
                <v:fill type="solid"/>
              </v:shape>
            </v:group>
            <v:group style="position:absolute;left:1070;top:608;width:33;height:137" coordorigin="1070,608" coordsize="33,137">
              <v:shape style="position:absolute;left:1070;top:608;width:33;height:137" coordorigin="1070,608" coordsize="33,137" path="m1082,608l1078,609,1075,613,1072,616,1070,620,1070,732,1072,737,1075,740,1078,743,1082,744,1087,744,1096,744,1103,737,1103,615,1096,608,1082,608xe" filled="true" fillcolor="#e60512" stroked="false">
                <v:path arrowok="t"/>
                <v:fill type="solid"/>
              </v:shape>
              <v:shape style="position:absolute;left:1070;top:608;width:33;height:137" coordorigin="1070,608" coordsize="33,137" path="m1096,744l1087,744,1096,744xe" filled="true" fillcolor="#e60512" stroked="false">
                <v:path arrowok="t"/>
                <v:fill type="solid"/>
              </v:shape>
            </v:group>
            <v:group style="position:absolute;left:780;top:423;width:519;height:519" coordorigin="780,423" coordsize="519,519">
              <v:shape style="position:absolute;left:780;top:423;width:519;height:519" coordorigin="780,423" coordsize="519,519" path="m1140,423l938,423,785,571,780,783,785,794,928,937,939,942,1141,941,1152,937,1294,794,1299,783,1299,774,881,774,871,771,842,720,869,718,907,718,907,717,903,708,895,700,872,678,864,671,857,662,851,653,847,645,845,636,845,626,848,607,859,590,870,582,880,579,1298,579,1294,570,1151,427,1140,423xe" filled="true" fillcolor="#e60512" stroked="false">
                <v:path arrowok="t"/>
                <v:fill type="solid"/>
              </v:shape>
              <v:shape style="position:absolute;left:780;top:423;width:519;height:519" coordorigin="780,423" coordsize="519,519" path="m891,774l881,774,1299,774,1299,774,896,774,891,774xe" filled="true" fillcolor="#e60512" stroked="false">
                <v:path arrowok="t"/>
                <v:fill type="solid"/>
              </v:shape>
              <v:shape style="position:absolute;left:780;top:423;width:519;height:519" coordorigin="780,423" coordsize="519,519" path="m885,605l880,608,878,612,876,616,874,621,875,628,875,636,879,645,886,652,890,657,894,661,899,665,905,670,910,674,912,676,918,682,924,689,930,700,931,703,932,706,935,712,936,718,937,729,937,737,934,748,896,774,1299,774,1299,773,1092,773,1082,772,974,772,974,628,908,628,895,605,890,605,885,605xe" filled="true" fillcolor="#e60512" stroked="false">
                <v:path arrowok="t"/>
                <v:fill type="solid"/>
              </v:shape>
              <v:shape style="position:absolute;left:780;top:423;width:519;height:519" coordorigin="780,423" coordsize="519,519" path="m1298,580l1083,580,1106,584,1123,597,1132,616,1133,728,1127,750,1113,766,1092,773,1299,773,1299,772,1150,772,1150,582,1195,582,1207,581,1299,581,1298,580xe" filled="true" fillcolor="#e60512" stroked="false">
                <v:path arrowok="t"/>
                <v:fill type="solid"/>
              </v:shape>
              <v:shape style="position:absolute;left:780;top:423;width:519;height:519" coordorigin="780,423" coordsize="519,519" path="m1077,582l1033,582,1033,610,1003,610,1003,772,1082,772,1069,769,1052,756,1043,737,1042,625,1047,603,1062,587,1077,582xe" filled="true" fillcolor="#e60512" stroked="false">
                <v:path arrowok="t"/>
                <v:fill type="solid"/>
              </v:shape>
              <v:shape style="position:absolute;left:780;top:423;width:519;height:519" coordorigin="780,423" coordsize="519,519" path="m1178,700l1178,772,1299,772,1299,700,1207,700,1178,700xe" filled="true" fillcolor="#e60512" stroked="false">
                <v:path arrowok="t"/>
                <v:fill type="solid"/>
              </v:shape>
              <v:shape style="position:absolute;left:780;top:423;width:519;height:519" coordorigin="780,423" coordsize="519,519" path="m907,718l869,718,870,727,873,735,878,742,881,746,885,748,896,747,902,744,905,738,907,734,908,730,907,718xe" filled="true" fillcolor="#e60512" stroked="false">
                <v:path arrowok="t"/>
                <v:fill type="solid"/>
              </v:shape>
              <v:shape style="position:absolute;left:780;top:423;width:519;height:519" coordorigin="780,423" coordsize="519,519" path="m1299,581l1207,581,1219,586,1228,595,1236,604,1240,615,1240,616,1240,621,1240,657,1240,667,1235,678,1226,687,1218,695,1207,700,1299,700,1299,581xe" filled="true" fillcolor="#e60512" stroked="false">
                <v:path arrowok="t"/>
                <v:fill type="solid"/>
              </v:shape>
              <v:shape style="position:absolute;left:780;top:423;width:519;height:519" coordorigin="780,423" coordsize="519,519" path="m1298,579l898,579,907,581,915,586,935,623,908,628,974,628,974,610,944,610,944,582,1077,582,1083,580,1298,580,1298,579xe" filled="true" fillcolor="#e60512" stroked="false">
                <v:path arrowok="t"/>
                <v:fill type="solid"/>
              </v:shape>
              <v:shape style="position:absolute;left:780;top:423;width:519;height:519" coordorigin="780,423" coordsize="519,519" path="m894,605l890,605,895,605,894,605xe" filled="true" fillcolor="#e60512" stroked="false">
                <v:path arrowok="t"/>
                <v:fill type="solid"/>
              </v:shape>
              <v:shape style="position:absolute;left:780;top:423;width:519;height:519" coordorigin="780,423" coordsize="519,519" path="m1298,579l880,579,889,579,898,579,1298,579xe" filled="true" fillcolor="#e60512" stroked="false">
                <v:path arrowok="t"/>
                <v:fill type="solid"/>
              </v:shape>
            </v:group>
            <v:group style="position:absolute;left:1178;top:611;width:34;height:62" coordorigin="1178,611" coordsize="34,62">
              <v:shape style="position:absolute;left:1178;top:611;width:34;height:62" coordorigin="1178,611" coordsize="34,62" path="m1200,611l1195,611,1178,611,1178,672,1200,672,1204,670,1207,667,1210,664,1212,660,1212,623,1210,619,1207,615,1204,612,1200,611xe" filled="true" fillcolor="#e60512" stroked="false">
                <v:path arrowok="t"/>
                <v:fill type="solid"/>
              </v:shape>
              <v:shape style="position:absolute;left:0;top:0;width:10204;height:2312" type="#_x0000_t202" filled="false" stroked="true" strokeweight="1pt" strokecolor="#040000">
                <v:textbox inset="0,0,0,0">
                  <w:txbxContent>
                    <w:p>
                      <w:pPr>
                        <w:spacing w:before="596"/>
                        <w:ind w:left="153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Danger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!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Proceed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extrem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e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caution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preven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risk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severe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injur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and/o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death.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50"/>
                        <w:ind w:left="153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8"/>
                          <w:w w:val="99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arning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!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Proceed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care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preven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avoidabl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accident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potentia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risks.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position w:val="-45"/>
        </w:rPr>
      </w:r>
      <w:r>
        <w:rPr>
          <w:position w:val="-45"/>
        </w:rPr>
        <w:tab/>
      </w:r>
      <w:r>
        <w:rPr>
          <w:position w:val="-45"/>
        </w:rPr>
        <w:pict>
          <v:shape style="width:510.2pt;height:115.6pt;mso-position-horizontal-relative:char;mso-position-vertical-relative:line" type="#_x0000_t202" filled="false" stroked="true" strokeweight="1pt" strokecolor="#040000">
            <v:textbox inset="0,0,0,0">
              <w:txbxContent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</w:p>
                <w:p>
                  <w:pPr>
                    <w:spacing w:line="286" w:lineRule="exact" w:before="0"/>
                    <w:ind w:left="190" w:right="0" w:firstLine="0"/>
                    <w:jc w:val="both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221815"/>
                      <w:w w:val="98"/>
                      <w:sz w:val="24"/>
                    </w:rPr>
                    <w:t>N</w:t>
                  </w:r>
                  <w:r>
                    <w:rPr>
                      <w:rFonts w:ascii="Calibri"/>
                      <w:color w:val="221815"/>
                      <w:spacing w:val="-6"/>
                      <w:w w:val="98"/>
                      <w:sz w:val="24"/>
                    </w:rPr>
                    <w:t>O</w:t>
                  </w:r>
                  <w:r>
                    <w:rPr>
                      <w:rFonts w:ascii="Calibri"/>
                      <w:color w:val="221815"/>
                      <w:w w:val="107"/>
                      <w:sz w:val="24"/>
                    </w:rPr>
                    <w:t>T</w:t>
                  </w:r>
                  <w:r>
                    <w:rPr>
                      <w:rFonts w:ascii="Calibri"/>
                      <w:color w:val="221815"/>
                      <w:w w:val="105"/>
                      <w:sz w:val="24"/>
                    </w:rPr>
                    <w:t>E</w:t>
                  </w:r>
                  <w:r>
                    <w:rPr>
                      <w:rFonts w:ascii="Calibri"/>
                      <w:sz w:val="24"/>
                    </w:rPr>
                  </w:r>
                </w:p>
                <w:p>
                  <w:pPr>
                    <w:spacing w:line="235" w:lineRule="auto" w:before="0"/>
                    <w:ind w:left="190" w:right="194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color w:val="221815"/>
                      <w:w w:val="106"/>
                      <w:sz w:val="20"/>
                    </w:rPr>
                    <w:t>B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2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u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d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86"/>
                      <w:sz w:val="20"/>
                    </w:rPr>
                    <w:t>f</w:t>
                  </w:r>
                  <w:r>
                    <w:rPr>
                      <w:rFonts w:ascii="Calibri"/>
                      <w:color w:val="221815"/>
                      <w:spacing w:val="-2"/>
                      <w:w w:val="86"/>
                      <w:sz w:val="20"/>
                    </w:rPr>
                    <w:t>f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2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4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spacing w:val="-2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y</w:t>
                  </w:r>
                  <w:r>
                    <w:rPr>
                      <w:rFonts w:ascii="Calibri"/>
                      <w:color w:val="221815"/>
                      <w:spacing w:val="-4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3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m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h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spacing w:val="-1"/>
                      <w:w w:val="96"/>
                      <w:sz w:val="20"/>
                    </w:rPr>
                    <w:t>v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d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86"/>
                      <w:sz w:val="20"/>
                    </w:rPr>
                    <w:t>f</w:t>
                  </w:r>
                  <w:r>
                    <w:rPr>
                      <w:rFonts w:ascii="Calibri"/>
                      <w:color w:val="221815"/>
                      <w:spacing w:val="-2"/>
                      <w:w w:val="86"/>
                      <w:sz w:val="20"/>
                    </w:rPr>
                    <w:t>f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3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2"/>
                      <w:w w:val="86"/>
                      <w:sz w:val="20"/>
                    </w:rPr>
                    <w:t>f</w:t>
                  </w:r>
                  <w:r>
                    <w:rPr>
                      <w:rFonts w:ascii="Calibri"/>
                      <w:color w:val="221815"/>
                      <w:spacing w:val="-3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3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u</w:t>
                  </w:r>
                  <w:r>
                    <w:rPr>
                      <w:rFonts w:ascii="Calibri"/>
                      <w:color w:val="221815"/>
                      <w:spacing w:val="-2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d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spacing w:val="-3"/>
                      <w:w w:val="103"/>
                      <w:sz w:val="20"/>
                    </w:rPr>
                    <w:t>p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w w:val="87"/>
                      <w:sz w:val="20"/>
                    </w:rPr>
                    <w:t>,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h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b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k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</w:t>
                  </w:r>
                  <w:r>
                    <w:rPr>
                      <w:rFonts w:ascii="Calibri"/>
                      <w:color w:val="221815"/>
                      <w:spacing w:val="-3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spacing w:val="-3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spacing w:val="-3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d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d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3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g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spacing w:val="-1"/>
                      <w:w w:val="96"/>
                      <w:sz w:val="20"/>
                    </w:rPr>
                    <w:t>v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p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86"/>
                      <w:sz w:val="20"/>
                    </w:rPr>
                    <w:t>f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d</w:t>
                  </w:r>
                  <w:r>
                    <w:rPr>
                      <w:rFonts w:ascii="Calibri"/>
                      <w:color w:val="221815"/>
                      <w:spacing w:val="-2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86"/>
                      <w:sz w:val="20"/>
                    </w:rPr>
                    <w:t>f</w:t>
                  </w:r>
                  <w:r>
                    <w:rPr>
                      <w:rFonts w:ascii="Calibri"/>
                      <w:color w:val="221815"/>
                      <w:w w:val="8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h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4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spacing w:val="-2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y</w:t>
                  </w:r>
                  <w:r>
                    <w:rPr>
                      <w:rFonts w:ascii="Calibri"/>
                      <w:color w:val="221815"/>
                      <w:spacing w:val="-4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3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m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h</w:t>
                  </w:r>
                  <w:r>
                    <w:rPr>
                      <w:rFonts w:ascii="Calibri"/>
                      <w:color w:val="221815"/>
                      <w:spacing w:val="-3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96"/>
                      <w:sz w:val="20"/>
                    </w:rPr>
                    <w:t>y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u</w:t>
                  </w:r>
                  <w:r>
                    <w:rPr>
                      <w:rFonts w:ascii="Calibri"/>
                      <w:color w:val="221815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4"/>
                      <w:w w:val="103"/>
                      <w:sz w:val="20"/>
                    </w:rPr>
                    <w:t>p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86"/>
                      <w:sz w:val="20"/>
                    </w:rPr>
                    <w:t>.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2"/>
                      <w:w w:val="103"/>
                      <w:sz w:val="20"/>
                    </w:rPr>
                    <w:t>F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p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spacing w:val="-1"/>
                      <w:w w:val="86"/>
                      <w:sz w:val="20"/>
                    </w:rPr>
                    <w:t>f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spacing w:val="-4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1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u</w:t>
                  </w:r>
                  <w:r>
                    <w:rPr>
                      <w:rFonts w:ascii="Calibri"/>
                      <w:color w:val="221815"/>
                      <w:spacing w:val="-2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spacing w:val="-1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h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95"/>
                      <w:sz w:val="20"/>
                    </w:rPr>
                    <w:t>w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3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p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5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-3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spacing w:val="-3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d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p</w:t>
                  </w:r>
                  <w:r>
                    <w:rPr>
                      <w:rFonts w:ascii="Calibri"/>
                      <w:color w:val="221815"/>
                      <w:spacing w:val="-2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g</w:t>
                  </w:r>
                  <w:r>
                    <w:rPr>
                      <w:rFonts w:ascii="Calibri"/>
                      <w:color w:val="221815"/>
                      <w:spacing w:val="-5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m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96"/>
                      <w:sz w:val="20"/>
                    </w:rPr>
                    <w:t>y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u</w:t>
                  </w:r>
                  <w:r>
                    <w:rPr>
                      <w:rFonts w:ascii="Calibri"/>
                      <w:color w:val="221815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4"/>
                      <w:w w:val="103"/>
                      <w:sz w:val="20"/>
                    </w:rPr>
                    <w:t>p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d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spacing w:val="-1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spacing w:val="-12"/>
                      <w:w w:val="99"/>
                      <w:sz w:val="20"/>
                    </w:rPr>
                    <w:t>'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4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spacing w:val="-2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y</w:t>
                  </w:r>
                  <w:r>
                    <w:rPr>
                      <w:rFonts w:ascii="Calibri"/>
                      <w:color w:val="221815"/>
                      <w:spacing w:val="-4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3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m</w:t>
                  </w:r>
                  <w:r>
                    <w:rPr>
                      <w:rFonts w:ascii="Calibri"/>
                      <w:color w:val="221815"/>
                      <w:w w:val="87"/>
                      <w:sz w:val="20"/>
                    </w:rPr>
                    <w:t>,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p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</w:t>
                  </w:r>
                  <w:r>
                    <w:rPr>
                      <w:rFonts w:ascii="Calibri"/>
                      <w:color w:val="221815"/>
                      <w:spacing w:val="-3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2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-1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2"/>
                      <w:w w:val="86"/>
                      <w:sz w:val="20"/>
                    </w:rPr>
                    <w:t>f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3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h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pp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spacing w:val="-2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b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4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spacing w:val="-3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p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-5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-3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spacing w:val="-1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m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u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h</w:t>
                  </w:r>
                  <w:r>
                    <w:rPr>
                      <w:rFonts w:ascii="Calibri"/>
                      <w:color w:val="221815"/>
                      <w:spacing w:val="-3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2"/>
                      <w:w w:val="95"/>
                      <w:sz w:val="20"/>
                    </w:rPr>
                    <w:t>w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n</w:t>
                  </w:r>
                  <w:r>
                    <w:rPr>
                      <w:rFonts w:ascii="Calibri"/>
                      <w:color w:val="221815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u</w:t>
                  </w:r>
                  <w:r>
                    <w:rPr>
                      <w:rFonts w:ascii="Calibri"/>
                      <w:color w:val="221815"/>
                      <w:spacing w:val="-1"/>
                      <w:w w:val="103"/>
                      <w:sz w:val="20"/>
                    </w:rPr>
                    <w:t>d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d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5"/>
                      <w:sz w:val="20"/>
                    </w:rPr>
                    <w:t>w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93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h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96"/>
                      <w:sz w:val="20"/>
                    </w:rPr>
                    <w:t>y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u</w:t>
                  </w:r>
                  <w:r>
                    <w:rPr>
                      <w:rFonts w:ascii="Calibri"/>
                      <w:color w:val="221815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4"/>
                      <w:w w:val="103"/>
                      <w:sz w:val="20"/>
                    </w:rPr>
                    <w:t>p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86"/>
                      <w:sz w:val="20"/>
                    </w:rPr>
                    <w:t>.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190" w:right="0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color w:val="221815"/>
                      <w:w w:val="92"/>
                      <w:sz w:val="20"/>
                    </w:rPr>
                    <w:t>(</w:t>
                  </w:r>
                  <w:r>
                    <w:rPr>
                      <w:rFonts w:ascii="Calibri"/>
                      <w:color w:val="221815"/>
                      <w:w w:val="105"/>
                      <w:sz w:val="20"/>
                    </w:rPr>
                    <w:t>C</w:t>
                  </w:r>
                  <w:r>
                    <w:rPr>
                      <w:rFonts w:ascii="Calibri"/>
                      <w:color w:val="221815"/>
                      <w:w w:val="92"/>
                      <w:sz w:val="20"/>
                    </w:rPr>
                    <w:t>)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4"/>
                      <w:sz w:val="20"/>
                    </w:rPr>
                    <w:t>2022</w:t>
                  </w:r>
                  <w:r>
                    <w:rPr>
                      <w:rFonts w:ascii="Calibri"/>
                      <w:color w:val="221815"/>
                      <w:w w:val="87"/>
                      <w:sz w:val="20"/>
                    </w:rPr>
                    <w:t>,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06"/>
                      <w:sz w:val="20"/>
                    </w:rPr>
                    <w:t>B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ll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g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1"/>
                      <w:sz w:val="20"/>
                    </w:rPr>
                    <w:t>o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11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4"/>
                      <w:w w:val="103"/>
                      <w:sz w:val="20"/>
                    </w:rPr>
                    <w:t>p</w:t>
                  </w:r>
                  <w:r>
                    <w:rPr>
                      <w:rFonts w:ascii="Calibri"/>
                      <w:color w:val="221815"/>
                      <w:w w:val="102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w w:val="86"/>
                      <w:sz w:val="20"/>
                    </w:rPr>
                    <w:t>.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1"/>
                      <w:w w:val="90"/>
                      <w:sz w:val="20"/>
                    </w:rPr>
                    <w:t>A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ll</w:t>
                  </w:r>
                  <w:r>
                    <w:rPr>
                      <w:rFonts w:ascii="Calibri"/>
                      <w:color w:val="221815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w w:val="99"/>
                      <w:sz w:val="20"/>
                    </w:rPr>
                    <w:t>i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g</w:t>
                  </w:r>
                  <w:r>
                    <w:rPr>
                      <w:rFonts w:ascii="Calibri"/>
                      <w:color w:val="221815"/>
                      <w:w w:val="100"/>
                      <w:sz w:val="20"/>
                    </w:rPr>
                    <w:t>h</w:t>
                  </w:r>
                  <w:r>
                    <w:rPr>
                      <w:rFonts w:ascii="Calibri"/>
                      <w:color w:val="221815"/>
                      <w:spacing w:val="-1"/>
                      <w:w w:val="98"/>
                      <w:sz w:val="20"/>
                    </w:rPr>
                    <w:t>t</w:t>
                  </w:r>
                  <w:r>
                    <w:rPr>
                      <w:rFonts w:ascii="Calibri"/>
                      <w:color w:val="221815"/>
                      <w:w w:val="98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color w:val="221815"/>
                      <w:spacing w:val="-2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s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spacing w:val="7"/>
                      <w:w w:val="90"/>
                      <w:sz w:val="20"/>
                    </w:rPr>
                    <w:t>r</w:t>
                  </w:r>
                  <w:r>
                    <w:rPr>
                      <w:rFonts w:ascii="Calibri"/>
                      <w:color w:val="221815"/>
                      <w:spacing w:val="-1"/>
                      <w:w w:val="96"/>
                      <w:sz w:val="20"/>
                    </w:rPr>
                    <w:t>v</w:t>
                  </w:r>
                  <w:r>
                    <w:rPr>
                      <w:rFonts w:ascii="Calibri"/>
                      <w:color w:val="221815"/>
                      <w:w w:val="96"/>
                      <w:sz w:val="20"/>
                    </w:rPr>
                    <w:t>e</w:t>
                  </w:r>
                  <w:r>
                    <w:rPr>
                      <w:rFonts w:ascii="Calibri"/>
                      <w:color w:val="221815"/>
                      <w:w w:val="103"/>
                      <w:sz w:val="20"/>
                    </w:rPr>
                    <w:t>d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position w:val="-45"/>
        </w:rPr>
      </w:r>
    </w:p>
    <w:p>
      <w:pPr>
        <w:spacing w:after="0" w:line="2311" w:lineRule="exact"/>
        <w:jc w:val="left"/>
        <w:sectPr>
          <w:type w:val="continuous"/>
          <w:pgSz w:w="23820" w:h="16160" w:orient="landscape"/>
          <w:pgMar w:top="480" w:bottom="280" w:left="440" w:right="4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line="449" w:lineRule="exact" w:before="0"/>
        <w:ind w:left="1906" w:right="12287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/>
        <w:pict>
          <v:shape style="position:absolute;margin-left:637.796021pt;margin-top:3.356535pt;width:510.25pt;height:221.05pt;mso-position-horizontal-relative:page;mso-position-vertical-relative:paragraph;z-index:1432" type="#_x0000_t202" filled="true" fillcolor="#e8e9e9" stroked="false">
            <v:textbox inset="0,0,0,0">
              <w:txbxContent>
                <w:p>
                  <w:pPr>
                    <w:spacing w:before="78"/>
                    <w:ind w:left="198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pacing w:val="-1"/>
                      <w:w w:val="100"/>
                      <w:sz w:val="24"/>
                    </w:rPr>
                    <w:t>HYPERTHERMI</w:t>
                  </w:r>
                  <w:r>
                    <w:rPr>
                      <w:rFonts w:ascii="Arial"/>
                      <w:b/>
                      <w:color w:val="221815"/>
                      <w:w w:val="100"/>
                      <w:sz w:val="24"/>
                    </w:rPr>
                    <w:t>A</w:t>
                  </w:r>
                  <w:r>
                    <w:rPr>
                      <w:rFonts w:ascii="Arial"/>
                      <w:b/>
                      <w:color w:val="221815"/>
                      <w:spacing w:val="-9"/>
                      <w:w w:val="10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w w:val="100"/>
                      <w:sz w:val="24"/>
                    </w:rPr>
                    <w:t>DANGER:</w:t>
                  </w:r>
                  <w:r>
                    <w:rPr>
                      <w:rFonts w:ascii="Arial"/>
                      <w:w w:val="100"/>
                      <w:sz w:val="24"/>
                    </w:rPr>
                  </w:r>
                </w:p>
                <w:p>
                  <w:pPr>
                    <w:pStyle w:val="BodyText"/>
                    <w:spacing w:line="292" w:lineRule="auto" w:before="41"/>
                    <w:ind w:left="398" w:right="20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221815"/>
                    </w:rPr>
                    <w:t>Prolonged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exposure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hot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air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or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water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can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in </w:t>
                  </w:r>
                  <w:r>
                    <w:rPr>
                      <w:rFonts w:ascii="Arial" w:hAnsi="Arial" w:cs="Arial" w:eastAsia="Arial"/>
                      <w:color w:val="221815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4˚C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above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37˚C).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While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hyperthermia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has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many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health</w:t>
                  </w:r>
                  <w:r>
                    <w:rPr>
                      <w:rFonts w:ascii="Arial" w:hAnsi="Arial" w:cs="Arial" w:eastAsia="Arial"/>
                      <w:color w:val="221815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benefits,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 it is important not to allow your body</w:t>
                  </w:r>
                  <w:r>
                    <w:rPr>
                      <w:rFonts w:ascii="Arial" w:hAnsi="Arial" w:cs="Arial" w:eastAsia="Arial"/>
                      <w:color w:val="221815"/>
                      <w:spacing w:val="-4"/>
                    </w:rPr>
                    <w:t>’</w:t>
                  </w:r>
                  <w:r>
                    <w:rPr>
                      <w:rFonts w:ascii="Arial" w:hAnsi="Arial" w:cs="Arial" w:eastAsia="Arial"/>
                      <w:color w:val="221815"/>
                    </w:rPr>
                    <w:t>s core temperature to rise above 103˚F (39.5˚C).</w:t>
                  </w:r>
                  <w:r>
                    <w:rPr>
                      <w:rFonts w:ascii="Arial" w:hAnsi="Arial" w:cs="Arial" w:eastAsia="Arial"/>
                    </w:rPr>
                  </w:r>
                </w:p>
                <w:p>
                  <w:pPr>
                    <w:spacing w:line="240" w:lineRule="auto" w:before="5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92" w:lineRule="auto"/>
                    <w:ind w:left="398" w:right="201"/>
                    <w:jc w:val="left"/>
                  </w:pPr>
                  <w:r>
                    <w:rPr>
                      <w:color w:val="221815"/>
                      <w:w w:val="100"/>
                    </w:rPr>
                    <w:t>Symptoms </w:t>
                  </w:r>
                  <w:r>
                    <w:rPr>
                      <w:color w:val="221815"/>
                      <w:spacing w:val="-24"/>
                      <w:w w:val="100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o</w:t>
                  </w:r>
                  <w:r>
                    <w:rPr>
                      <w:color w:val="221815"/>
                      <w:w w:val="100"/>
                    </w:rPr>
                    <w:t>f </w:t>
                  </w:r>
                  <w:r>
                    <w:rPr>
                      <w:color w:val="221815"/>
                      <w:spacing w:val="-24"/>
                      <w:w w:val="100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excessiv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23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hyperthermi</w:t>
                  </w:r>
                  <w:r>
                    <w:rPr>
                      <w:color w:val="221815"/>
                      <w:w w:val="100"/>
                    </w:rPr>
                    <w:t>a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23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includ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23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dizziness</w:t>
                  </w:r>
                  <w:r>
                    <w:rPr>
                      <w:color w:val="221815"/>
                      <w:w w:val="100"/>
                    </w:rPr>
                    <w:t>,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23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letharg</w:t>
                  </w:r>
                  <w:r>
                    <w:rPr>
                      <w:color w:val="221815"/>
                      <w:spacing w:val="-15"/>
                      <w:w w:val="100"/>
                    </w:rPr>
                    <w:t>y</w:t>
                  </w:r>
                  <w:r>
                    <w:rPr>
                      <w:color w:val="221815"/>
                      <w:w w:val="99"/>
                    </w:rPr>
                    <w:t>,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24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drowsines</w:t>
                  </w:r>
                  <w:r>
                    <w:rPr>
                      <w:color w:val="221815"/>
                      <w:w w:val="100"/>
                    </w:rPr>
                    <w:t>s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23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an</w:t>
                  </w:r>
                  <w:r>
                    <w:rPr>
                      <w:color w:val="221815"/>
                      <w:w w:val="100"/>
                    </w:rPr>
                    <w:t>d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24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fainting.</w:t>
                  </w:r>
                  <w:r>
                    <w:rPr>
                      <w:color w:val="221815"/>
                      <w:spacing w:val="26"/>
                    </w:rPr>
                    <w:t> </w:t>
                  </w:r>
                  <w:r>
                    <w:rPr>
                      <w:color w:val="221815"/>
                    </w:rPr>
                    <w:t>The </w:t>
                  </w:r>
                  <w:r>
                    <w:rPr>
                      <w:color w:val="221815"/>
                      <w:spacing w:val="-24"/>
                    </w:rPr>
                    <w:t> </w:t>
                  </w:r>
                  <w:r>
                    <w:rPr>
                      <w:color w:val="221815"/>
                      <w:spacing w:val="-1"/>
                    </w:rPr>
                    <w:t>e</w:t>
                  </w:r>
                  <w:r>
                    <w:rPr>
                      <w:color w:val="221815"/>
                      <w:spacing w:val="-4"/>
                    </w:rPr>
                    <w:t>f</w:t>
                  </w:r>
                  <w:r>
                    <w:rPr>
                      <w:color w:val="221815"/>
                    </w:rPr>
                    <w:t>fects </w:t>
                  </w:r>
                  <w:r>
                    <w:rPr>
                      <w:color w:val="221815"/>
                      <w:spacing w:val="-24"/>
                    </w:rPr>
                    <w:t> </w:t>
                  </w:r>
                  <w:r>
                    <w:rPr>
                      <w:color w:val="221815"/>
                      <w:spacing w:val="-1"/>
                    </w:rPr>
                    <w:t>of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excessiv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hyperthermi</w:t>
                  </w:r>
                  <w:r>
                    <w:rPr>
                      <w:color w:val="221815"/>
                      <w:w w:val="100"/>
                    </w:rPr>
                    <w:t>a</w:t>
                  </w:r>
                  <w:r>
                    <w:rPr>
                      <w:color w:val="221815"/>
                    </w:rPr>
                    <w:t> may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include:</w:t>
                  </w:r>
                  <w:r>
                    <w:rPr>
                      <w:w w:val="100"/>
                    </w:rPr>
                  </w:r>
                </w:p>
                <w:p>
                  <w:pPr>
                    <w:spacing w:line="240" w:lineRule="auto" w:before="5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pos="524" w:val="left" w:leader="none"/>
                    </w:tabs>
                    <w:spacing w:line="240" w:lineRule="auto" w:before="0" w:after="0"/>
                    <w:ind w:left="523" w:right="0" w:hanging="125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Failure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to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perceiv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heat</w:t>
                  </w:r>
                  <w:r>
                    <w:rPr>
                      <w:rFonts w:ascii="Arial"/>
                      <w:w w:val="100"/>
                      <w:sz w:val="20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pos="524" w:val="left" w:leader="none"/>
                    </w:tabs>
                    <w:spacing w:line="240" w:lineRule="auto" w:before="170" w:after="0"/>
                    <w:ind w:left="523" w:right="0" w:hanging="125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Failure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to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recognize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the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nee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z w:val="20"/>
                    </w:rPr>
                    <w:t> to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exi</w:t>
                  </w:r>
                  <w:r>
                    <w:rPr>
                      <w:rFonts w:ascii="Arial"/>
                      <w:color w:val="221815"/>
                      <w:sz w:val="20"/>
                    </w:rPr>
                    <w:t>t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spa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r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ho</w:t>
                  </w:r>
                  <w:r>
                    <w:rPr>
                      <w:rFonts w:ascii="Arial"/>
                      <w:color w:val="221815"/>
                      <w:sz w:val="20"/>
                    </w:rPr>
                    <w:t>t tub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pos="524" w:val="left" w:leader="none"/>
                    </w:tabs>
                    <w:spacing w:line="240" w:lineRule="auto" w:before="170" w:after="0"/>
                    <w:ind w:left="523" w:right="0" w:hanging="125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Unawarenes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sz w:val="20"/>
                    </w:rPr>
                    <w:t>f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impendin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g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hazard</w:t>
                  </w:r>
                  <w:r>
                    <w:rPr>
                      <w:rFonts w:ascii="Arial"/>
                      <w:w w:val="100"/>
                      <w:sz w:val="20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pos="524" w:val="left" w:leader="none"/>
                    </w:tabs>
                    <w:spacing w:line="240" w:lineRule="auto" w:before="170" w:after="0"/>
                    <w:ind w:left="523" w:right="0" w:hanging="125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sz w:val="20"/>
                    </w:rPr>
                    <w:t>Fetal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damag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pregnan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t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women</w:t>
                  </w:r>
                  <w:r>
                    <w:rPr>
                      <w:rFonts w:ascii="Arial"/>
                      <w:w w:val="100"/>
                      <w:sz w:val="20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pos="524" w:val="left" w:leader="none"/>
                    </w:tabs>
                    <w:spacing w:line="240" w:lineRule="auto" w:before="170" w:after="0"/>
                    <w:ind w:left="523" w:right="0" w:hanging="125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Physical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inabilit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y</w:t>
                  </w:r>
                  <w:r>
                    <w:rPr>
                      <w:rFonts w:ascii="Arial"/>
                      <w:color w:val="221815"/>
                      <w:sz w:val="20"/>
                    </w:rPr>
                    <w:t> to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exi</w:t>
                  </w:r>
                  <w:r>
                    <w:rPr>
                      <w:rFonts w:ascii="Arial"/>
                      <w:color w:val="221815"/>
                      <w:sz w:val="20"/>
                    </w:rPr>
                    <w:t>t the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spa</w:t>
                  </w:r>
                  <w:r>
                    <w:rPr>
                      <w:rFonts w:ascii="Arial"/>
                      <w:w w:val="100"/>
                      <w:sz w:val="20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pos="524" w:val="left" w:leader="none"/>
                    </w:tabs>
                    <w:spacing w:line="240" w:lineRule="auto" w:before="170" w:after="0"/>
                    <w:ind w:left="523" w:right="0" w:hanging="125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Unconsciousness</w:t>
                  </w:r>
                  <w:r>
                    <w:rPr>
                      <w:rFonts w:ascii="Arial"/>
                      <w:w w:val="100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/>
          <w:b/>
          <w:color w:val="221815"/>
          <w:sz w:val="32"/>
        </w:rPr>
        <w:t>READ AND FOLLOW ALL</w:t>
      </w:r>
      <w:r>
        <w:rPr>
          <w:rFonts w:ascii="Arial Black"/>
          <w:b/>
          <w:color w:val="221815"/>
          <w:spacing w:val="-26"/>
          <w:sz w:val="32"/>
        </w:rPr>
        <w:t> </w:t>
      </w:r>
      <w:r>
        <w:rPr>
          <w:rFonts w:ascii="Arial Black"/>
          <w:b/>
          <w:color w:val="221815"/>
          <w:sz w:val="32"/>
        </w:rPr>
        <w:t>INSTRUCTIONS.</w:t>
      </w:r>
      <w:r>
        <w:rPr>
          <w:rFonts w:ascii="Arial Black"/>
          <w:sz w:val="32"/>
        </w:rPr>
      </w:r>
    </w:p>
    <w:p>
      <w:pPr>
        <w:spacing w:line="240" w:lineRule="auto" w:before="4"/>
        <w:rPr>
          <w:rFonts w:ascii="Arial Black" w:hAnsi="Arial Black" w:cs="Arial Black" w:eastAsia="Arial Black"/>
          <w:b/>
          <w:bCs/>
          <w:sz w:val="13"/>
          <w:szCs w:val="13"/>
        </w:rPr>
      </w:pPr>
    </w:p>
    <w:p>
      <w:pPr>
        <w:spacing w:line="1080" w:lineRule="exact"/>
        <w:ind w:left="387" w:right="0" w:firstLine="0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position w:val="-21"/>
          <w:sz w:val="20"/>
          <w:szCs w:val="20"/>
        </w:rPr>
        <w:pict>
          <v:shape style="width:510.25pt;height:54pt;mso-position-horizontal-relative:char;mso-position-vertical-relative:line" type="#_x0000_t202" filled="true" fillcolor="#e8e9e9" stroked="false">
            <v:textbox inset="0,0,0,0">
              <w:txbxContent>
                <w:p>
                  <w:pPr>
                    <w:spacing w:before="117"/>
                    <w:ind w:left="212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pacing w:val="-1"/>
                      <w:w w:val="100"/>
                      <w:sz w:val="24"/>
                    </w:rPr>
                    <w:t>DANGE</w:t>
                  </w:r>
                  <w:r>
                    <w:rPr>
                      <w:rFonts w:ascii="Arial"/>
                      <w:b/>
                      <w:color w:val="221815"/>
                      <w:w w:val="100"/>
                      <w:sz w:val="24"/>
                    </w:rPr>
                    <w:t>R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-- 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w w:val="100"/>
                      <w:sz w:val="24"/>
                    </w:rPr>
                    <w:t>Ris</w:t>
                  </w:r>
                  <w:r>
                    <w:rPr>
                      <w:rFonts w:ascii="Arial"/>
                      <w:b/>
                      <w:color w:val="221815"/>
                      <w:w w:val="100"/>
                      <w:sz w:val="24"/>
                    </w:rPr>
                    <w:t>k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of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 accidenta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l 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drowning: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292" w:lineRule="auto" w:before="41"/>
                    <w:ind w:left="412" w:right="192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no</w:t>
                  </w:r>
                  <w:r>
                    <w:rPr>
                      <w:rFonts w:ascii="Arial"/>
                      <w:color w:val="221815"/>
                      <w:sz w:val="20"/>
                    </w:rPr>
                    <w:t>t</w:t>
                  </w:r>
                  <w:r>
                    <w:rPr>
                      <w:rFonts w:ascii="Arial"/>
                      <w:color w:val="221815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allo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w</w:t>
                  </w:r>
                  <w:r>
                    <w:rPr>
                      <w:rFonts w:ascii="Arial"/>
                      <w:color w:val="221815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children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to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b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r</w:t>
                  </w:r>
                  <w:r>
                    <w:rPr>
                      <w:rFonts w:ascii="Arial"/>
                      <w:color w:val="221815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aroun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a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spa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unles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a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responsible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adul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t</w:t>
                  </w:r>
                  <w:r>
                    <w:rPr>
                      <w:rFonts w:ascii="Arial"/>
                      <w:color w:val="221815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supervises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them.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Keep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the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spa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cover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locke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whe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no</w:t>
                  </w:r>
                  <w:r>
                    <w:rPr>
                      <w:rFonts w:ascii="Arial"/>
                      <w:color w:val="221815"/>
                      <w:sz w:val="20"/>
                    </w:rPr>
                    <w:t>t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use</w:t>
                  </w:r>
                  <w:r>
                    <w:rPr>
                      <w:rFonts w:ascii="Arial"/>
                      <w:color w:val="221815"/>
                      <w:sz w:val="20"/>
                    </w:rPr>
                    <w:t>.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See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instruction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enclose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wit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h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your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cover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for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lockin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g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procedures.</w:t>
                  </w:r>
                  <w:r>
                    <w:rPr>
                      <w:rFonts w:ascii="Arial"/>
                      <w:w w:val="100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 w:hAnsi="Arial Black" w:cs="Arial Black" w:eastAsia="Arial Black"/>
          <w:position w:val="-21"/>
          <w:sz w:val="20"/>
          <w:szCs w:val="20"/>
        </w:rPr>
      </w:r>
    </w:p>
    <w:p>
      <w:pPr>
        <w:spacing w:line="240" w:lineRule="auto" w:before="1"/>
        <w:rPr>
          <w:rFonts w:ascii="Arial Black" w:hAnsi="Arial Black" w:cs="Arial Black" w:eastAsia="Arial Black"/>
          <w:b/>
          <w:bCs/>
          <w:sz w:val="26"/>
          <w:szCs w:val="26"/>
        </w:rPr>
      </w:pPr>
    </w:p>
    <w:p>
      <w:pPr>
        <w:pStyle w:val="Heading3"/>
        <w:spacing w:line="240" w:lineRule="auto"/>
        <w:ind w:left="599" w:right="12287"/>
        <w:jc w:val="left"/>
        <w:rPr>
          <w:b w:val="0"/>
          <w:bCs w:val="0"/>
        </w:rPr>
      </w:pPr>
      <w:r>
        <w:rPr>
          <w:color w:val="221815"/>
        </w:rPr>
        <w:t>DANGER -- Risk of</w:t>
      </w:r>
      <w:r>
        <w:rPr>
          <w:color w:val="221815"/>
          <w:spacing w:val="-9"/>
        </w:rPr>
        <w:t> </w:t>
      </w:r>
      <w:r>
        <w:rPr>
          <w:color w:val="221815"/>
        </w:rPr>
        <w:t>injury:</w:t>
      </w:r>
      <w:r>
        <w:rPr>
          <w:b w:val="0"/>
        </w:rPr>
      </w:r>
    </w:p>
    <w:p>
      <w:pPr>
        <w:pStyle w:val="BodyText"/>
        <w:spacing w:line="292" w:lineRule="auto" w:before="41"/>
        <w:ind w:left="799" w:right="12287"/>
        <w:jc w:val="left"/>
      </w:pP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</w:rPr>
        <w:t>suction</w:t>
      </w:r>
      <w:r>
        <w:rPr>
          <w:color w:val="221815"/>
          <w:spacing w:val="-10"/>
        </w:rPr>
        <w:t> </w:t>
      </w:r>
      <w:r>
        <w:rPr>
          <w:color w:val="221815"/>
        </w:rPr>
        <w:t>fittings</w:t>
      </w:r>
      <w:r>
        <w:rPr>
          <w:color w:val="221815"/>
          <w:spacing w:val="-11"/>
        </w:rPr>
        <w:t> </w:t>
      </w:r>
      <w:r>
        <w:rPr>
          <w:color w:val="221815"/>
        </w:rPr>
        <w:t>in</w:t>
      </w:r>
      <w:r>
        <w:rPr>
          <w:color w:val="221815"/>
          <w:spacing w:val="-10"/>
        </w:rPr>
        <w:t> </w:t>
      </w:r>
      <w:r>
        <w:rPr>
          <w:color w:val="221815"/>
        </w:rPr>
        <w:t>this</w:t>
      </w:r>
      <w:r>
        <w:rPr>
          <w:color w:val="221815"/>
          <w:spacing w:val="-10"/>
        </w:rPr>
        <w:t> </w:t>
      </w:r>
      <w:r>
        <w:rPr>
          <w:color w:val="221815"/>
        </w:rPr>
        <w:t>spa</w:t>
      </w:r>
      <w:r>
        <w:rPr>
          <w:color w:val="221815"/>
          <w:spacing w:val="-10"/>
        </w:rPr>
        <w:t> </w:t>
      </w:r>
      <w:r>
        <w:rPr>
          <w:color w:val="221815"/>
        </w:rPr>
        <w:t>are</w:t>
      </w:r>
      <w:r>
        <w:rPr>
          <w:color w:val="221815"/>
          <w:spacing w:val="-10"/>
        </w:rPr>
        <w:t> </w:t>
      </w:r>
      <w:r>
        <w:rPr>
          <w:color w:val="221815"/>
        </w:rPr>
        <w:t>sized</w:t>
      </w:r>
      <w:r>
        <w:rPr>
          <w:color w:val="221815"/>
          <w:spacing w:val="-10"/>
        </w:rPr>
        <w:t> </w:t>
      </w:r>
      <w:r>
        <w:rPr>
          <w:color w:val="221815"/>
        </w:rPr>
        <w:t>to</w:t>
      </w:r>
      <w:r>
        <w:rPr>
          <w:color w:val="221815"/>
          <w:spacing w:val="-10"/>
        </w:rPr>
        <w:t> </w:t>
      </w:r>
      <w:r>
        <w:rPr>
          <w:color w:val="221815"/>
        </w:rPr>
        <w:t>match</w:t>
      </w:r>
      <w:r>
        <w:rPr>
          <w:color w:val="221815"/>
          <w:spacing w:val="-10"/>
        </w:rPr>
        <w:t> </w:t>
      </w: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</w:rPr>
        <w:t>specific</w:t>
      </w:r>
      <w:r>
        <w:rPr>
          <w:color w:val="221815"/>
          <w:spacing w:val="-10"/>
        </w:rPr>
        <w:t> </w:t>
      </w:r>
      <w:r>
        <w:rPr>
          <w:color w:val="221815"/>
        </w:rPr>
        <w:t>water</w:t>
      </w:r>
      <w:r>
        <w:rPr>
          <w:color w:val="221815"/>
          <w:spacing w:val="-10"/>
        </w:rPr>
        <w:t> </w:t>
      </w:r>
      <w:r>
        <w:rPr>
          <w:color w:val="221815"/>
        </w:rPr>
        <w:t>flow</w:t>
      </w:r>
      <w:r>
        <w:rPr>
          <w:color w:val="221815"/>
          <w:spacing w:val="-10"/>
        </w:rPr>
        <w:t> </w:t>
      </w:r>
      <w:r>
        <w:rPr>
          <w:color w:val="221815"/>
        </w:rPr>
        <w:t>created</w:t>
      </w:r>
      <w:r>
        <w:rPr>
          <w:color w:val="221815"/>
          <w:spacing w:val="-10"/>
        </w:rPr>
        <w:t> </w:t>
      </w:r>
      <w:r>
        <w:rPr>
          <w:color w:val="221815"/>
        </w:rPr>
        <w:t>by</w:t>
      </w:r>
      <w:r>
        <w:rPr>
          <w:color w:val="221815"/>
          <w:spacing w:val="-10"/>
        </w:rPr>
        <w:t> </w:t>
      </w: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</w:rPr>
        <w:t>pump.</w:t>
      </w:r>
      <w:r>
        <w:rPr>
          <w:color w:val="221815"/>
          <w:spacing w:val="-10"/>
        </w:rPr>
        <w:t> </w:t>
      </w:r>
      <w:r>
        <w:rPr>
          <w:color w:val="221815"/>
        </w:rPr>
        <w:t>Should</w:t>
      </w:r>
      <w:r>
        <w:rPr>
          <w:color w:val="221815"/>
          <w:spacing w:val="-10"/>
        </w:rPr>
        <w:t> </w:t>
      </w: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</w:rPr>
        <w:t>need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arise to replace the suction fittings, or the pump, be sure the flow rates are</w:t>
      </w:r>
      <w:r>
        <w:rPr>
          <w:color w:val="221815"/>
          <w:spacing w:val="-21"/>
        </w:rPr>
        <w:t> </w:t>
      </w:r>
      <w:r>
        <w:rPr>
          <w:color w:val="221815"/>
        </w:rPr>
        <w:t>compatible.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2" w:lineRule="auto"/>
        <w:ind w:left="799" w:right="12287"/>
        <w:jc w:val="left"/>
      </w:pPr>
      <w:r>
        <w:rPr>
          <w:color w:val="221815"/>
        </w:rPr>
        <w:t>Never</w:t>
      </w:r>
      <w:r>
        <w:rPr>
          <w:color w:val="221815"/>
          <w:spacing w:val="15"/>
        </w:rPr>
        <w:t> </w:t>
      </w:r>
      <w:r>
        <w:rPr>
          <w:color w:val="221815"/>
        </w:rPr>
        <w:t>operate</w:t>
      </w:r>
      <w:r>
        <w:rPr>
          <w:color w:val="221815"/>
          <w:spacing w:val="15"/>
        </w:rPr>
        <w:t> </w:t>
      </w:r>
      <w:r>
        <w:rPr>
          <w:color w:val="221815"/>
        </w:rPr>
        <w:t>the</w:t>
      </w:r>
      <w:r>
        <w:rPr>
          <w:color w:val="221815"/>
          <w:spacing w:val="14"/>
        </w:rPr>
        <w:t> </w:t>
      </w:r>
      <w:r>
        <w:rPr>
          <w:color w:val="221815"/>
        </w:rPr>
        <w:t>spa</w:t>
      </w:r>
      <w:r>
        <w:rPr>
          <w:color w:val="221815"/>
          <w:spacing w:val="14"/>
        </w:rPr>
        <w:t> </w:t>
      </w:r>
      <w:r>
        <w:rPr>
          <w:color w:val="221815"/>
        </w:rPr>
        <w:t>if</w:t>
      </w:r>
      <w:r>
        <w:rPr>
          <w:color w:val="221815"/>
          <w:spacing w:val="14"/>
        </w:rPr>
        <w:t> </w:t>
      </w:r>
      <w:r>
        <w:rPr>
          <w:color w:val="221815"/>
        </w:rPr>
        <w:t>the</w:t>
      </w:r>
      <w:r>
        <w:rPr>
          <w:color w:val="221815"/>
          <w:spacing w:val="14"/>
        </w:rPr>
        <w:t> </w:t>
      </w:r>
      <w:r>
        <w:rPr>
          <w:color w:val="221815"/>
        </w:rPr>
        <w:t>suction</w:t>
      </w:r>
      <w:r>
        <w:rPr>
          <w:color w:val="221815"/>
          <w:spacing w:val="14"/>
        </w:rPr>
        <w:t> </w:t>
      </w:r>
      <w:r>
        <w:rPr>
          <w:color w:val="221815"/>
        </w:rPr>
        <w:t>fitting</w:t>
      </w:r>
      <w:r>
        <w:rPr>
          <w:color w:val="221815"/>
          <w:spacing w:val="14"/>
        </w:rPr>
        <w:t> </w:t>
      </w:r>
      <w:r>
        <w:rPr>
          <w:color w:val="221815"/>
        </w:rPr>
        <w:t>or</w:t>
      </w:r>
      <w:r>
        <w:rPr>
          <w:color w:val="221815"/>
          <w:spacing w:val="14"/>
        </w:rPr>
        <w:t> </w:t>
      </w:r>
      <w:r>
        <w:rPr>
          <w:color w:val="221815"/>
        </w:rPr>
        <w:t>filter</w:t>
      </w:r>
      <w:r>
        <w:rPr>
          <w:color w:val="221815"/>
          <w:spacing w:val="14"/>
        </w:rPr>
        <w:t> </w:t>
      </w:r>
      <w:r>
        <w:rPr>
          <w:color w:val="221815"/>
        </w:rPr>
        <w:t>baskets</w:t>
      </w:r>
      <w:r>
        <w:rPr>
          <w:color w:val="221815"/>
          <w:spacing w:val="15"/>
        </w:rPr>
        <w:t> </w:t>
      </w:r>
      <w:r>
        <w:rPr>
          <w:color w:val="221815"/>
        </w:rPr>
        <w:t>are</w:t>
      </w:r>
      <w:r>
        <w:rPr>
          <w:color w:val="221815"/>
          <w:spacing w:val="15"/>
        </w:rPr>
        <w:t> </w:t>
      </w:r>
      <w:r>
        <w:rPr>
          <w:color w:val="221815"/>
        </w:rPr>
        <w:t>broken</w:t>
      </w:r>
      <w:r>
        <w:rPr>
          <w:color w:val="221815"/>
          <w:spacing w:val="15"/>
        </w:rPr>
        <w:t> </w:t>
      </w:r>
      <w:r>
        <w:rPr>
          <w:color w:val="221815"/>
        </w:rPr>
        <w:t>or</w:t>
      </w:r>
      <w:r>
        <w:rPr>
          <w:color w:val="221815"/>
          <w:spacing w:val="14"/>
        </w:rPr>
        <w:t> </w:t>
      </w:r>
      <w:r>
        <w:rPr>
          <w:color w:val="221815"/>
        </w:rPr>
        <w:t>missing.</w:t>
      </w:r>
      <w:r>
        <w:rPr>
          <w:color w:val="221815"/>
          <w:spacing w:val="14"/>
        </w:rPr>
        <w:t> </w:t>
      </w:r>
      <w:r>
        <w:rPr>
          <w:color w:val="221815"/>
        </w:rPr>
        <w:t>Never</w:t>
      </w:r>
      <w:r>
        <w:rPr>
          <w:color w:val="221815"/>
          <w:spacing w:val="15"/>
        </w:rPr>
        <w:t> </w:t>
      </w:r>
      <w:r>
        <w:rPr>
          <w:color w:val="221815"/>
        </w:rPr>
        <w:t>replace</w:t>
      </w:r>
      <w:r>
        <w:rPr>
          <w:color w:val="221815"/>
          <w:spacing w:val="14"/>
        </w:rPr>
        <w:t> </w:t>
      </w:r>
      <w:r>
        <w:rPr>
          <w:color w:val="221815"/>
        </w:rPr>
        <w:t>a</w:t>
      </w:r>
      <w:r>
        <w:rPr>
          <w:color w:val="221815"/>
          <w:spacing w:val="14"/>
        </w:rPr>
        <w:t> </w:t>
      </w:r>
      <w:r>
        <w:rPr>
          <w:color w:val="221815"/>
        </w:rPr>
        <w:t>suction</w:t>
      </w:r>
      <w:r>
        <w:rPr>
          <w:color w:val="221815"/>
          <w:w w:val="100"/>
        </w:rPr>
        <w:t> </w:t>
      </w:r>
      <w:r>
        <w:rPr>
          <w:color w:val="221815"/>
        </w:rPr>
        <w:t>fitting with one that is rated less than the flow rate marked on the original suction</w:t>
      </w:r>
      <w:r>
        <w:rPr>
          <w:color w:val="221815"/>
          <w:spacing w:val="-25"/>
        </w:rPr>
        <w:t> </w:t>
      </w:r>
      <w:r>
        <w:rPr>
          <w:color w:val="221815"/>
        </w:rPr>
        <w:t>fitting.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69"/>
        <w:ind w:left="12494" w:right="361"/>
        <w:jc w:val="left"/>
      </w:pPr>
      <w:r>
        <w:rPr/>
        <w:pict>
          <v:group style="position:absolute;margin-left:42.356998pt;margin-top:-38.143749pt;width:510.25pt;height:439.15pt;mso-position-horizontal-relative:page;mso-position-vertical-relative:paragraph;z-index:1384" coordorigin="847,-763" coordsize="10205,8783">
            <v:group style="position:absolute;left:847;top:-763;width:10205;height:3896" coordorigin="847,-763" coordsize="10205,3896">
              <v:shape style="position:absolute;left:847;top:-763;width:10205;height:3896" coordorigin="847,-763" coordsize="10205,3896" path="m11052,3133l847,3133,847,-763,11052,-763,11052,3133xe" filled="true" fillcolor="#e8e9e9" stroked="false">
                <v:path arrowok="t"/>
                <v:fill type="solid"/>
              </v:shape>
            </v:group>
            <v:group style="position:absolute;left:2700;top:1919;width:6504;height:5954" coordorigin="2700,1919" coordsize="6504,5954">
              <v:shape style="position:absolute;left:2700;top:1919;width:6504;height:5954" coordorigin="2700,1919" coordsize="6504,5954" path="m5990,1919l5920,1923,5854,1936,5793,1958,5737,1989,5687,2031,5643,2082,4753,3642,4389,4278,4241,4537,3580,5709,3432,5969,3357,6098,3282,6227,3206,6356,3130,6485,3053,6614,2964,6762,2951,6783,2915,6847,2881,6911,2848,6976,2815,7041,2783,7107,2752,7172,2718,7266,2702,7361,2700,7410,2703,7457,2722,7549,2758,7635,2811,7712,2880,7777,2966,7827,3066,7859,3183,7871,4845,7872,8723,7871,8798,7866,8869,7851,8934,7825,8994,7790,9048,7745,9096,7689,9140,7619,9167,7562,9169,7557,5944,7557,3243,7557,3183,7555,3117,7543,3056,7506,3021,7447,3015,7411,3015,7390,3027,7328,3053,7268,3081,7215,5885,2283,5949,2237,5994,2232,6416,2232,6356,2125,6317,2067,6272,2018,6221,1980,6164,1951,6102,1932,6036,1921,6013,1920,5990,1919xe" filled="true" fillcolor="#221815" stroked="false">
                <v:path arrowok="t"/>
                <v:fill type="solid"/>
              </v:shape>
              <v:shape style="position:absolute;left:2700;top:1919;width:6504;height:5954" coordorigin="2700,1919" coordsize="6504,5954" path="m6416,2232l5994,2232,6015,2235,6034,2242,6081,2280,8844,7233,8874,7306,8883,7366,8883,7387,8869,7452,8835,7504,8782,7539,8711,7555,5944,7557,9169,7557,9193,7476,9203,7392,9204,7361,9202,7333,9188,7247,9159,7161,9133,7104,9118,7076,6416,2232xe" filled="true" fillcolor="#221815" stroked="false">
                <v:path arrowok="t"/>
                <v:fill type="solid"/>
              </v:shape>
            </v:group>
            <v:group style="position:absolute;left:3013;top:2237;width:5871;height:5320" coordorigin="3013,2237" coordsize="5871,5320">
              <v:shape style="position:absolute;left:3013;top:2237;width:5871;height:5320" coordorigin="3013,2237" coordsize="5871,5320" path="m6057,2257l5917,2257,5902,2277,5888,2297,5875,2317,5824,2397,5670,2677,3084,7217,3074,7237,3046,7297,3022,7357,3013,7417,3013,7417,3016,7437,3021,7457,3028,7477,3037,7497,3047,7497,3060,7517,3074,7537,3108,7537,3128,7557,8790,7557,8808,7537,8824,7517,8838,7517,8870,7457,8883,7377,8882,7357,8870,7297,8855,7257,8847,7257,8837,7237,8761,7097,8749,7077,5905,7077,5871,7057,5839,7037,5807,7037,5777,7017,5749,6997,5723,6977,5698,6957,5675,6917,5654,6897,5635,6877,5619,6837,5605,6817,5593,6777,5584,6737,5578,6717,5574,6677,5574,6637,5576,6597,5581,6557,5589,6537,5600,6497,5613,6457,5628,6437,5646,6397,5666,6377,5688,6357,5711,6317,5737,6297,5764,6277,5792,6257,5822,6257,5853,6237,5886,6217,5954,6217,5989,6197,8261,6197,8149,5997,5979,5997,5956,5977,5911,5977,5890,5957,5870,5957,5850,5937,5831,5937,5813,5917,5796,5897,5780,5897,5766,5877,5730,5817,5708,5737,5704,5717,5701,5697,5699,5677,5696,5657,5694,5617,5691,5597,5689,5577,5687,5557,5685,5517,5683,5497,5681,5477,5677,5437,5669,5337,5665,5277,5663,5257,5661,5237,5572,4177,5568,4137,5563,4077,5557,3997,5550,3897,5552,3877,5556,3857,5562,3837,5570,3837,5581,3817,5593,3797,5607,3777,5638,3757,5672,3717,5706,3697,5742,3677,5779,3657,5817,3637,5855,3637,5895,3617,5935,3617,5975,3597,6810,3597,6084,2297,6071,2277,6057,2257xe" filled="true" fillcolor="#ffffff" stroked="false">
                <v:path arrowok="t"/>
                <v:fill type="solid"/>
              </v:shape>
              <v:shape style="position:absolute;left:3013;top:2237;width:5871;height:5320" coordorigin="3013,2237" coordsize="5871,5320" path="m8261,6197l6061,6197,6096,6217,6130,6217,6163,6237,6194,6237,6225,6257,6282,6297,6333,6337,6376,6397,6395,6417,6411,6457,6425,6477,6437,6517,6446,6537,6452,6577,6456,6617,6457,6657,6455,6677,6450,6717,6442,6757,6432,6797,6419,6817,6404,6857,6387,6877,6367,6917,6346,6937,6297,6977,6242,7017,6182,7057,6150,7057,6116,7077,8749,7077,8659,6917,8506,6637,8261,6197xe" filled="true" fillcolor="#ffffff" stroked="false">
                <v:path arrowok="t"/>
                <v:fill type="solid"/>
              </v:shape>
              <v:shape style="position:absolute;left:3013;top:2237;width:5871;height:5320" coordorigin="3013,2237" coordsize="5871,5320" path="m6810,3597l6057,3597,6098,3617,6139,3617,6342,3717,6381,3757,6396,3777,6410,3797,6422,3797,6448,3857,6456,3917,6455,3937,6452,3957,6363,5157,6345,5397,6339,5477,6336,5537,6332,5577,6329,5637,6325,5697,6323,5717,6319,5737,6313,5757,6306,5777,6297,5797,6287,5837,6276,5837,6263,5857,6249,5877,6233,5897,6217,5917,6199,5937,6181,5937,6161,5957,6140,5957,6119,5977,6074,5977,6050,5997,8149,5997,6810,3597xe" filled="true" fillcolor="#ffffff" stroked="false">
                <v:path arrowok="t"/>
                <v:fill type="solid"/>
              </v:shape>
              <v:shape style="position:absolute;left:3013;top:2237;width:5871;height:5320" coordorigin="3013,2237" coordsize="5871,5320" path="m6000,2237l5954,2237,5934,2257,6021,2257,6000,2237xe" filled="true" fillcolor="#ffffff" stroked="false">
                <v:path arrowok="t"/>
                <v:fill type="solid"/>
              </v:shape>
            </v:group>
            <v:group style="position:absolute;left:5551;top:3594;width:905;height:2387" coordorigin="5551,3594" coordsize="905,2387">
              <v:shape style="position:absolute;left:5551;top:3594;width:905;height:2387" coordorigin="5551,3594" coordsize="905,2387" path="m6014,3594l5932,3601,5852,3621,5774,3653,5700,3696,5629,3751,5585,3796,5555,3865,5551,3909,5552,3934,5567,4113,5574,4193,5663,5245,5667,5295,5677,5418,5683,5492,5689,5566,5696,5639,5704,5713,5721,5782,5752,5843,5796,5895,5850,5936,5911,5964,5979,5979,6002,5980,6026,5980,6097,5969,6161,5943,6217,5904,6263,5855,6297,5797,6319,5730,6329,5630,6332,5577,6340,5471,6345,5392,6452,3942,6453,3934,6456,3916,6445,3842,6405,3773,6337,3710,6258,3658,6178,3622,6096,3601,6055,3596,6014,3594xe" filled="true" fillcolor="#221815" stroked="false">
                <v:path arrowok="t"/>
                <v:fill type="solid"/>
              </v:shape>
            </v:group>
            <v:group style="position:absolute;left:5574;top:6193;width:884;height:882" coordorigin="5574,6193" coordsize="884,882">
              <v:shape style="position:absolute;left:5574;top:6193;width:884;height:882" coordorigin="5574,6193" coordsize="884,882" path="m6025,6193l5954,6197,5886,6212,5822,6238,5764,6273,5711,6316,5666,6367,5628,6424,5600,6488,5581,6556,5574,6628,5574,6663,5584,6733,5605,6798,5635,6859,5675,6914,5723,6963,5777,7004,5839,7037,5905,7060,5976,7073,6012,7075,6048,7074,6116,7064,6182,7043,6242,7013,6297,6973,6346,6925,6387,6871,6419,6810,6442,6745,6455,6675,6457,6639,6456,6603,6446,6535,6425,6470,6395,6410,6355,6355,6308,6306,6254,6265,6194,6232,6130,6209,6061,6196,6025,6193xe" filled="true" fillcolor="#221815" stroked="false">
                <v:path arrowok="t"/>
                <v:fill type="solid"/>
              </v:shape>
              <v:shape style="position:absolute;left:1060;top:-612;width:9798;height:3593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w w:val="100"/>
                          <w:sz w:val="24"/>
                        </w:rPr>
                        <w:t>DANGE</w:t>
                      </w:r>
                      <w:r>
                        <w:rPr>
                          <w:rFonts w:ascii="Arial"/>
                          <w:b/>
                          <w:color w:val="221815"/>
                          <w:w w:val="100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21815"/>
                          <w:sz w:val="24"/>
                        </w:rPr>
                        <w:t> -- 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w w:val="100"/>
                          <w:sz w:val="24"/>
                        </w:rPr>
                        <w:t>Ris</w:t>
                      </w:r>
                      <w:r>
                        <w:rPr>
                          <w:rFonts w:ascii="Arial"/>
                          <w:b/>
                          <w:color w:val="221815"/>
                          <w:w w:val="100"/>
                          <w:sz w:val="24"/>
                        </w:rPr>
                        <w:t>k</w:t>
                      </w:r>
                      <w:r>
                        <w:rPr>
                          <w:rFonts w:ascii="Arial"/>
                          <w:b/>
                          <w:color w:val="22181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21815"/>
                          <w:w w:val="99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w w:val="100"/>
                          <w:sz w:val="24"/>
                        </w:rPr>
                        <w:t>electri</w:t>
                      </w:r>
                      <w:r>
                        <w:rPr>
                          <w:rFonts w:ascii="Arial"/>
                          <w:b/>
                          <w:color w:val="221815"/>
                          <w:w w:val="100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22181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sz w:val="24"/>
                        </w:rPr>
                        <w:t>shock: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292" w:lineRule="auto" w:before="41"/>
                        <w:ind w:left="20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Install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spa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leas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feet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(1.5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meters)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metal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surfaces.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alternative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spa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may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installed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 withi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feet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metal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surfaces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eac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metal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surface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permanentl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bonde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minimum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#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8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99"/>
                          <w:sz w:val="20"/>
                          <w:szCs w:val="20"/>
                        </w:rPr>
                        <w:t>WG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solid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copper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conductor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outsid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f the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spa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4"/>
                          <w:w w:val="100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s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control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box.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92" w:lineRule="auto" w:before="0"/>
                        <w:ind w:left="20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permi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externa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electrica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appliances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such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lights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telephones,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radios,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televisions,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99"/>
                          <w:sz w:val="20"/>
                        </w:rPr>
                        <w:t>etc.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within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five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feet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(1.5 meters)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f 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spa.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Neve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attemp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operat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electrica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devic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from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insid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spa.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583" w:lineRule="auto" w:before="0"/>
                        <w:ind w:left="200" w:right="559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Replac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damage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powe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cord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immediatel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bur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powe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cord.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0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Connec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grounded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grounding-typ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receptacle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onl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60;top:3588;width:9798;height:4433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21815"/>
                          <w:spacing w:val="-14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w w:val="100"/>
                          <w:sz w:val="24"/>
                        </w:rPr>
                        <w:t>ARNIN</w:t>
                      </w:r>
                      <w:r>
                        <w:rPr>
                          <w:rFonts w:ascii="Arial"/>
                          <w:b/>
                          <w:color w:val="221815"/>
                          <w:w w:val="100"/>
                          <w:sz w:val="24"/>
                        </w:rPr>
                        <w:t>G -- 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8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21815"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22181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sz w:val="24"/>
                        </w:rPr>
                        <w:t>reduc</w:t>
                      </w:r>
                      <w:r>
                        <w:rPr>
                          <w:rFonts w:ascii="Arial"/>
                          <w:b/>
                          <w:color w:val="221815"/>
                          <w:sz w:val="24"/>
                        </w:rPr>
                        <w:t>e the 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w w:val="100"/>
                          <w:sz w:val="24"/>
                        </w:rPr>
                        <w:t>ris</w:t>
                      </w:r>
                      <w:r>
                        <w:rPr>
                          <w:rFonts w:ascii="Arial"/>
                          <w:b/>
                          <w:color w:val="221815"/>
                          <w:w w:val="100"/>
                          <w:sz w:val="24"/>
                        </w:rPr>
                        <w:t>k</w:t>
                      </w:r>
                      <w:r>
                        <w:rPr>
                          <w:rFonts w:ascii="Arial"/>
                          <w:b/>
                          <w:color w:val="22181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21815"/>
                          <w:w w:val="99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21815"/>
                          <w:w w:val="99"/>
                          <w:sz w:val="24"/>
                        </w:rPr>
                        <w:t>injury: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292" w:lineRule="auto" w:before="41"/>
                        <w:ind w:left="20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spa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water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should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never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exceed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104˚F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(40˚C).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pacing w:val="-8"/>
                          <w:sz w:val="20"/>
                        </w:rPr>
                        <w:t>W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ater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temperatures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between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100˚F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(38˚C)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and</w:t>
                      </w:r>
                      <w:r>
                        <w:rPr>
                          <w:rFonts w:ascii="Arial" w:hAns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104˚F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 (40˚C)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are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considered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safe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for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a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healthy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adult.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Lower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water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temperatures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are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recommended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for </w:t>
                      </w:r>
                      <w:r>
                        <w:rPr>
                          <w:rFonts w:ascii="Arial" w:hAns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young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w w:val="100"/>
                          <w:sz w:val="20"/>
                        </w:rPr>
                        <w:t>children</w:t>
                      </w:r>
                      <w:r>
                        <w:rPr>
                          <w:rFonts w:ascii="Arial" w:hAns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 w:hAns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pacing w:val="-1"/>
                          <w:w w:val="100"/>
                          <w:sz w:val="20"/>
                        </w:rPr>
                        <w:t>whe</w:t>
                      </w:r>
                      <w:r>
                        <w:rPr>
                          <w:rFonts w:ascii="Arial" w:hAns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 w:hAns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pacing w:val="-1"/>
                          <w:w w:val="100"/>
                          <w:sz w:val="20"/>
                        </w:rPr>
                        <w:t>us</w:t>
                      </w:r>
                      <w:r>
                        <w:rPr>
                          <w:rFonts w:ascii="Arial" w:hAns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pacing w:val="-1"/>
                          <w:w w:val="100"/>
                          <w:sz w:val="20"/>
                        </w:rPr>
                        <w:t>exceed</w:t>
                      </w:r>
                      <w:r>
                        <w:rPr>
                          <w:rFonts w:ascii="Arial" w:hAns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21815"/>
                          <w:spacing w:val="-1"/>
                          <w:w w:val="100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color w:val="221815"/>
                          <w:w w:val="100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 minutes.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92" w:lineRule="auto" w:before="0"/>
                        <w:ind w:left="20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Hig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temperatures</w:t>
                      </w:r>
                      <w:r>
                        <w:rPr>
                          <w:rFonts w:ascii="Arial"/>
                          <w:color w:val="221815"/>
                          <w:spacing w:val="6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hav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hig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potentia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causing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fetal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damag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durin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pregnanc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w w:val="99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ome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wh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pregnant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wh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think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pregnant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should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alway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check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their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physicia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prio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usage.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92" w:lineRule="auto" w:before="0"/>
                        <w:ind w:left="20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us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alcohol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drug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medication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befor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durin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us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lea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unconsciousness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poss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bilit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drowning.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92" w:lineRule="auto" w:before="0"/>
                        <w:ind w:left="20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Persons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su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fering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from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obesit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medical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histor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hear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disease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hig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bloo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pressure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circulatory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system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problem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diabete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should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consult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physicia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befor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usin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spa.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80" w:lineRule="atLeast" w:before="0"/>
                        <w:ind w:left="20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Persons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usin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medications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should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consult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physicia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befor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usin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since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some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medications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induc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drowsines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whil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other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 may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fect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hear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rate,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bloo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pressur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circulation.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color w:val="221815"/>
          <w:spacing w:val="-3"/>
          <w:sz w:val="24"/>
        </w:rPr>
        <w:t>WARNING: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alcohol,</w:t>
      </w:r>
      <w:r>
        <w:rPr>
          <w:color w:val="221815"/>
          <w:spacing w:val="-3"/>
        </w:rPr>
        <w:t> </w:t>
      </w:r>
      <w:r>
        <w:rPr>
          <w:color w:val="221815"/>
        </w:rPr>
        <w:t>drugs,</w:t>
      </w:r>
      <w:r>
        <w:rPr>
          <w:color w:val="221815"/>
          <w:spacing w:val="-3"/>
        </w:rPr>
        <w:t> </w:t>
      </w:r>
      <w:r>
        <w:rPr>
          <w:color w:val="221815"/>
        </w:rPr>
        <w:t>or</w:t>
      </w:r>
      <w:r>
        <w:rPr>
          <w:color w:val="221815"/>
          <w:spacing w:val="-3"/>
        </w:rPr>
        <w:t> </w:t>
      </w:r>
      <w:r>
        <w:rPr>
          <w:color w:val="221815"/>
        </w:rPr>
        <w:t>medication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4"/>
        </w:rPr>
        <w:t> </w:t>
      </w:r>
      <w:r>
        <w:rPr>
          <w:color w:val="221815"/>
        </w:rPr>
        <w:t>greatly</w:t>
      </w:r>
      <w:r>
        <w:rPr>
          <w:color w:val="221815"/>
          <w:spacing w:val="-3"/>
        </w:rPr>
        <w:t> </w:t>
      </w:r>
      <w:r>
        <w:rPr>
          <w:color w:val="221815"/>
        </w:rPr>
        <w:t>increase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risk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fatal</w:t>
      </w:r>
      <w:r>
        <w:rPr>
          <w:color w:val="221815"/>
          <w:spacing w:val="-4"/>
        </w:rPr>
        <w:t> </w:t>
      </w:r>
      <w:r>
        <w:rPr>
          <w:color w:val="221815"/>
        </w:rPr>
        <w:t>hyperthermia.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168"/>
        <w:ind w:left="12494" w:right="361"/>
        <w:jc w:val="left"/>
      </w:pPr>
      <w:r>
        <w:rPr>
          <w:rFonts w:ascii="Arial"/>
          <w:b/>
          <w:color w:val="221815"/>
          <w:spacing w:val="-3"/>
          <w:sz w:val="24"/>
        </w:rPr>
        <w:t>WARNING: </w:t>
      </w:r>
      <w:r>
        <w:rPr>
          <w:color w:val="221815"/>
        </w:rPr>
        <w:t>People with infectious diseases should not use a spa or hot</w:t>
      </w:r>
      <w:r>
        <w:rPr>
          <w:color w:val="221815"/>
          <w:spacing w:val="-22"/>
        </w:rPr>
        <w:t> </w:t>
      </w:r>
      <w:r>
        <w:rPr>
          <w:color w:val="221815"/>
        </w:rPr>
        <w:t>tub.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168"/>
        <w:ind w:left="12494" w:right="361"/>
        <w:jc w:val="left"/>
      </w:pPr>
      <w:r>
        <w:rPr/>
        <w:pict>
          <v:group style="position:absolute;margin-left:741.321472pt;margin-top:22.770296pt;width:303.2pt;height:303.2pt;mso-position-horizontal-relative:page;mso-position-vertical-relative:paragraph;z-index:-61960" coordorigin="14826,455" coordsize="6064,6064">
            <v:group style="position:absolute;left:14826;top:455;width:6064;height:6064" coordorigin="14826,455" coordsize="6064,6064">
              <v:shape style="position:absolute;left:14826;top:455;width:6064;height:6064" coordorigin="14826,455" coordsize="6064,6064" path="m18909,455l16810,457,16748,461,16687,472,16629,490,16573,516,16521,548,16473,586,14974,2086,14933,2132,14898,2183,14870,2237,14849,2295,14834,2354,14827,2415,14826,2436,14828,4536,14832,4598,14843,4658,14862,4716,14887,4772,14919,4824,14957,4873,16457,6371,16503,6412,16554,6447,16608,6475,16666,6497,16725,6511,16787,6518,16807,6519,18907,6517,18969,6514,19029,6502,19088,6484,19143,6459,19196,6427,19244,6388,20743,4889,20784,4842,20818,4791,20847,4737,20868,4680,20882,4620,20889,4559,20890,4538,20889,2439,20885,2377,20874,2316,20855,2258,20830,2202,20798,2150,20760,2102,19260,603,19213,562,19163,527,19108,499,19051,478,18991,463,18930,456,18909,455xe" filled="true" fillcolor="#040000" stroked="false">
                <v:path arrowok="t"/>
                <v:fill type="solid"/>
              </v:shape>
            </v:group>
            <v:group style="position:absolute;left:14951;top:580;width:5816;height:5816" coordorigin="14951,580" coordsize="5816,5816">
              <v:shape style="position:absolute;left:14951;top:580;width:5816;height:5816" coordorigin="14951,580" coordsize="5816,5816" path="m18871,580l16853,581,16791,585,16731,597,16672,616,16617,642,16566,675,16518,715,15092,2143,15051,2190,15017,2241,14989,2295,14969,2353,14956,2413,14951,2475,14952,4493,14956,4555,14968,4615,14987,4673,15013,4728,15046,4780,15086,4827,16514,6253,16561,6294,16612,6329,16667,6356,16724,6376,16784,6389,16846,6395,18864,6393,18926,6389,18986,6378,19044,6358,19099,6332,19151,6299,19198,6259,20625,4831,20665,4785,20700,4734,20727,4679,20748,4621,20761,4561,20766,4500,20765,2482,20761,2420,20749,2359,20730,2301,20703,2246,20670,2195,20630,2147,19202,721,19156,680,19105,646,19050,618,18993,598,18933,585,18871,580xe" filled="true" fillcolor="#040000" stroked="false">
                <v:path arrowok="t"/>
                <v:fill type="solid"/>
              </v:shape>
            </v:group>
            <v:group style="position:absolute;left:18184;top:2690;width:352;height:1462" coordorigin="18184,2690" coordsize="352,1462">
              <v:shape style="position:absolute;left:18184;top:2690;width:352;height:1462" coordorigin="18184,2690" coordsize="352,1462" path="m18361,2690l18300,2700,18247,2730,18205,2783,18184,2856,18184,3977,18185,3998,18202,4056,18243,4106,18296,4140,18361,4152,18384,4151,18446,4130,18496,4088,18527,4031,18536,3977,18536,2865,18523,2799,18488,2745,18435,2707,18370,2691,18361,2690xe" filled="true" fillcolor="#ffffff" stroked="false">
                <v:path arrowok="t"/>
                <v:fill type="solid"/>
              </v:shape>
            </v:group>
            <v:group style="position:absolute;left:15085;top:721;width:5547;height:5540" coordorigin="15085,721" coordsize="5547,5540">
              <v:shape style="position:absolute;left:15085;top:721;width:5547;height:5540" coordorigin="15085,721" coordsize="5547,5540" path="m18959,6241l16768,6241,16787,6261,18939,6261,18959,624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9016,6221l16711,6221,16729,6241,18997,6241,19016,622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9052,6201l16674,6201,16692,6221,19034,6221,19052,620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9086,6181l16640,6181,16657,6201,19069,6201,19086,618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9042,781l16665,781,16647,801,16630,821,16614,821,16598,841,16583,861,15220,2221,15206,2221,15192,2241,15156,2301,15136,2341,15127,2341,15105,2401,15091,2461,15085,2521,15086,4461,15090,4521,15103,4581,15123,4641,15150,4701,15161,4701,15173,4721,15185,4741,15198,4761,15212,4781,15222,4781,16576,6141,16591,6141,16607,6161,16623,6181,19103,6181,19119,6161,19134,6141,20497,4781,20511,4761,20525,4741,20537,4741,20571,4681,20598,4621,20617,4561,20629,4501,20631,4481,16186,4481,16166,4461,16107,4461,16088,4441,16051,4441,16033,4421,16015,4421,15997,4401,15980,4401,15963,4381,15946,4361,15930,4361,15915,4341,15901,4321,15887,4301,15875,4301,15863,4281,15852,4261,15841,4241,15832,4221,15823,4221,15799,4161,15779,4101,15763,4041,15752,3981,15746,3921,15745,3901,16036,3881,16436,3881,16431,3861,16424,3841,16417,3841,16409,3821,16400,3801,16390,3781,16379,3761,16367,3741,16354,3741,16341,3721,16333,3701,16075,3461,16059,3441,16043,3441,16028,3421,16013,3401,15999,3381,15985,3381,15971,3361,15958,3341,15945,3321,15933,3321,15921,3301,15909,3281,15898,3261,15887,3261,15856,3201,15837,3161,15828,3161,15807,3101,15791,3041,15781,2981,15777,2921,15776,2881,15776,2861,15778,2841,15780,2821,15784,2781,15802,2721,15819,2681,15829,2641,15865,2581,15894,2541,15910,2541,15927,2521,15945,2501,15964,2481,15980,2461,15998,2461,16015,2441,16052,2441,16071,2421,16109,2421,16128,2401,20608,2401,20601,2381,20576,2321,20544,2261,20532,2261,20519,2241,20505,2221,19140,861,19125,841,19110,841,19094,821,19077,801,19060,801,19042,78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8291,4461l16364,4461,16344,4481,18330,4481,18291,446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20608,2401l18448,2401,18486,2421,19619,2421,19639,2441,19697,2441,19716,2461,19735,2461,19753,2481,19771,2481,19788,2501,19805,2501,19822,2521,19838,2521,19853,2541,19868,2561,19882,2581,19895,2581,19930,2641,19957,2701,19978,2761,19988,2801,19991,2801,19994,2821,19996,2841,19997,2861,19997,2881,19997,3141,19997,3221,19991,3281,19978,3341,19956,3401,19928,3461,19917,3481,19905,3481,19893,3501,19880,3521,19866,3541,19850,3561,19834,3561,19818,3581,19801,3601,19784,3601,19767,3621,19749,3621,19731,3641,19713,3641,19695,3661,19657,3661,19638,3681,19341,3681,19341,4461,18448,4461,18409,4481,20631,4481,20632,4461,20631,2541,20626,2481,20614,2421,20608,240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6333,2681l16196,2681,16178,2701,16161,2701,16124,2761,16102,2821,16093,2881,16093,2901,16095,2921,16104,2981,16122,3041,16130,3041,16138,3061,16168,3121,16192,3161,16205,3161,16220,3181,16234,3201,16263,3241,16277,3241,16306,3281,16320,3281,16358,3321,16380,3341,16400,3361,16418,3361,16434,3381,16448,3401,16460,3401,16471,3421,16480,3421,16503,3441,16517,3461,16531,3481,16544,3481,16557,3501,16570,3521,16583,3541,16595,3561,16607,3561,16619,3581,16630,3601,16641,3621,16651,3641,16661,3641,16691,3701,16707,3741,16716,3761,16736,3821,16750,3881,16757,3941,16758,3961,16758,3981,16753,4041,16743,4101,16727,4161,16705,4221,16696,4221,16687,4241,16656,4301,16628,4341,16613,4341,16598,4361,16583,4381,16567,4381,16550,4401,16534,4421,16499,4421,16482,4441,16463,4441,16445,4461,17157,4461,17157,2921,16450,2921,16448,2901,16436,2841,16414,2781,16383,2721,16367,2721,16351,2701,16333,268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8216,2421l17788,2421,17788,2721,17463,2721,17463,4461,18216,4461,18181,4441,18147,4421,18083,4381,18026,4341,18001,4301,17978,4281,17957,4241,17938,4221,17922,4181,17898,4101,17886,4021,17884,3981,17884,2881,17891,2801,17909,2721,17922,2701,17938,2661,17957,2621,17978,2601,18001,2561,18026,2541,18054,2521,18083,2481,18114,2461,18147,2461,18181,2441,18216,242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9034,2421l18523,2421,18559,2441,18593,2461,18625,2461,18656,2481,18685,2521,18713,2541,18738,2561,18761,2601,18782,2621,18801,2661,18817,2701,18830,2721,18841,2761,18849,2801,18853,2841,18855,2881,18855,3981,18849,4061,18830,4141,18801,4221,18782,4241,18761,4281,18738,4301,18713,4341,18685,4361,18625,4401,18559,4441,18523,4461,19034,4461,19034,242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6290,4181l16207,4181,16226,4201,16268,4201,16290,418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6436,3881l16036,3881,16038,3901,16047,3961,16064,4021,16089,4081,16099,4101,16110,4101,16122,4121,16138,4141,16154,4161,16171,4181,16331,4181,16349,4161,16366,4161,16381,4141,16395,4121,16407,4121,16419,4101,16428,4061,16436,4061,16441,4041,16445,4021,16448,4001,16449,3981,16447,3961,16445,3941,16441,3921,16436,388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6831,2421l16433,2421,16452,2441,16487,2441,16504,2461,16520,2461,16539,2481,16556,2481,16572,2501,16588,2521,16603,2521,16617,2541,16629,2561,16642,2581,16653,2581,16683,2641,16707,2701,16725,2761,16738,2821,16742,2861,16450,2921,17157,2921,17157,2721,16831,2721,16831,242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8291,2401l16377,2401,16396,2421,18253,2421,18291,240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9006,761l16701,761,16682,781,19024,781,19006,76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8968,741l16758,741,16738,761,18987,761,18968,741xe" filled="true" fillcolor="#ffffff" stroked="false">
                <v:path arrowok="t"/>
                <v:fill type="solid"/>
              </v:shape>
              <v:shape style="position:absolute;left:15085;top:721;width:5547;height:5540" coordorigin="15085,721" coordsize="5547,5540" path="m18889,721l16837,721,16817,741,18909,741,18889,721xe" filled="true" fillcolor="#ffffff" stroked="false">
                <v:path arrowok="t"/>
                <v:fill type="solid"/>
              </v:shape>
            </v:group>
            <v:group style="position:absolute;left:19341;top:2724;width:360;height:650" coordorigin="19341,2724" coordsize="360,650">
              <v:shape style="position:absolute;left:19341;top:2724;width:360;height:650" coordorigin="19341,2724" coordsize="360,650" path="m19539,2724l19341,2724,19341,3374,19525,3374,19546,3373,19604,3356,19663,3307,19692,3253,19700,2901,19700,2880,19685,2822,19647,2770,19593,2736,19539,272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221815"/>
          <w:spacing w:val="-3"/>
          <w:sz w:val="24"/>
        </w:rPr>
        <w:t>WARNING: </w:t>
      </w:r>
      <w:r>
        <w:rPr>
          <w:color w:val="221815"/>
          <w:spacing w:val="-12"/>
        </w:rPr>
        <w:t>To </w:t>
      </w:r>
      <w:r>
        <w:rPr>
          <w:color w:val="221815"/>
        </w:rPr>
        <w:t>avoid </w:t>
      </w:r>
      <w:r>
        <w:rPr>
          <w:color w:val="221815"/>
          <w:spacing w:val="-3"/>
        </w:rPr>
        <w:t>injury, </w:t>
      </w:r>
      <w:r>
        <w:rPr>
          <w:color w:val="221815"/>
        </w:rPr>
        <w:t>exercise care when entering or exiting the spa or hot</w:t>
      </w:r>
      <w:r>
        <w:rPr>
          <w:color w:val="221815"/>
          <w:spacing w:val="-10"/>
        </w:rPr>
        <w:t> </w:t>
      </w:r>
      <w:r>
        <w:rPr>
          <w:color w:val="221815"/>
        </w:rPr>
        <w:t>tub.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45" w:lineRule="auto" w:before="168"/>
        <w:ind w:left="12494" w:right="361" w:hanging="1"/>
        <w:jc w:val="left"/>
      </w:pPr>
      <w:r>
        <w:rPr>
          <w:rFonts w:ascii="Arial"/>
          <w:b/>
          <w:color w:val="221815"/>
          <w:spacing w:val="-3"/>
          <w:sz w:val="24"/>
        </w:rPr>
        <w:t>WARNING:</w:t>
      </w:r>
      <w:r>
        <w:rPr>
          <w:rFonts w:ascii="Arial"/>
          <w:b/>
          <w:color w:val="221815"/>
          <w:spacing w:val="-21"/>
          <w:sz w:val="24"/>
        </w:rPr>
        <w:t> </w:t>
      </w:r>
      <w:r>
        <w:rPr>
          <w:color w:val="221815"/>
        </w:rPr>
        <w:t>Do</w:t>
      </w:r>
      <w:r>
        <w:rPr>
          <w:color w:val="221815"/>
          <w:spacing w:val="-10"/>
        </w:rPr>
        <w:t> </w:t>
      </w:r>
      <w:r>
        <w:rPr>
          <w:color w:val="221815"/>
        </w:rPr>
        <w:t>not</w:t>
      </w:r>
      <w:r>
        <w:rPr>
          <w:color w:val="221815"/>
          <w:spacing w:val="-10"/>
        </w:rPr>
        <w:t> </w:t>
      </w:r>
      <w:r>
        <w:rPr>
          <w:color w:val="221815"/>
        </w:rPr>
        <w:t>use</w:t>
      </w:r>
      <w:r>
        <w:rPr>
          <w:color w:val="221815"/>
          <w:spacing w:val="-10"/>
        </w:rPr>
        <w:t> </w:t>
      </w:r>
      <w:r>
        <w:rPr>
          <w:color w:val="221815"/>
        </w:rPr>
        <w:t>drugs</w:t>
      </w:r>
      <w:r>
        <w:rPr>
          <w:color w:val="221815"/>
          <w:spacing w:val="-10"/>
        </w:rPr>
        <w:t> </w:t>
      </w:r>
      <w:r>
        <w:rPr>
          <w:color w:val="221815"/>
        </w:rPr>
        <w:t>or</w:t>
      </w:r>
      <w:r>
        <w:rPr>
          <w:color w:val="221815"/>
          <w:spacing w:val="-10"/>
        </w:rPr>
        <w:t> </w:t>
      </w:r>
      <w:r>
        <w:rPr>
          <w:color w:val="221815"/>
        </w:rPr>
        <w:t>alcohol</w:t>
      </w:r>
      <w:r>
        <w:rPr>
          <w:color w:val="221815"/>
          <w:spacing w:val="-10"/>
        </w:rPr>
        <w:t> </w:t>
      </w:r>
      <w:r>
        <w:rPr>
          <w:color w:val="221815"/>
        </w:rPr>
        <w:t>before</w:t>
      </w:r>
      <w:r>
        <w:rPr>
          <w:color w:val="221815"/>
          <w:spacing w:val="-10"/>
        </w:rPr>
        <w:t> </w:t>
      </w:r>
      <w:r>
        <w:rPr>
          <w:color w:val="221815"/>
        </w:rPr>
        <w:t>or</w:t>
      </w:r>
      <w:r>
        <w:rPr>
          <w:color w:val="221815"/>
          <w:spacing w:val="-10"/>
        </w:rPr>
        <w:t> </w:t>
      </w:r>
      <w:r>
        <w:rPr>
          <w:color w:val="221815"/>
        </w:rPr>
        <w:t>during</w:t>
      </w:r>
      <w:r>
        <w:rPr>
          <w:color w:val="221815"/>
          <w:spacing w:val="-10"/>
        </w:rPr>
        <w:t> </w:t>
      </w: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</w:rPr>
        <w:t>use</w:t>
      </w:r>
      <w:r>
        <w:rPr>
          <w:color w:val="221815"/>
          <w:spacing w:val="-10"/>
        </w:rPr>
        <w:t> </w:t>
      </w:r>
      <w:r>
        <w:rPr>
          <w:color w:val="221815"/>
        </w:rPr>
        <w:t>of</w:t>
      </w:r>
      <w:r>
        <w:rPr>
          <w:color w:val="221815"/>
          <w:spacing w:val="-10"/>
        </w:rPr>
        <w:t> </w:t>
      </w:r>
      <w:r>
        <w:rPr>
          <w:color w:val="221815"/>
        </w:rPr>
        <w:t>a</w:t>
      </w:r>
      <w:r>
        <w:rPr>
          <w:color w:val="221815"/>
          <w:spacing w:val="-10"/>
        </w:rPr>
        <w:t> </w:t>
      </w:r>
      <w:r>
        <w:rPr>
          <w:color w:val="221815"/>
        </w:rPr>
        <w:t>spa</w:t>
      </w:r>
      <w:r>
        <w:rPr>
          <w:color w:val="221815"/>
          <w:spacing w:val="-10"/>
        </w:rPr>
        <w:t> </w:t>
      </w:r>
      <w:r>
        <w:rPr>
          <w:color w:val="221815"/>
        </w:rPr>
        <w:t>or</w:t>
      </w:r>
      <w:r>
        <w:rPr>
          <w:color w:val="221815"/>
          <w:spacing w:val="-10"/>
        </w:rPr>
        <w:t> </w:t>
      </w:r>
      <w:r>
        <w:rPr>
          <w:color w:val="221815"/>
        </w:rPr>
        <w:t>hot</w:t>
      </w:r>
      <w:r>
        <w:rPr>
          <w:color w:val="221815"/>
          <w:spacing w:val="-10"/>
        </w:rPr>
        <w:t> </w:t>
      </w:r>
      <w:r>
        <w:rPr>
          <w:color w:val="221815"/>
        </w:rPr>
        <w:t>tub</w:t>
      </w:r>
      <w:r>
        <w:rPr>
          <w:color w:val="221815"/>
          <w:spacing w:val="-10"/>
        </w:rPr>
        <w:t> </w:t>
      </w:r>
      <w:r>
        <w:rPr>
          <w:color w:val="221815"/>
        </w:rPr>
        <w:t>to</w:t>
      </w:r>
      <w:r>
        <w:rPr>
          <w:color w:val="221815"/>
          <w:spacing w:val="-10"/>
        </w:rPr>
        <w:t> </w:t>
      </w:r>
      <w:r>
        <w:rPr>
          <w:color w:val="221815"/>
        </w:rPr>
        <w:t>avoid</w:t>
      </w:r>
      <w:r>
        <w:rPr>
          <w:color w:val="221815"/>
          <w:spacing w:val="-10"/>
        </w:rPr>
        <w:t> </w:t>
      </w:r>
      <w:r>
        <w:rPr>
          <w:color w:val="221815"/>
        </w:rPr>
        <w:t>unconsciousness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and possible</w:t>
      </w:r>
      <w:r>
        <w:rPr>
          <w:color w:val="221815"/>
          <w:spacing w:val="-18"/>
        </w:rPr>
        <w:t> </w:t>
      </w:r>
      <w:r>
        <w:rPr>
          <w:color w:val="221815"/>
        </w:rPr>
        <w:t>drowning.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626" w:lineRule="auto" w:before="124"/>
        <w:ind w:left="12494" w:right="1755"/>
        <w:jc w:val="left"/>
      </w:pPr>
      <w:r>
        <w:rPr>
          <w:rFonts w:ascii="Arial" w:hAnsi="Arial" w:cs="Arial" w:eastAsia="Arial"/>
          <w:b/>
          <w:bCs/>
          <w:color w:val="221815"/>
          <w:spacing w:val="-3"/>
          <w:sz w:val="24"/>
          <w:szCs w:val="24"/>
        </w:rPr>
        <w:t>WARNING: </w:t>
      </w:r>
      <w:r>
        <w:rPr>
          <w:color w:val="221815"/>
        </w:rPr>
        <w:t>Do not use a spa or hot tub immediately following strenuous</w:t>
      </w:r>
      <w:r>
        <w:rPr>
          <w:color w:val="221815"/>
          <w:spacing w:val="-18"/>
        </w:rPr>
        <w:t> </w:t>
      </w:r>
      <w:r>
        <w:rPr>
          <w:color w:val="221815"/>
        </w:rPr>
        <w:t>exercise.</w:t>
      </w:r>
      <w:r>
        <w:rPr>
          <w:color w:val="221815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color w:val="221815"/>
          <w:spacing w:val="-3"/>
          <w:sz w:val="24"/>
          <w:szCs w:val="24"/>
        </w:rPr>
        <w:t>WARNING: </w:t>
      </w:r>
      <w:r>
        <w:rPr>
          <w:color w:val="221815"/>
        </w:rPr>
        <w:t>Prolonged immersion in a spa or hot tub may be injurious to your</w:t>
      </w:r>
      <w:r>
        <w:rPr>
          <w:color w:val="221815"/>
          <w:spacing w:val="-37"/>
        </w:rPr>
        <w:t> </w:t>
      </w:r>
      <w:r>
        <w:rPr>
          <w:color w:val="221815"/>
        </w:rPr>
        <w:t>health.</w:t>
      </w:r>
      <w:r>
        <w:rPr>
          <w:color w:val="221815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color w:val="221815"/>
          <w:sz w:val="24"/>
          <w:szCs w:val="24"/>
        </w:rPr>
        <w:t>CAUTION: </w:t>
      </w:r>
      <w:r>
        <w:rPr>
          <w:color w:val="221815"/>
        </w:rPr>
        <w:t>Maintain water chemistry in accordance with manufacturer’s</w:t>
      </w:r>
      <w:r>
        <w:rPr>
          <w:color w:val="221815"/>
          <w:spacing w:val="-36"/>
        </w:rPr>
        <w:t> </w:t>
      </w:r>
      <w:r>
        <w:rPr>
          <w:color w:val="221815"/>
        </w:rPr>
        <w:t>instructions.</w:t>
      </w:r>
      <w:r>
        <w:rPr/>
      </w:r>
    </w:p>
    <w:p>
      <w:pPr>
        <w:spacing w:line="278" w:lineRule="auto" w:before="56"/>
        <w:ind w:left="12498" w:right="36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21815"/>
          <w:sz w:val="18"/>
        </w:rPr>
        <w:t>*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Please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read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the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instructions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carefully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and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use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according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to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the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instructions.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Children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should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use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this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product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under</w:t>
      </w:r>
      <w:r>
        <w:rPr>
          <w:rFonts w:ascii="Arial"/>
          <w:color w:val="221815"/>
          <w:spacing w:val="12"/>
          <w:sz w:val="18"/>
        </w:rPr>
        <w:t> </w:t>
      </w:r>
      <w:r>
        <w:rPr>
          <w:rFonts w:ascii="Arial"/>
          <w:color w:val="221815"/>
          <w:sz w:val="18"/>
        </w:rPr>
        <w:t>the</w:t>
      </w:r>
      <w:r>
        <w:rPr>
          <w:rFonts w:ascii="Arial"/>
          <w:color w:val="221815"/>
          <w:sz w:val="18"/>
        </w:rPr>
        <w:t> close supervision of</w:t>
      </w:r>
      <w:r>
        <w:rPr>
          <w:rFonts w:ascii="Arial"/>
          <w:color w:val="221815"/>
          <w:spacing w:val="-10"/>
          <w:sz w:val="18"/>
        </w:rPr>
        <w:t> </w:t>
      </w:r>
      <w:r>
        <w:rPr>
          <w:rFonts w:ascii="Arial"/>
          <w:color w:val="221815"/>
          <w:sz w:val="18"/>
        </w:rPr>
        <w:t>adults.</w:t>
      </w:r>
      <w:r>
        <w:rPr>
          <w:rFonts w:ascii="Arial"/>
          <w:sz w:val="18"/>
        </w:rPr>
      </w:r>
    </w:p>
    <w:p>
      <w:pPr>
        <w:spacing w:after="0" w:line="278" w:lineRule="auto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7"/>
          <w:footerReference w:type="default" r:id="rId8"/>
          <w:pgSz w:w="23820" w:h="16160" w:orient="landscape"/>
          <w:pgMar w:header="567" w:footer="529" w:top="1120" w:bottom="720" w:left="4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headerReference w:type="default" r:id="rId9"/>
          <w:footerReference w:type="default" r:id="rId10"/>
          <w:pgSz w:w="23820" w:h="16160" w:orient="landscape"/>
          <w:pgMar w:header="567" w:footer="529" w:top="1120" w:bottom="720" w:left="460" w:right="460"/>
        </w:sectPr>
      </w:pPr>
    </w:p>
    <w:p>
      <w:pPr>
        <w:pStyle w:val="Heading2"/>
        <w:spacing w:line="240" w:lineRule="auto" w:before="10"/>
        <w:ind w:left="3560" w:right="0"/>
        <w:jc w:val="left"/>
        <w:rPr>
          <w:b w:val="0"/>
          <w:bCs w:val="0"/>
        </w:rPr>
      </w:pPr>
      <w:r>
        <w:rPr>
          <w:b/>
          <w:color w:val="221815"/>
        </w:rPr>
        <w:t>Pre-Delivery</w:t>
      </w:r>
      <w:r>
        <w:rPr>
          <w:b/>
          <w:color w:val="221815"/>
          <w:spacing w:val="6"/>
        </w:rPr>
        <w:t> </w:t>
      </w:r>
      <w:r>
        <w:rPr>
          <w:b/>
          <w:color w:val="221815"/>
        </w:rPr>
        <w:t>Checklist</w:t>
      </w:r>
      <w:r>
        <w:rPr>
          <w:b w:val="0"/>
        </w:rPr>
      </w:r>
    </w:p>
    <w:p>
      <w:pPr>
        <w:pStyle w:val="BodyText"/>
        <w:spacing w:line="292" w:lineRule="auto" w:before="168"/>
        <w:ind w:left="589" w:right="704"/>
        <w:jc w:val="both"/>
      </w:pPr>
      <w:r>
        <w:rPr/>
        <w:pict>
          <v:shape style="position:absolute;margin-left:375.470001pt;margin-top:10.889203pt;width:177.55pt;height:118.85pt;mso-position-horizontal-relative:page;mso-position-vertical-relative:paragraph;z-index:1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20"/>
                  </w:tblGrid>
                  <w:tr>
                    <w:trPr>
                      <w:trHeight w:val="283" w:hRule="exact"/>
                    </w:trPr>
                    <w:tc>
                      <w:tcPr>
                        <w:tcW w:w="35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221815"/>
                        </w:tcBorders>
                        <w:shd w:val="clear" w:color="auto" w:fill="A0A0A0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76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221815"/>
                            <w:w w:val="99"/>
                            <w:sz w:val="18"/>
                          </w:rPr>
                          <w:t>Before</w:t>
                        </w:r>
                        <w:r>
                          <w:rPr>
                            <w:rFonts w:ascii="Tahoma"/>
                            <w:b/>
                            <w:color w:val="22181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21815"/>
                            <w:spacing w:val="-1"/>
                            <w:w w:val="99"/>
                            <w:sz w:val="18"/>
                          </w:rPr>
                          <w:t>Deli</w:t>
                        </w:r>
                        <w:r>
                          <w:rPr>
                            <w:rFonts w:ascii="Tahoma"/>
                            <w:b/>
                            <w:color w:val="221815"/>
                            <w:w w:val="99"/>
                            <w:sz w:val="18"/>
                          </w:rPr>
                          <w:t>v</w:t>
                        </w:r>
                        <w:r>
                          <w:rPr>
                            <w:rFonts w:ascii="Tahoma"/>
                            <w:b/>
                            <w:color w:val="221815"/>
                            <w:w w:val="99"/>
                            <w:sz w:val="18"/>
                          </w:rPr>
                          <w:t>ery</w:t>
                        </w:r>
                        <w:r>
                          <w:rPr>
                            <w:rFonts w:ascii="Tahoma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192" w:hRule="exact"/>
                    </w:trPr>
                    <w:tc>
                      <w:tcPr>
                        <w:tcW w:w="3520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221815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76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color w:val="221815"/>
                            <w:spacing w:val="-1"/>
                            <w:w w:val="99"/>
                            <w:sz w:val="18"/>
                          </w:rPr>
                          <w:t>Pl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n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2"/>
                            <w:sz w:val="18"/>
                          </w:rPr>
                          <w:t>y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our 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del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99"/>
                            <w:sz w:val="18"/>
                          </w:rPr>
                          <w:t>i</w:t>
                        </w:r>
                        <w:r>
                          <w:rPr>
                            <w:rFonts w:ascii="Tahoma"/>
                            <w:color w:val="221815"/>
                            <w:spacing w:val="-2"/>
                            <w:w w:val="100"/>
                            <w:sz w:val="18"/>
                          </w:rPr>
                          <w:t>v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100"/>
                            <w:sz w:val="18"/>
                          </w:rPr>
                          <w:t>er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y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100"/>
                            <w:sz w:val="18"/>
                          </w:rPr>
                          <w:t>r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oute</w:t>
                        </w:r>
                        <w:r>
                          <w:rPr>
                            <w:rFonts w:ascii="Tahoma"/>
                            <w:w w:val="100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328" w:lineRule="auto" w:before="80"/>
                          <w:ind w:left="276" w:right="245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Choose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99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 sui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t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able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 lo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c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ation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3"/>
                            <w:w w:val="100"/>
                            <w:sz w:val="18"/>
                          </w:rPr>
                          <w:t>f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or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100"/>
                            <w:sz w:val="18"/>
                          </w:rPr>
                          <w:t>th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e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spa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L</w:t>
                        </w:r>
                        <w:r>
                          <w:rPr>
                            <w:rFonts w:ascii="Tahoma"/>
                            <w:color w:val="221815"/>
                            <w:spacing w:val="-2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y 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5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-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8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100"/>
                            <w:sz w:val="18"/>
                          </w:rPr>
                          <w:t>c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m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100"/>
                            <w:sz w:val="18"/>
                          </w:rPr>
                          <w:t>con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c</w:t>
                        </w:r>
                        <w:r>
                          <w:rPr>
                            <w:rFonts w:ascii="Tahoma"/>
                            <w:color w:val="221815"/>
                            <w:spacing w:val="-2"/>
                            <w:w w:val="100"/>
                            <w:sz w:val="18"/>
                          </w:rPr>
                          <w:t>r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100"/>
                            <w:sz w:val="18"/>
                          </w:rPr>
                          <w:t>e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t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e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99"/>
                            <w:sz w:val="18"/>
                          </w:rPr>
                          <w:t>slab</w:t>
                        </w:r>
                        <w:r>
                          <w:rPr>
                            <w:rFonts w:ascii="Tahoma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276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color w:val="221815"/>
                            <w:spacing w:val="-1"/>
                            <w:w w:val="100"/>
                            <w:sz w:val="18"/>
                          </w:rPr>
                          <w:t>I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nst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100"/>
                            <w:sz w:val="18"/>
                          </w:rPr>
                          <w:t>a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ll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 dedi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c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ated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100"/>
                            <w:sz w:val="18"/>
                          </w:rPr>
                          <w:t>electrica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l</w:t>
                        </w:r>
                        <w:r>
                          <w:rPr>
                            <w:rFonts w:ascii="Tahoma"/>
                            <w:color w:val="221815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99"/>
                            <w:sz w:val="18"/>
                          </w:rPr>
                          <w:t>supply</w:t>
                        </w:r>
                        <w:r>
                          <w:rPr>
                            <w:rFonts w:ascii="Tahoma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520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221815"/>
                        </w:tcBorders>
                        <w:shd w:val="clear" w:color="auto" w:fill="A0A0A0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76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221815"/>
                            <w:w w:val="99"/>
                            <w:sz w:val="18"/>
                          </w:rPr>
                          <w:t>After</w:t>
                        </w:r>
                        <w:r>
                          <w:rPr>
                            <w:rFonts w:ascii="Tahoma"/>
                            <w:b/>
                            <w:color w:val="221815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21815"/>
                            <w:spacing w:val="-1"/>
                            <w:w w:val="99"/>
                            <w:sz w:val="18"/>
                          </w:rPr>
                          <w:t>Deli</w:t>
                        </w:r>
                        <w:r>
                          <w:rPr>
                            <w:rFonts w:ascii="Tahoma"/>
                            <w:b/>
                            <w:color w:val="221815"/>
                            <w:w w:val="99"/>
                            <w:sz w:val="18"/>
                          </w:rPr>
                          <w:t>v</w:t>
                        </w:r>
                        <w:r>
                          <w:rPr>
                            <w:rFonts w:ascii="Tahoma"/>
                            <w:b/>
                            <w:color w:val="221815"/>
                            <w:w w:val="99"/>
                            <w:sz w:val="18"/>
                          </w:rPr>
                          <w:t>ery</w:t>
                        </w:r>
                        <w:r>
                          <w:rPr>
                            <w:rFonts w:ascii="Tahoma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96" w:hRule="exact"/>
                    </w:trPr>
                    <w:tc>
                      <w:tcPr>
                        <w:tcW w:w="352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221815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76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color w:val="221815"/>
                            <w:spacing w:val="-1"/>
                            <w:w w:val="99"/>
                            <w:sz w:val="18"/>
                          </w:rPr>
                          <w:t>Pl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100"/>
                            <w:sz w:val="18"/>
                          </w:rPr>
                          <w:t>c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e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sp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a 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on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99"/>
                            <w:sz w:val="18"/>
                          </w:rPr>
                          <w:t>sla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b</w:t>
                        </w:r>
                        <w:r>
                          <w:rPr>
                            <w:rFonts w:ascii="Tahoma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0"/>
                          <w:ind w:left="276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Conne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99"/>
                            <w:sz w:val="18"/>
                          </w:rPr>
                          <w:t>c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t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100"/>
                            <w:sz w:val="18"/>
                          </w:rPr>
                          <w:t>electrica</w:t>
                        </w:r>
                        <w:r>
                          <w:rPr>
                            <w:rFonts w:ascii="Tahoma"/>
                            <w:color w:val="221815"/>
                            <w:w w:val="100"/>
                            <w:sz w:val="18"/>
                          </w:rPr>
                          <w:t>l</w:t>
                        </w:r>
                        <w:r>
                          <w:rPr>
                            <w:rFonts w:ascii="Tahoma"/>
                            <w:color w:val="221815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w w:val="100"/>
                            <w:sz w:val="18"/>
                          </w:rPr>
                          <w:t>c</w:t>
                        </w:r>
                        <w:r>
                          <w:rPr>
                            <w:rFonts w:ascii="Tahoma"/>
                            <w:color w:val="221815"/>
                            <w:w w:val="99"/>
                            <w:sz w:val="18"/>
                          </w:rPr>
                          <w:t>omponents</w:t>
                        </w:r>
                        <w:r>
                          <w:rPr>
                            <w:rFonts w:ascii="Tahoma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21815"/>
        </w:rPr>
        <w:t>Most cities and counties require permits for exterior construction</w:t>
      </w:r>
      <w:r>
        <w:rPr>
          <w:color w:val="221815"/>
          <w:spacing w:val="17"/>
        </w:rPr>
        <w:t> </w:t>
      </w:r>
      <w:r>
        <w:rPr>
          <w:color w:val="221815"/>
        </w:rPr>
        <w:t>and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electrical</w:t>
      </w:r>
      <w:r>
        <w:rPr>
          <w:color w:val="221815"/>
          <w:spacing w:val="-8"/>
        </w:rPr>
        <w:t> </w:t>
      </w:r>
      <w:r>
        <w:rPr>
          <w:color w:val="221815"/>
        </w:rPr>
        <w:t>circuits.</w:t>
      </w:r>
      <w:r>
        <w:rPr>
          <w:color w:val="221815"/>
          <w:spacing w:val="-9"/>
        </w:rPr>
        <w:t> </w:t>
      </w:r>
      <w:r>
        <w:rPr>
          <w:color w:val="221815"/>
        </w:rPr>
        <w:t>In</w:t>
      </w:r>
      <w:r>
        <w:rPr>
          <w:color w:val="221815"/>
          <w:spacing w:val="-9"/>
        </w:rPr>
        <w:t> </w:t>
      </w:r>
      <w:r>
        <w:rPr>
          <w:color w:val="221815"/>
        </w:rPr>
        <w:t>addition,</w:t>
      </w:r>
      <w:r>
        <w:rPr>
          <w:color w:val="221815"/>
          <w:spacing w:val="-8"/>
        </w:rPr>
        <w:t> </w:t>
      </w:r>
      <w:r>
        <w:rPr>
          <w:color w:val="221815"/>
        </w:rPr>
        <w:t>some</w:t>
      </w:r>
      <w:r>
        <w:rPr>
          <w:color w:val="221815"/>
          <w:spacing w:val="-9"/>
        </w:rPr>
        <w:t> </w:t>
      </w:r>
      <w:r>
        <w:rPr>
          <w:color w:val="221815"/>
        </w:rPr>
        <w:t>communities</w:t>
      </w:r>
      <w:r>
        <w:rPr>
          <w:color w:val="221815"/>
          <w:spacing w:val="-9"/>
        </w:rPr>
        <w:t> </w:t>
      </w:r>
      <w:r>
        <w:rPr>
          <w:color w:val="221815"/>
        </w:rPr>
        <w:t>have</w:t>
      </w:r>
      <w:r>
        <w:rPr>
          <w:color w:val="221815"/>
          <w:spacing w:val="-9"/>
        </w:rPr>
        <w:t> </w:t>
      </w:r>
      <w:r>
        <w:rPr>
          <w:color w:val="221815"/>
        </w:rPr>
        <w:t>codes</w:t>
      </w:r>
      <w:r>
        <w:rPr>
          <w:color w:val="221815"/>
          <w:spacing w:val="-9"/>
        </w:rPr>
        <w:t> </w:t>
      </w:r>
      <w:r>
        <w:rPr>
          <w:color w:val="221815"/>
        </w:rPr>
        <w:t>requiring</w:t>
      </w:r>
      <w:r>
        <w:rPr>
          <w:color w:val="221815"/>
          <w:w w:val="100"/>
        </w:rPr>
        <w:t> </w:t>
      </w:r>
      <w:r>
        <w:rPr>
          <w:color w:val="221815"/>
        </w:rPr>
        <w:t>residential barriers such as fencing and/or self-closing gates on</w:t>
      </w:r>
      <w:r>
        <w:rPr>
          <w:color w:val="221815"/>
          <w:spacing w:val="13"/>
        </w:rPr>
        <w:t> </w:t>
      </w:r>
      <w:r>
        <w:rPr>
          <w:color w:val="221815"/>
        </w:rPr>
        <w:t>prop-</w:t>
      </w:r>
      <w:r>
        <w:rPr>
          <w:color w:val="221815"/>
          <w:w w:val="100"/>
        </w:rPr>
        <w:t> </w:t>
      </w:r>
      <w:r>
        <w:rPr>
          <w:color w:val="221815"/>
        </w:rPr>
        <w:t>erty to prevent unsupervised access to the property by children.</w:t>
      </w:r>
      <w:r>
        <w:rPr>
          <w:color w:val="221815"/>
          <w:spacing w:val="33"/>
        </w:rPr>
        <w:t> </w:t>
      </w:r>
      <w:r>
        <w:rPr>
          <w:color w:val="221815"/>
          <w:spacing w:val="-6"/>
        </w:rPr>
        <w:t>Your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dealer can provide information on which permits may be required</w:t>
      </w:r>
      <w:r>
        <w:rPr>
          <w:color w:val="221815"/>
          <w:spacing w:val="-23"/>
        </w:rPr>
        <w:t> </w:t>
      </w:r>
      <w:r>
        <w:rPr>
          <w:color w:val="221815"/>
        </w:rPr>
        <w:t>and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how to obtain them prior to the delivery of your</w:t>
      </w:r>
      <w:r>
        <w:rPr>
          <w:color w:val="221815"/>
          <w:spacing w:val="-24"/>
        </w:rPr>
        <w:t> </w:t>
      </w:r>
      <w:r>
        <w:rPr>
          <w:color w:val="221815"/>
        </w:rPr>
        <w:t>spa.</w:t>
      </w:r>
      <w:r>
        <w:rPr/>
      </w:r>
    </w:p>
    <w:p>
      <w:pPr>
        <w:pStyle w:val="Heading3"/>
        <w:spacing w:line="240" w:lineRule="auto"/>
        <w:ind w:left="589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21815"/>
        </w:rPr>
        <w:t>Consider </w:t>
      </w:r>
      <w:r>
        <w:rPr>
          <w:color w:val="221815"/>
          <w:spacing w:val="-5"/>
        </w:rPr>
        <w:t>Your</w:t>
      </w:r>
      <w:r>
        <w:rPr>
          <w:color w:val="221815"/>
          <w:spacing w:val="-10"/>
        </w:rPr>
        <w:t> </w:t>
      </w:r>
      <w:r>
        <w:rPr>
          <w:color w:val="221815"/>
        </w:rPr>
        <w:t>Privacy</w:t>
      </w:r>
      <w:r>
        <w:rPr>
          <w:b w:val="0"/>
        </w:rPr>
      </w:r>
    </w:p>
    <w:p>
      <w:pPr>
        <w:pStyle w:val="BodyText"/>
        <w:spacing w:line="292" w:lineRule="auto" w:before="41"/>
        <w:ind w:left="789" w:right="589"/>
        <w:jc w:val="both"/>
      </w:pPr>
      <w:r>
        <w:rPr/>
        <w:pict>
          <v:shape style="position:absolute;margin-left:637.546021pt;margin-top:52.186783pt;width:510.45pt;height:64.4pt;mso-position-horizontal-relative:page;mso-position-vertical-relative:paragraph;z-index:1504" type="#_x0000_t202" filled="true" fillcolor="#e8e9e9" stroked="false">
            <v:textbox inset="0,0,0,0">
              <w:txbxContent>
                <w:p>
                  <w:pPr>
                    <w:spacing w:before="79"/>
                    <w:ind w:left="199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Provide </w:t>
                  </w:r>
                  <w:r>
                    <w:rPr>
                      <w:rFonts w:ascii="Arial"/>
                      <w:b/>
                      <w:color w:val="221815"/>
                      <w:w w:val="100"/>
                      <w:sz w:val="24"/>
                    </w:rPr>
                    <w:t>a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pacing w:val="-5"/>
                      <w:sz w:val="24"/>
                    </w:rPr>
                    <w:t>V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iew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with</w:t>
                  </w:r>
                  <w:r>
                    <w:rPr>
                      <w:rFonts w:ascii="Arial"/>
                      <w:b/>
                      <w:color w:val="221815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pacing w:val="-18"/>
                      <w:sz w:val="24"/>
                    </w:rPr>
                    <w:t>Y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our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Spa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pStyle w:val="BodyText"/>
                    <w:spacing w:line="292" w:lineRule="auto" w:before="41"/>
                    <w:ind w:left="399" w:right="198"/>
                    <w:jc w:val="both"/>
                  </w:pPr>
                  <w:r>
                    <w:rPr>
                      <w:color w:val="221815"/>
                      <w:w w:val="100"/>
                    </w:rPr>
                    <w:t>Think</w:t>
                  </w:r>
                  <w:r>
                    <w:rPr>
                      <w:color w:val="221815"/>
                      <w:spacing w:val="3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abou</w:t>
                  </w:r>
                  <w:r>
                    <w:rPr>
                      <w:color w:val="221815"/>
                      <w:w w:val="100"/>
                    </w:rPr>
                    <w:t>t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</w:rPr>
                    <w:t>the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directio</w:t>
                  </w:r>
                  <w:r>
                    <w:rPr>
                      <w:color w:val="221815"/>
                      <w:w w:val="100"/>
                    </w:rPr>
                    <w:t>n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you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wil</w:t>
                  </w:r>
                  <w:r>
                    <w:rPr>
                      <w:color w:val="221815"/>
                      <w:w w:val="100"/>
                    </w:rPr>
                    <w:t>l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b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facing</w:t>
                  </w:r>
                  <w:r>
                    <w:rPr>
                      <w:color w:val="221815"/>
                      <w:spacing w:val="3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whe</w:t>
                  </w:r>
                  <w:r>
                    <w:rPr>
                      <w:color w:val="221815"/>
                      <w:w w:val="100"/>
                    </w:rPr>
                    <w:t>n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sitting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i</w:t>
                  </w:r>
                  <w:r>
                    <w:rPr>
                      <w:color w:val="221815"/>
                      <w:w w:val="100"/>
                    </w:rPr>
                    <w:t>n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your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</w:rPr>
                    <w:t>spa.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D</w:t>
                  </w:r>
                  <w:r>
                    <w:rPr>
                      <w:color w:val="221815"/>
                      <w:w w:val="100"/>
                    </w:rPr>
                    <w:t>o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you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hav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a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special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landscape</w:t>
                  </w:r>
                  <w:r>
                    <w:rPr>
                      <w:color w:val="221815"/>
                      <w:w w:val="100"/>
                    </w:rPr>
                    <w:t>d</w:t>
                  </w:r>
                  <w:r>
                    <w:rPr>
                      <w:color w:val="221815"/>
                      <w:spacing w:val="4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area</w:t>
                  </w:r>
                  <w:r>
                    <w:rPr>
                      <w:color w:val="221815"/>
                      <w:spacing w:val="-1"/>
                      <w:w w:val="100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i</w:t>
                  </w:r>
                  <w:r>
                    <w:rPr>
                      <w:color w:val="221815"/>
                      <w:w w:val="100"/>
                    </w:rPr>
                    <w:t>n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your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yard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</w:rPr>
                    <w:t>that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you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find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enjoyable</w:t>
                  </w:r>
                  <w:r>
                    <w:rPr>
                      <w:color w:val="221815"/>
                      <w:w w:val="100"/>
                    </w:rPr>
                    <w:t>?</w:t>
                  </w:r>
                  <w:r>
                    <w:rPr>
                      <w:color w:val="221815"/>
                      <w:spacing w:val="3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Perhaps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there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i</w:t>
                  </w:r>
                  <w:r>
                    <w:rPr>
                      <w:color w:val="221815"/>
                      <w:w w:val="100"/>
                    </w:rPr>
                    <w:t>s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a</w:t>
                  </w:r>
                  <w:r>
                    <w:rPr>
                      <w:color w:val="221815"/>
                      <w:w w:val="100"/>
                    </w:rPr>
                    <w:t>n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are</w:t>
                  </w:r>
                  <w:r>
                    <w:rPr>
                      <w:color w:val="221815"/>
                      <w:w w:val="100"/>
                    </w:rPr>
                    <w:t>a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</w:rPr>
                    <w:t>that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</w:rPr>
                    <w:t>catches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a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soothing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breez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durin</w:t>
                  </w:r>
                  <w:r>
                    <w:rPr>
                      <w:color w:val="221815"/>
                      <w:w w:val="100"/>
                    </w:rPr>
                    <w:t>g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</w:rPr>
                    <w:t>the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day</w:t>
                  </w:r>
                  <w:r>
                    <w:rPr>
                      <w:color w:val="221815"/>
                      <w:spacing w:val="-1"/>
                      <w:w w:val="100"/>
                    </w:rPr>
                    <w:t> o</w:t>
                  </w:r>
                  <w:r>
                    <w:rPr>
                      <w:color w:val="221815"/>
                      <w:w w:val="100"/>
                    </w:rPr>
                    <w:t>r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a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lovel</w:t>
                  </w:r>
                  <w:r>
                    <w:rPr>
                      <w:color w:val="221815"/>
                      <w:w w:val="100"/>
                    </w:rPr>
                    <w:t>y</w:t>
                  </w:r>
                  <w:r>
                    <w:rPr>
                      <w:color w:val="221815"/>
                    </w:rPr>
                    <w:t> sunset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i</w:t>
                  </w:r>
                  <w:r>
                    <w:rPr>
                      <w:color w:val="221815"/>
                      <w:w w:val="100"/>
                    </w:rPr>
                    <w:t>n</w:t>
                  </w:r>
                  <w:r>
                    <w:rPr>
                      <w:color w:val="221815"/>
                    </w:rPr>
                    <w:t> the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evening.</w:t>
                  </w:r>
                  <w:r>
                    <w:rPr>
                      <w:w w:val="10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21815"/>
        </w:rPr>
        <w:t>In a cold-weather climate, bare trees won’t provide much </w:t>
      </w:r>
      <w:r>
        <w:rPr>
          <w:color w:val="221815"/>
          <w:spacing w:val="-3"/>
        </w:rPr>
        <w:t>privacy. </w:t>
      </w:r>
      <w:r>
        <w:rPr>
          <w:color w:val="221815"/>
        </w:rPr>
        <w:t>Think of your spa’s surroundings during</w:t>
      </w:r>
      <w:r>
        <w:rPr>
          <w:color w:val="221815"/>
          <w:spacing w:val="27"/>
        </w:rPr>
        <w:t> </w:t>
      </w:r>
      <w:r>
        <w:rPr>
          <w:color w:val="221815"/>
        </w:rPr>
        <w:t>all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seasons to determine your best privacy options. Consider the view of your neighbors as well when you</w:t>
      </w:r>
      <w:r>
        <w:rPr>
          <w:color w:val="221815"/>
          <w:spacing w:val="5"/>
        </w:rPr>
        <w:t> </w:t>
      </w:r>
      <w:r>
        <w:rPr>
          <w:color w:val="221815"/>
        </w:rPr>
        <w:t>plan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the location of your</w:t>
      </w:r>
      <w:r>
        <w:rPr>
          <w:color w:val="221815"/>
          <w:spacing w:val="-10"/>
        </w:rPr>
        <w:t> </w:t>
      </w:r>
      <w:r>
        <w:rPr>
          <w:color w:val="221815"/>
        </w:rPr>
        <w:t>spa.</w:t>
      </w:r>
      <w:r>
        <w:rPr/>
      </w:r>
    </w:p>
    <w:p>
      <w:pPr>
        <w:spacing w:after="0" w:line="292" w:lineRule="auto"/>
        <w:jc w:val="both"/>
        <w:sectPr>
          <w:type w:val="continuous"/>
          <w:pgSz w:w="23820" w:h="16160" w:orient="landscape"/>
          <w:pgMar w:top="480" w:bottom="280" w:left="460" w:right="460"/>
          <w:cols w:num="2" w:equalWidth="0">
            <w:col w:w="7446" w:space="4456"/>
            <w:col w:w="1099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21815"/>
          <w:sz w:val="18"/>
        </w:rPr>
        <w:t>* Check spa and register serial</w:t>
      </w:r>
      <w:r>
        <w:rPr>
          <w:rFonts w:ascii="Arial"/>
          <w:color w:val="221815"/>
          <w:spacing w:val="-4"/>
          <w:sz w:val="18"/>
        </w:rPr>
        <w:t> </w:t>
      </w:r>
      <w:r>
        <w:rPr>
          <w:rFonts w:ascii="Arial"/>
          <w:color w:val="221815"/>
          <w:spacing w:val="-3"/>
          <w:sz w:val="18"/>
        </w:rPr>
        <w:t>number.</w:t>
      </w:r>
      <w:r>
        <w:rPr>
          <w:rFonts w:ascii="Arial"/>
          <w:spacing w:val="-3"/>
          <w:sz w:val="18"/>
        </w:rPr>
      </w:r>
    </w:p>
    <w:p>
      <w:pPr>
        <w:pStyle w:val="Heading3"/>
        <w:spacing w:line="240" w:lineRule="auto"/>
        <w:ind w:left="1987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21815"/>
        </w:rPr>
        <w:t>Keep </w:t>
      </w:r>
      <w:r>
        <w:rPr>
          <w:color w:val="221815"/>
          <w:spacing w:val="-5"/>
        </w:rPr>
        <w:t>Your </w:t>
      </w:r>
      <w:r>
        <w:rPr>
          <w:color w:val="221815"/>
        </w:rPr>
        <w:t>Spa</w:t>
      </w:r>
      <w:r>
        <w:rPr>
          <w:color w:val="221815"/>
          <w:spacing w:val="-7"/>
        </w:rPr>
        <w:t> </w:t>
      </w:r>
      <w:r>
        <w:rPr>
          <w:color w:val="221815"/>
        </w:rPr>
        <w:t>Clean</w:t>
      </w:r>
      <w:r>
        <w:rPr>
          <w:b w:val="0"/>
        </w:rPr>
      </w:r>
    </w:p>
    <w:p>
      <w:pPr>
        <w:pStyle w:val="BodyText"/>
        <w:spacing w:line="292" w:lineRule="auto" w:before="41"/>
        <w:ind w:left="2187" w:right="588"/>
        <w:jc w:val="both"/>
      </w:pPr>
      <w:r>
        <w:rPr>
          <w:color w:val="221815"/>
        </w:rPr>
        <w:t>In planning your spa’s location, consider a location where the path to and from the house can be kept</w:t>
      </w:r>
      <w:r>
        <w:rPr>
          <w:color w:val="221815"/>
          <w:spacing w:val="40"/>
        </w:rPr>
        <w:t> </w:t>
      </w:r>
      <w:r>
        <w:rPr>
          <w:color w:val="221815"/>
        </w:rPr>
        <w:t>clean</w:t>
      </w:r>
      <w:r>
        <w:rPr>
          <w:color w:val="221815"/>
          <w:w w:val="100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free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debris.Prevent</w:t>
      </w:r>
      <w:r>
        <w:rPr>
          <w:color w:val="221815"/>
          <w:spacing w:val="-3"/>
        </w:rPr>
        <w:t> </w:t>
      </w:r>
      <w:r>
        <w:rPr>
          <w:color w:val="221815"/>
        </w:rPr>
        <w:t>dirt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contaminants</w:t>
      </w:r>
      <w:r>
        <w:rPr>
          <w:color w:val="221815"/>
          <w:spacing w:val="-4"/>
        </w:rPr>
        <w:t> </w:t>
      </w:r>
      <w:r>
        <w:rPr>
          <w:color w:val="221815"/>
        </w:rPr>
        <w:t>from</w:t>
      </w:r>
      <w:r>
        <w:rPr>
          <w:color w:val="221815"/>
          <w:spacing w:val="-4"/>
        </w:rPr>
        <w:t> </w:t>
      </w:r>
      <w:r>
        <w:rPr>
          <w:color w:val="221815"/>
        </w:rPr>
        <w:t>being</w:t>
      </w:r>
      <w:r>
        <w:rPr>
          <w:color w:val="221815"/>
          <w:spacing w:val="-4"/>
        </w:rPr>
        <w:t> </w:t>
      </w:r>
      <w:r>
        <w:rPr>
          <w:color w:val="221815"/>
        </w:rPr>
        <w:t>tracked</w:t>
      </w:r>
      <w:r>
        <w:rPr>
          <w:color w:val="221815"/>
          <w:spacing w:val="-5"/>
        </w:rPr>
        <w:t> </w:t>
      </w:r>
      <w:r>
        <w:rPr>
          <w:color w:val="221815"/>
        </w:rPr>
        <w:t>into</w:t>
      </w:r>
      <w:r>
        <w:rPr>
          <w:color w:val="221815"/>
          <w:spacing w:val="-4"/>
        </w:rPr>
        <w:t> </w:t>
      </w:r>
      <w:r>
        <w:rPr>
          <w:color w:val="221815"/>
        </w:rPr>
        <w:t>your</w:t>
      </w:r>
      <w:r>
        <w:rPr>
          <w:color w:val="221815"/>
          <w:spacing w:val="-4"/>
        </w:rPr>
        <w:t> </w:t>
      </w:r>
      <w:r>
        <w:rPr>
          <w:color w:val="221815"/>
        </w:rPr>
        <w:t>spa</w:t>
      </w:r>
      <w:r>
        <w:rPr>
          <w:color w:val="221815"/>
          <w:spacing w:val="-4"/>
        </w:rPr>
        <w:t> </w:t>
      </w:r>
      <w:r>
        <w:rPr>
          <w:color w:val="221815"/>
        </w:rPr>
        <w:t>by</w:t>
      </w:r>
      <w:r>
        <w:rPr>
          <w:color w:val="221815"/>
          <w:spacing w:val="-4"/>
        </w:rPr>
        <w:t> </w:t>
      </w:r>
      <w:r>
        <w:rPr>
          <w:color w:val="221815"/>
        </w:rPr>
        <w:t>placing</w:t>
      </w:r>
      <w:r>
        <w:rPr>
          <w:color w:val="221815"/>
          <w:spacing w:val="-4"/>
        </w:rPr>
        <w:t> </w:t>
      </w:r>
      <w:r>
        <w:rPr>
          <w:color w:val="221815"/>
        </w:rPr>
        <w:t>a</w:t>
      </w:r>
      <w:r>
        <w:rPr>
          <w:color w:val="221815"/>
          <w:spacing w:val="-4"/>
        </w:rPr>
        <w:t> </w:t>
      </w:r>
      <w:r>
        <w:rPr>
          <w:color w:val="221815"/>
        </w:rPr>
        <w:t>foot</w:t>
      </w:r>
      <w:r>
        <w:rPr>
          <w:color w:val="221815"/>
          <w:spacing w:val="-4"/>
        </w:rPr>
        <w:t> </w:t>
      </w:r>
      <w:r>
        <w:rPr>
          <w:color w:val="221815"/>
        </w:rPr>
        <w:t>mat</w:t>
      </w:r>
      <w:r>
        <w:rPr>
          <w:color w:val="221815"/>
          <w:spacing w:val="-4"/>
        </w:rPr>
        <w:t> </w:t>
      </w:r>
      <w:r>
        <w:rPr>
          <w:color w:val="221815"/>
        </w:rPr>
        <w:t>at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</w:rPr>
        <w:t> spa’s entrance where the bathers can clean their feet before entering your</w:t>
      </w:r>
      <w:r>
        <w:rPr>
          <w:color w:val="221815"/>
          <w:spacing w:val="-38"/>
        </w:rPr>
        <w:t> </w:t>
      </w:r>
      <w:r>
        <w:rPr>
          <w:color w:val="221815"/>
        </w:rPr>
        <w:t>spa.</w:t>
      </w:r>
      <w:r>
        <w:rPr/>
      </w:r>
    </w:p>
    <w:p>
      <w:pPr>
        <w:spacing w:after="0" w:line="292" w:lineRule="auto"/>
        <w:jc w:val="both"/>
        <w:sectPr>
          <w:type w:val="continuous"/>
          <w:pgSz w:w="23820" w:h="16160" w:orient="landscape"/>
          <w:pgMar w:top="480" w:bottom="280" w:left="460" w:right="460"/>
          <w:cols w:num="2" w:equalWidth="0">
            <w:col w:w="10464" w:space="40"/>
            <w:col w:w="1239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889" w:val="left" w:leader="none"/>
        </w:tabs>
        <w:spacing w:line="240" w:lineRule="auto"/>
        <w:ind w:left="0" w:right="0"/>
        <w:jc w:val="right"/>
      </w:pPr>
      <w:r>
        <w:rPr/>
        <w:pict>
          <v:group style="position:absolute;margin-left:83.776672pt;margin-top:-148.955444pt;width:354.85pt;height:206.25pt;mso-position-horizontal-relative:page;mso-position-vertical-relative:paragraph;z-index:-61888" coordorigin="1676,-2979" coordsize="7097,4125">
            <v:shape style="position:absolute;left:1676;top:-2979;width:7096;height:4124" type="#_x0000_t75" stroked="false">
              <v:imagedata r:id="rId11" o:title=""/>
            </v:shape>
            <v:group style="position:absolute;left:8204;top:48;width:329;height:569" coordorigin="8204,48" coordsize="329,569">
              <v:shape style="position:absolute;left:8204;top:48;width:329;height:569" coordorigin="8204,48" coordsize="329,569" path="m8204,48l8532,617e" filled="false" stroked="true" strokeweight="1pt" strokecolor="#040000">
                <v:path arrowok="t"/>
              </v:shape>
            </v:group>
            <v:group style="position:absolute;left:7310;top:88;width:214;height:491" coordorigin="7310,88" coordsize="214,491">
              <v:shape style="position:absolute;left:7310;top:88;width:214;height:491" coordorigin="7310,88" coordsize="214,491" path="m7310,88l7523,578e" filled="false" stroked="true" strokeweight="1pt" strokecolor="#040000">
                <v:path arrowok="t"/>
              </v:shape>
            </v:group>
            <v:group style="position:absolute;left:7416;top:247;width:102;height:164" coordorigin="7416,247" coordsize="102,164">
              <v:shape style="position:absolute;left:7416;top:247;width:102;height:164" coordorigin="7416,247" coordsize="102,164" path="m7504,247l7416,329,7504,410,7518,396,7446,329,7518,261,7504,247xe" filled="true" fillcolor="#040000" stroked="false">
                <v:path arrowok="t"/>
                <v:fill type="solid"/>
              </v:shape>
            </v:group>
            <v:group style="position:absolute;left:8247;top:247;width:102;height:164" coordorigin="8247,247" coordsize="102,164">
              <v:shape style="position:absolute;left:8247;top:247;width:102;height:164" coordorigin="8247,247" coordsize="102,164" path="m8261,247l8247,261,8319,329,8247,396,8261,410,8349,329,8261,247xe" filled="true" fillcolor="#04000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21815"/>
          <w:w w:val="99"/>
        </w:rPr>
      </w:r>
      <w:r>
        <w:rPr>
          <w:color w:val="221815"/>
          <w:w w:val="99"/>
          <w:u w:val="single" w:color="040000"/>
        </w:rPr>
        <w:t> </w:t>
      </w:r>
      <w:r>
        <w:rPr>
          <w:color w:val="221815"/>
          <w:u w:val="single" w:color="040000"/>
        </w:rPr>
        <w:tab/>
      </w:r>
      <w:r>
        <w:rPr>
          <w:color w:val="221815"/>
        </w:rPr>
        <w:t>  12"/30cm</w:t>
      </w:r>
      <w:r>
        <w:rPr>
          <w:color w:val="221815"/>
          <w:spacing w:val="-7"/>
        </w:rPr>
        <w:t> </w:t>
      </w:r>
      <w:r>
        <w:rPr>
          <w:color w:val="221815"/>
        </w:rPr>
        <w:t>minimum</w:t>
      </w:r>
      <w:r>
        <w:rPr/>
      </w:r>
    </w:p>
    <w:p>
      <w:pPr>
        <w:pStyle w:val="BodyText"/>
        <w:spacing w:line="240" w:lineRule="auto" w:before="50"/>
        <w:ind w:left="0" w:right="1"/>
        <w:jc w:val="right"/>
      </w:pPr>
      <w:r>
        <w:rPr>
          <w:color w:val="221815"/>
        </w:rPr>
        <w:t>distance from</w:t>
      </w:r>
      <w:r>
        <w:rPr>
          <w:color w:val="221815"/>
          <w:spacing w:val="-12"/>
        </w:rPr>
        <w:t> </w:t>
      </w:r>
      <w:r>
        <w:rPr>
          <w:color w:val="221815"/>
        </w:rPr>
        <w:t>edge</w:t>
      </w:r>
      <w:r>
        <w:rPr/>
      </w:r>
    </w:p>
    <w:p>
      <w:pPr>
        <w:pStyle w:val="Heading2"/>
        <w:spacing w:line="449" w:lineRule="exact"/>
        <w:ind w:left="5000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b/>
          <w:color w:val="221815"/>
        </w:rPr>
        <w:t>Clearance for </w:t>
      </w:r>
      <w:r>
        <w:rPr>
          <w:b/>
          <w:color w:val="221815"/>
          <w:spacing w:val="2"/>
        </w:rPr>
        <w:t>Service</w:t>
      </w:r>
      <w:r>
        <w:rPr>
          <w:b/>
          <w:color w:val="221815"/>
          <w:spacing w:val="-1"/>
        </w:rPr>
        <w:t> </w:t>
      </w:r>
      <w:r>
        <w:rPr>
          <w:b/>
          <w:color w:val="221815"/>
        </w:rPr>
        <w:t>Access</w:t>
      </w:r>
      <w:r>
        <w:rPr>
          <w:b w:val="0"/>
        </w:rPr>
      </w:r>
    </w:p>
    <w:p>
      <w:pPr>
        <w:pStyle w:val="BodyText"/>
        <w:spacing w:line="292" w:lineRule="auto" w:before="98"/>
        <w:ind w:left="2697" w:right="587"/>
        <w:jc w:val="both"/>
      </w:pPr>
      <w:r>
        <w:rPr>
          <w:color w:val="221815"/>
        </w:rPr>
        <w:t>While</w:t>
      </w:r>
      <w:r>
        <w:rPr>
          <w:color w:val="221815"/>
          <w:spacing w:val="11"/>
        </w:rPr>
        <w:t> </w:t>
      </w:r>
      <w:r>
        <w:rPr>
          <w:color w:val="221815"/>
        </w:rPr>
        <w:t>you</w:t>
      </w:r>
      <w:r>
        <w:rPr>
          <w:color w:val="221815"/>
          <w:spacing w:val="12"/>
        </w:rPr>
        <w:t> </w:t>
      </w:r>
      <w:r>
        <w:rPr>
          <w:color w:val="221815"/>
        </w:rPr>
        <w:t>are</w:t>
      </w:r>
      <w:r>
        <w:rPr>
          <w:color w:val="221815"/>
          <w:spacing w:val="12"/>
        </w:rPr>
        <w:t> </w:t>
      </w:r>
      <w:r>
        <w:rPr>
          <w:color w:val="221815"/>
        </w:rPr>
        <w:t>planning</w:t>
      </w:r>
      <w:r>
        <w:rPr>
          <w:color w:val="221815"/>
          <w:spacing w:val="12"/>
        </w:rPr>
        <w:t> </w:t>
      </w:r>
      <w:r>
        <w:rPr>
          <w:color w:val="221815"/>
        </w:rPr>
        <w:t>where</w:t>
      </w:r>
      <w:r>
        <w:rPr>
          <w:color w:val="221815"/>
          <w:spacing w:val="12"/>
        </w:rPr>
        <w:t> </w:t>
      </w:r>
      <w:r>
        <w:rPr>
          <w:color w:val="221815"/>
        </w:rPr>
        <w:t>to</w:t>
      </w:r>
      <w:r>
        <w:rPr>
          <w:color w:val="221815"/>
          <w:spacing w:val="12"/>
        </w:rPr>
        <w:t> </w:t>
      </w:r>
      <w:r>
        <w:rPr>
          <w:color w:val="221815"/>
        </w:rPr>
        <w:t>locate</w:t>
      </w:r>
      <w:r>
        <w:rPr>
          <w:color w:val="221815"/>
          <w:spacing w:val="12"/>
        </w:rPr>
        <w:t> </w:t>
      </w:r>
      <w:r>
        <w:rPr>
          <w:color w:val="221815"/>
        </w:rPr>
        <w:t>your</w:t>
      </w:r>
      <w:r>
        <w:rPr>
          <w:color w:val="221815"/>
          <w:spacing w:val="12"/>
        </w:rPr>
        <w:t> </w:t>
      </w:r>
      <w:r>
        <w:rPr>
          <w:color w:val="221815"/>
        </w:rPr>
        <w:t>spa,</w:t>
      </w:r>
      <w:r>
        <w:rPr>
          <w:color w:val="221815"/>
          <w:spacing w:val="12"/>
        </w:rPr>
        <w:t> </w:t>
      </w:r>
      <w:r>
        <w:rPr>
          <w:color w:val="221815"/>
        </w:rPr>
        <w:t>you</w:t>
      </w:r>
      <w:r>
        <w:rPr>
          <w:color w:val="221815"/>
          <w:spacing w:val="12"/>
        </w:rPr>
        <w:t> </w:t>
      </w:r>
      <w:r>
        <w:rPr>
          <w:color w:val="221815"/>
        </w:rPr>
        <w:t>need</w:t>
      </w:r>
      <w:r>
        <w:rPr>
          <w:color w:val="221815"/>
          <w:spacing w:val="12"/>
        </w:rPr>
        <w:t> </w:t>
      </w:r>
      <w:r>
        <w:rPr>
          <w:color w:val="221815"/>
        </w:rPr>
        <w:t>to</w:t>
      </w:r>
      <w:r>
        <w:rPr>
          <w:color w:val="221815"/>
          <w:spacing w:val="12"/>
        </w:rPr>
        <w:t> </w:t>
      </w:r>
      <w:r>
        <w:rPr>
          <w:color w:val="221815"/>
        </w:rPr>
        <w:t>determine</w:t>
      </w:r>
      <w:r>
        <w:rPr>
          <w:color w:val="221815"/>
          <w:spacing w:val="12"/>
        </w:rPr>
        <w:t> </w:t>
      </w:r>
      <w:r>
        <w:rPr>
          <w:color w:val="221815"/>
        </w:rPr>
        <w:t>how</w:t>
      </w:r>
      <w:r>
        <w:rPr>
          <w:color w:val="221815"/>
          <w:spacing w:val="12"/>
        </w:rPr>
        <w:t> </w:t>
      </w:r>
      <w:r>
        <w:rPr>
          <w:color w:val="221815"/>
        </w:rPr>
        <w:t>much</w:t>
      </w:r>
      <w:r>
        <w:rPr>
          <w:color w:val="221815"/>
          <w:spacing w:val="12"/>
        </w:rPr>
        <w:t> </w:t>
      </w:r>
      <w:r>
        <w:rPr>
          <w:color w:val="221815"/>
        </w:rPr>
        <w:t>access</w:t>
      </w:r>
      <w:r>
        <w:rPr>
          <w:color w:val="221815"/>
          <w:spacing w:val="12"/>
        </w:rPr>
        <w:t> </w:t>
      </w:r>
      <w:r>
        <w:rPr>
          <w:color w:val="221815"/>
        </w:rPr>
        <w:t>you</w:t>
      </w:r>
      <w:r>
        <w:rPr>
          <w:color w:val="221815"/>
          <w:spacing w:val="12"/>
        </w:rPr>
        <w:t> </w:t>
      </w:r>
      <w:r>
        <w:rPr>
          <w:color w:val="221815"/>
        </w:rPr>
        <w:t>will</w:t>
      </w:r>
      <w:r>
        <w:rPr>
          <w:color w:val="221815"/>
          <w:spacing w:val="12"/>
        </w:rPr>
        <w:t> </w:t>
      </w:r>
      <w:r>
        <w:rPr>
          <w:color w:val="221815"/>
        </w:rPr>
        <w:t>need</w:t>
      </w:r>
      <w:r>
        <w:rPr>
          <w:color w:val="221815"/>
          <w:spacing w:val="12"/>
        </w:rPr>
        <w:t> </w:t>
      </w:r>
      <w:r>
        <w:rPr>
          <w:color w:val="221815"/>
        </w:rPr>
        <w:t>for</w:t>
      </w:r>
      <w:r>
        <w:rPr>
          <w:color w:val="221815"/>
        </w:rPr>
        <w:t> service.</w:t>
      </w:r>
      <w:r>
        <w:rPr/>
      </w:r>
    </w:p>
    <w:p>
      <w:pPr>
        <w:pStyle w:val="BodyText"/>
        <w:spacing w:line="292" w:lineRule="auto" w:before="1"/>
        <w:ind w:left="2697" w:right="587"/>
        <w:jc w:val="both"/>
      </w:pPr>
      <w:r>
        <w:rPr>
          <w:color w:val="221815"/>
        </w:rPr>
        <w:t>All spa models require a minimum of three feet / one meter access to all sides of the spa for potential</w:t>
      </w:r>
      <w:r>
        <w:rPr>
          <w:color w:val="221815"/>
          <w:spacing w:val="55"/>
        </w:rPr>
        <w:t> </w:t>
      </w:r>
      <w:r>
        <w:rPr>
          <w:color w:val="221815"/>
        </w:rPr>
        <w:t>service.</w:t>
      </w:r>
      <w:r>
        <w:rPr>
          <w:color w:val="221815"/>
        </w:rPr>
        <w:t> For</w:t>
      </w:r>
      <w:r>
        <w:rPr>
          <w:color w:val="221815"/>
          <w:spacing w:val="-4"/>
        </w:rPr>
        <w:t> </w:t>
      </w:r>
      <w:r>
        <w:rPr>
          <w:color w:val="221815"/>
        </w:rPr>
        <w:t>this</w:t>
      </w:r>
      <w:r>
        <w:rPr>
          <w:color w:val="221815"/>
          <w:spacing w:val="-4"/>
        </w:rPr>
        <w:t> </w:t>
      </w:r>
      <w:r>
        <w:rPr>
          <w:color w:val="221815"/>
        </w:rPr>
        <w:t>reason,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spa</w:t>
      </w:r>
      <w:r>
        <w:rPr>
          <w:color w:val="221815"/>
          <w:spacing w:val="-4"/>
        </w:rPr>
        <w:t> </w:t>
      </w:r>
      <w:r>
        <w:rPr>
          <w:color w:val="221815"/>
        </w:rPr>
        <w:t>should</w:t>
      </w:r>
      <w:r>
        <w:rPr>
          <w:color w:val="221815"/>
          <w:spacing w:val="-4"/>
        </w:rPr>
        <w:t> </w:t>
      </w:r>
      <w:r>
        <w:rPr>
          <w:color w:val="221815"/>
        </w:rPr>
        <w:t>never</w:t>
      </w:r>
      <w:r>
        <w:rPr>
          <w:color w:val="221815"/>
          <w:spacing w:val="-4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placed</w:t>
      </w:r>
      <w:r>
        <w:rPr>
          <w:color w:val="221815"/>
          <w:spacing w:val="-4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a</w:t>
      </w:r>
      <w:r>
        <w:rPr>
          <w:color w:val="221815"/>
          <w:spacing w:val="-4"/>
        </w:rPr>
        <w:t> </w:t>
      </w:r>
      <w:r>
        <w:rPr>
          <w:color w:val="221815"/>
        </w:rPr>
        <w:t>manner</w:t>
      </w:r>
      <w:r>
        <w:rPr>
          <w:color w:val="221815"/>
          <w:spacing w:val="-4"/>
        </w:rPr>
        <w:t> </w:t>
      </w:r>
      <w:r>
        <w:rPr>
          <w:color w:val="221815"/>
        </w:rPr>
        <w:t>where</w:t>
      </w:r>
      <w:r>
        <w:rPr>
          <w:color w:val="221815"/>
          <w:spacing w:val="-4"/>
        </w:rPr>
        <w:t> </w:t>
      </w:r>
      <w:r>
        <w:rPr>
          <w:color w:val="221815"/>
        </w:rPr>
        <w:t>any</w:t>
      </w:r>
      <w:r>
        <w:rPr>
          <w:color w:val="221815"/>
          <w:spacing w:val="-4"/>
        </w:rPr>
        <w:t> </w:t>
      </w:r>
      <w:r>
        <w:rPr>
          <w:color w:val="221815"/>
        </w:rPr>
        <w:t>side</w:t>
      </w:r>
      <w:r>
        <w:rPr>
          <w:color w:val="221815"/>
          <w:spacing w:val="-4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permanently</w:t>
      </w:r>
      <w:r>
        <w:rPr>
          <w:color w:val="221815"/>
          <w:spacing w:val="-3"/>
        </w:rPr>
        <w:t> </w:t>
      </w:r>
      <w:r>
        <w:rPr>
          <w:color w:val="221815"/>
        </w:rPr>
        <w:t>blocked.</w:t>
      </w:r>
      <w:r>
        <w:rPr>
          <w:color w:val="221815"/>
          <w:spacing w:val="-3"/>
        </w:rPr>
        <w:t> </w:t>
      </w:r>
      <w:r>
        <w:rPr>
          <w:color w:val="221815"/>
        </w:rPr>
        <w:t>Examples</w:t>
      </w:r>
      <w:r>
        <w:rPr>
          <w:color w:val="221815"/>
          <w:w w:val="100"/>
        </w:rPr>
        <w:t> </w:t>
      </w:r>
      <w:r>
        <w:rPr>
          <w:color w:val="221815"/>
        </w:rPr>
        <w:t>include placing the spa against a building, structural posts or columns, or a</w:t>
      </w:r>
      <w:r>
        <w:rPr>
          <w:color w:val="221815"/>
          <w:spacing w:val="-37"/>
        </w:rPr>
        <w:t> </w:t>
      </w:r>
      <w:r>
        <w:rPr>
          <w:color w:val="221815"/>
        </w:rPr>
        <w:t>fence.</w:t>
      </w:r>
      <w:r>
        <w:rPr/>
      </w:r>
    </w:p>
    <w:p>
      <w:pPr>
        <w:pStyle w:val="BodyText"/>
        <w:spacing w:line="240" w:lineRule="auto" w:before="1"/>
        <w:ind w:left="2697" w:right="0"/>
        <w:jc w:val="both"/>
      </w:pPr>
      <w:r>
        <w:rPr>
          <w:color w:val="221815"/>
        </w:rPr>
        <w:t>Spa models require access to all sides in case they need service or repair. See the figure</w:t>
      </w:r>
      <w:r>
        <w:rPr>
          <w:color w:val="221815"/>
          <w:spacing w:val="-30"/>
        </w:rPr>
        <w:t> </w:t>
      </w:r>
      <w:r>
        <w:rPr>
          <w:color w:val="221815"/>
          <w:spacing w:val="-3"/>
        </w:rPr>
        <w:t>below.</w:t>
      </w:r>
      <w:r>
        <w:rPr>
          <w:spacing w:val="-3"/>
        </w:rPr>
      </w:r>
    </w:p>
    <w:p>
      <w:pPr>
        <w:pStyle w:val="BodyText"/>
        <w:spacing w:line="292" w:lineRule="auto" w:before="50"/>
        <w:ind w:left="2697" w:right="589"/>
        <w:jc w:val="both"/>
      </w:pPr>
      <w:r>
        <w:rPr>
          <w:color w:val="221815"/>
        </w:rPr>
        <w:t>If you are planning to enclose or surround your spa with a deck, make sure there is easy access for service</w:t>
      </w:r>
      <w:r>
        <w:rPr>
          <w:color w:val="221815"/>
          <w:spacing w:val="17"/>
        </w:rPr>
        <w:t> </w:t>
      </w:r>
      <w:r>
        <w:rPr>
          <w:color w:val="221815"/>
        </w:rPr>
        <w:t>or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repair.</w:t>
      </w:r>
      <w:r>
        <w:rPr/>
      </w:r>
    </w:p>
    <w:p>
      <w:pPr>
        <w:spacing w:after="0" w:line="292" w:lineRule="auto"/>
        <w:jc w:val="both"/>
        <w:sectPr>
          <w:type w:val="continuous"/>
          <w:pgSz w:w="23820" w:h="16160" w:orient="landscape"/>
          <w:pgMar w:top="480" w:bottom="280" w:left="460" w:right="460"/>
          <w:cols w:num="2" w:equalWidth="0">
            <w:col w:w="9760" w:space="40"/>
            <w:col w:w="13100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2496" w:right="361"/>
        <w:jc w:val="left"/>
        <w:rPr>
          <w:b w:val="0"/>
          <w:bCs w:val="0"/>
        </w:rPr>
      </w:pPr>
      <w:r>
        <w:rPr>
          <w:color w:val="221815"/>
        </w:rPr>
        <w:t>Spas require clearance on all sides of the</w:t>
      </w:r>
      <w:r>
        <w:rPr>
          <w:color w:val="221815"/>
          <w:spacing w:val="-26"/>
        </w:rPr>
        <w:t> </w:t>
      </w:r>
      <w:r>
        <w:rPr>
          <w:color w:val="221815"/>
        </w:rPr>
        <w:t>spa.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pStyle w:val="Heading2"/>
        <w:spacing w:line="240" w:lineRule="auto" w:before="262"/>
        <w:ind w:left="3134" w:right="0"/>
        <w:jc w:val="left"/>
        <w:rPr>
          <w:b w:val="0"/>
          <w:bCs w:val="0"/>
        </w:rPr>
      </w:pPr>
      <w:r>
        <w:rPr/>
        <w:pict>
          <v:shape style="position:absolute;margin-left:42.415001pt;margin-top:37.415783pt;width:510.45pt;height:32.35pt;mso-position-horizontal-relative:page;mso-position-vertical-relative:paragraph;z-index:1528" type="#_x0000_t202" filled="true" fillcolor="#e8e9e9" stroked="false">
            <v:textbox inset="0,0,0,0">
              <w:txbxContent>
                <w:p>
                  <w:pPr>
                    <w:spacing w:before="59"/>
                    <w:ind w:left="199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w w:val="100"/>
                      <w:sz w:val="24"/>
                    </w:rPr>
                    <w:t>Safety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First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pStyle w:val="BodyText"/>
                    <w:spacing w:line="240" w:lineRule="auto" w:before="41"/>
                    <w:ind w:left="399" w:right="0"/>
                    <w:jc w:val="left"/>
                  </w:pPr>
                  <w:r>
                    <w:rPr>
                      <w:color w:val="221815"/>
                      <w:spacing w:val="-1"/>
                      <w:w w:val="100"/>
                    </w:rPr>
                    <w:t>D</w:t>
                  </w:r>
                  <w:r>
                    <w:rPr>
                      <w:color w:val="221815"/>
                      <w:w w:val="100"/>
                    </w:rPr>
                    <w:t>o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</w:rPr>
                    <w:t>no</w:t>
                  </w:r>
                  <w:r>
                    <w:rPr>
                      <w:color w:val="221815"/>
                    </w:rPr>
                    <w:t>t </w:t>
                  </w:r>
                  <w:r>
                    <w:rPr>
                      <w:color w:val="221815"/>
                      <w:spacing w:val="-1"/>
                      <w:w w:val="100"/>
                    </w:rPr>
                    <w:t>plac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your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spa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withi</w:t>
                  </w:r>
                  <w:r>
                    <w:rPr>
                      <w:color w:val="221815"/>
                      <w:w w:val="100"/>
                    </w:rPr>
                    <w:t>n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1</w:t>
                  </w:r>
                  <w:r>
                    <w:rPr>
                      <w:color w:val="221815"/>
                      <w:w w:val="100"/>
                    </w:rPr>
                    <w:t>0</w:t>
                  </w:r>
                  <w:r>
                    <w:rPr>
                      <w:color w:val="221815"/>
                    </w:rPr>
                    <w:t> feet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(3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</w:rPr>
                    <w:t>m) </w:t>
                  </w:r>
                  <w:r>
                    <w:rPr>
                      <w:color w:val="221815"/>
                      <w:spacing w:val="-1"/>
                    </w:rPr>
                    <w:t>o</w:t>
                  </w:r>
                  <w:r>
                    <w:rPr>
                      <w:color w:val="221815"/>
                    </w:rPr>
                    <w:t>f </w:t>
                  </w:r>
                  <w:r>
                    <w:rPr>
                      <w:color w:val="221815"/>
                      <w:spacing w:val="-1"/>
                      <w:w w:val="100"/>
                    </w:rPr>
                    <w:t>overhea</w:t>
                  </w:r>
                  <w:r>
                    <w:rPr>
                      <w:color w:val="221815"/>
                      <w:w w:val="100"/>
                    </w:rPr>
                    <w:t>d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powe</w:t>
                  </w:r>
                  <w:r>
                    <w:rPr>
                      <w:color w:val="221815"/>
                      <w:w w:val="100"/>
                    </w:rPr>
                    <w:t>r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lines.</w:t>
                  </w:r>
                  <w:r>
                    <w:rPr>
                      <w:w w:val="10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221815"/>
        </w:rPr>
        <w:t>Planning the Best</w:t>
      </w:r>
      <w:r>
        <w:rPr>
          <w:b/>
          <w:color w:val="221815"/>
          <w:spacing w:val="-16"/>
        </w:rPr>
        <w:t> </w:t>
      </w:r>
      <w:r>
        <w:rPr>
          <w:b/>
          <w:color w:val="221815"/>
        </w:rPr>
        <w:t>Location</w:t>
      </w:r>
      <w:r>
        <w:rPr>
          <w:b w:val="0"/>
        </w:rPr>
      </w:r>
    </w:p>
    <w:p>
      <w:pPr>
        <w:spacing w:line="240" w:lineRule="auto" w:before="1"/>
        <w:rPr>
          <w:rFonts w:ascii="Arial Black" w:hAnsi="Arial Black" w:cs="Arial Black" w:eastAsia="Arial Black"/>
          <w:b/>
          <w:bCs/>
          <w:sz w:val="14"/>
          <w:szCs w:val="14"/>
        </w:rPr>
      </w:pPr>
      <w:r>
        <w:rPr/>
        <w:br w:type="column"/>
      </w:r>
      <w:r>
        <w:rPr>
          <w:rFonts w:ascii="Arial Black"/>
          <w:b/>
          <w:sz w:val="14"/>
        </w:rPr>
      </w:r>
    </w:p>
    <w:p>
      <w:pPr>
        <w:pStyle w:val="BodyText"/>
        <w:spacing w:line="240" w:lineRule="auto"/>
        <w:ind w:left="0" w:right="0"/>
        <w:jc w:val="right"/>
        <w:rPr>
          <w:rFonts w:ascii="Arial" w:hAnsi="Arial" w:cs="Arial" w:eastAsia="Arial"/>
        </w:rPr>
      </w:pPr>
      <w:r>
        <w:rPr/>
        <w:pict>
          <v:group style="position:absolute;margin-left:804.672913pt;margin-top:9.379197pt;width:172.85pt;height:174.15pt;mso-position-horizontal-relative:page;mso-position-vertical-relative:paragraph;z-index:-61912" coordorigin="16093,188" coordsize="3457,3483">
            <v:group style="position:absolute;left:16109;top:3000;width:571;height:571" coordorigin="16109,3000" coordsize="571,571">
              <v:shape style="position:absolute;left:16109;top:3000;width:571;height:571" coordorigin="16109,3000" coordsize="571,571" path="m16109,3570l16679,3000e" filled="false" stroked="true" strokeweight="1pt" strokecolor="#040000">
                <v:path arrowok="t"/>
              </v:shape>
            </v:group>
            <v:group style="position:absolute;left:16093;top:3466;width:121;height:121" coordorigin="16093,3466" coordsize="121,121">
              <v:shape style="position:absolute;left:16093;top:3466;width:121;height:121" coordorigin="16093,3466" coordsize="121,121" path="m16098,3466l16093,3586,16213,3581,16213,3565,16114,3565,16118,3466,16098,3466xe" filled="true" fillcolor="#040000" stroked="false">
                <v:path arrowok="t"/>
                <v:fill type="solid"/>
              </v:shape>
              <v:shape style="position:absolute;left:16093;top:3466;width:121;height:121" coordorigin="16093,3466" coordsize="121,121" path="m16213,3561l16114,3565,16213,3565,16213,3561xe" filled="true" fillcolor="#040000" stroked="false">
                <v:path arrowok="t"/>
                <v:fill type="solid"/>
              </v:shape>
            </v:group>
            <v:group style="position:absolute;left:16575;top:2984;width:121;height:120" coordorigin="16575,2984" coordsize="121,120">
              <v:shape style="position:absolute;left:16575;top:2984;width:121;height:120" coordorigin="16575,2984" coordsize="121,120" path="m16694,3005l16674,3005,16670,3104,16690,3104,16694,3005xe" filled="true" fillcolor="#040000" stroked="false">
                <v:path arrowok="t"/>
                <v:fill type="solid"/>
              </v:shape>
              <v:shape style="position:absolute;left:16575;top:2984;width:121;height:120" coordorigin="16575,2984" coordsize="121,120" path="m16695,2984l16575,2989,16575,3009,16674,3005,16694,3005,16695,2984xe" filled="true" fillcolor="#040000" stroked="false">
                <v:path arrowok="t"/>
                <v:fill type="solid"/>
              </v:shape>
            </v:group>
            <v:group style="position:absolute;left:18920;top:203;width:571;height:571" coordorigin="18920,203" coordsize="571,571">
              <v:shape style="position:absolute;left:18920;top:203;width:571;height:571" coordorigin="18920,203" coordsize="571,571" path="m18920,774l19491,203e" filled="false" stroked="true" strokeweight="1pt" strokecolor="#040000">
                <v:path arrowok="t"/>
              </v:shape>
            </v:group>
            <v:group style="position:absolute;left:18905;top:669;width:120;height:121" coordorigin="18905,669" coordsize="120,121">
              <v:shape style="position:absolute;left:18905;top:669;width:120;height:121" coordorigin="18905,669" coordsize="120,121" path="m18909,669l18905,789,19025,785,19025,768,18926,768,18930,670,18909,669xe" filled="true" fillcolor="#040000" stroked="false">
                <v:path arrowok="t"/>
                <v:fill type="solid"/>
              </v:shape>
              <v:shape style="position:absolute;left:18905;top:669;width:120;height:121" coordorigin="18905,669" coordsize="120,121" path="m19024,765l18926,768,19025,768,19024,765xe" filled="true" fillcolor="#040000" stroked="false">
                <v:path arrowok="t"/>
                <v:fill type="solid"/>
              </v:shape>
            </v:group>
            <v:group style="position:absolute;left:19386;top:188;width:121;height:120" coordorigin="19386,188" coordsize="121,120">
              <v:shape style="position:absolute;left:19386;top:188;width:121;height:120" coordorigin="19386,188" coordsize="121,120" path="m19506,208l19486,208,19482,307,19502,308,19506,208xe" filled="true" fillcolor="#040000" stroked="false">
                <v:path arrowok="t"/>
                <v:fill type="solid"/>
              </v:shape>
              <v:shape style="position:absolute;left:19386;top:188;width:121;height:120" coordorigin="19386,188" coordsize="121,120" path="m19506,188l19386,192,19387,212,19486,208,19506,208,19506,188xe" filled="true" fillcolor="#040000" stroked="false">
                <v:path arrowok="t"/>
                <v:fill type="solid"/>
              </v:shape>
            </v:group>
            <v:group style="position:absolute;left:16266;top:203;width:571;height:571" coordorigin="16266,203" coordsize="571,571">
              <v:shape style="position:absolute;left:16266;top:203;width:571;height:571" coordorigin="16266,203" coordsize="571,571" path="m16837,774l16266,203e" filled="false" stroked="true" strokeweight="1pt" strokecolor="#040000">
                <v:path arrowok="t"/>
              </v:shape>
            </v:group>
            <v:group style="position:absolute;left:16732;top:669;width:121;height:121" coordorigin="16732,669" coordsize="121,121">
              <v:shape style="position:absolute;left:16732;top:669;width:121;height:121" coordorigin="16732,669" coordsize="121,121" path="m16848,669l16828,670,16831,768,16733,768,16732,785,16852,789,16851,768,16831,768,16733,765,16851,765,16848,669xe" filled="true" fillcolor="#040000" stroked="false">
                <v:path arrowok="t"/>
                <v:fill type="solid"/>
              </v:shape>
            </v:group>
            <v:group style="position:absolute;left:16251;top:188;width:120;height:121" coordorigin="16251,188" coordsize="120,121">
              <v:shape style="position:absolute;left:16251;top:188;width:120;height:121" coordorigin="16251,188" coordsize="120,121" path="m16251,188l16255,308,16275,307,16272,208,16370,208,16371,192,16251,188xe" filled="true" fillcolor="#040000" stroked="false">
                <v:path arrowok="t"/>
                <v:fill type="solid"/>
              </v:shape>
              <v:shape style="position:absolute;left:16251;top:188;width:120;height:121" coordorigin="16251,188" coordsize="120,121" path="m16370,208l16272,208,16370,212,16370,208xe" filled="true" fillcolor="#040000" stroked="false">
                <v:path arrowok="t"/>
                <v:fill type="solid"/>
              </v:shape>
            </v:group>
            <v:group style="position:absolute;left:18871;top:3084;width:571;height:571" coordorigin="18871,3084" coordsize="571,571">
              <v:shape style="position:absolute;left:18871;top:3084;width:571;height:571" coordorigin="18871,3084" coordsize="571,571" path="m19442,3655l18871,3084e" filled="false" stroked="true" strokeweight="1pt" strokecolor="#040000">
                <v:path arrowok="t"/>
              </v:shape>
            </v:group>
            <v:group style="position:absolute;left:19337;top:3550;width:120;height:121" coordorigin="19337,3550" coordsize="120,121">
              <v:shape style="position:absolute;left:19337;top:3550;width:120;height:121" coordorigin="19337,3550" coordsize="120,121" path="m19453,3550l19433,3551,19436,3649,19338,3649,19337,3666,19457,3670,19456,3649,19436,3649,19338,3646,19456,3646,19453,3550xe" filled="true" fillcolor="#040000" stroked="false">
                <v:path arrowok="t"/>
                <v:fill type="solid"/>
              </v:shape>
            </v:group>
            <v:group style="position:absolute;left:18856;top:3069;width:120;height:121" coordorigin="18856,3069" coordsize="120,121">
              <v:shape style="position:absolute;left:18856;top:3069;width:120;height:121" coordorigin="18856,3069" coordsize="120,121" path="m18856,3069l18860,3189,18880,3188,18877,3090,18975,3090,18976,3073,18856,3069xe" filled="true" fillcolor="#040000" stroked="false">
                <v:path arrowok="t"/>
                <v:fill type="solid"/>
              </v:shape>
              <v:shape style="position:absolute;left:18856;top:3069;width:120;height:121" coordorigin="18856,3069" coordsize="120,121" path="m18975,3090l18877,3090,18975,3093,18975,3090xe" filled="true" fillcolor="#040000" stroked="false">
                <v:path arrowok="t"/>
                <v:fill type="solid"/>
              </v:shape>
              <v:shape style="position:absolute;left:16147;top:494;width:3404;height:2876" type="#_x0000_t75" stroked="false">
                <v:imagedata r:id="rId12" o:title="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221815"/>
        </w:rPr>
        <w:t>≈ 3 feet /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 w:before="50"/>
        <w:ind w:left="0" w:right="19"/>
        <w:jc w:val="right"/>
      </w:pPr>
      <w:r>
        <w:rPr>
          <w:color w:val="221815"/>
        </w:rPr>
        <w:t>1</w:t>
      </w:r>
      <w:r>
        <w:rPr>
          <w:color w:val="221815"/>
          <w:spacing w:val="-1"/>
        </w:rPr>
        <w:t> </w:t>
      </w:r>
      <w:r>
        <w:rPr>
          <w:color w:val="221815"/>
        </w:rPr>
        <w:t>meter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/>
        <w:ind w:left="1761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221815"/>
        </w:rPr>
        <w:t>≈ 3 feet /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 w:before="50"/>
        <w:ind w:left="1838" w:right="0"/>
        <w:jc w:val="left"/>
      </w:pPr>
      <w:r>
        <w:rPr>
          <w:color w:val="221815"/>
        </w:rPr>
        <w:t>1</w:t>
      </w:r>
      <w:r>
        <w:rPr>
          <w:color w:val="221815"/>
          <w:spacing w:val="-1"/>
        </w:rPr>
        <w:t> </w:t>
      </w:r>
      <w:r>
        <w:rPr>
          <w:color w:val="221815"/>
        </w:rPr>
        <w:t>meter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160" w:orient="landscape"/>
          <w:pgMar w:top="480" w:bottom="280" w:left="460" w:right="460"/>
          <w:cols w:num="3" w:equalWidth="0">
            <w:col w:w="7859" w:space="5158"/>
            <w:col w:w="3912" w:space="40"/>
            <w:col w:w="5931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pStyle w:val="Heading3"/>
        <w:spacing w:line="240" w:lineRule="auto"/>
        <w:ind w:left="588" w:right="0"/>
        <w:jc w:val="left"/>
        <w:rPr>
          <w:b w:val="0"/>
          <w:bCs w:val="0"/>
        </w:rPr>
      </w:pPr>
      <w:r>
        <w:rPr>
          <w:color w:val="221815"/>
        </w:rPr>
        <w:t>Consider How </w:t>
      </w:r>
      <w:r>
        <w:rPr>
          <w:color w:val="221815"/>
          <w:spacing w:val="-6"/>
        </w:rPr>
        <w:t>You </w:t>
      </w:r>
      <w:r>
        <w:rPr>
          <w:color w:val="221815"/>
        </w:rPr>
        <w:t>Will Use </w:t>
      </w:r>
      <w:r>
        <w:rPr>
          <w:color w:val="221815"/>
          <w:spacing w:val="-5"/>
        </w:rPr>
        <w:t>Your</w:t>
      </w:r>
      <w:r>
        <w:rPr>
          <w:color w:val="221815"/>
          <w:spacing w:val="-19"/>
        </w:rPr>
        <w:t> </w:t>
      </w:r>
      <w:r>
        <w:rPr>
          <w:color w:val="221815"/>
        </w:rPr>
        <w:t>Spa</w:t>
      </w:r>
      <w:r>
        <w:rPr>
          <w:b w:val="0"/>
        </w:rPr>
      </w:r>
    </w:p>
    <w:p>
      <w:pPr>
        <w:pStyle w:val="BodyText"/>
        <w:spacing w:line="292" w:lineRule="auto" w:before="41"/>
        <w:ind w:left="788" w:right="0"/>
        <w:jc w:val="both"/>
      </w:pPr>
      <w:r>
        <w:rPr/>
        <w:pict>
          <v:shape style="position:absolute;margin-left:42.415001pt;margin-top:66.21508pt;width:510.45pt;height:50.25pt;mso-position-horizontal-relative:page;mso-position-vertical-relative:paragraph;z-index:1552" type="#_x0000_t202" filled="true" fillcolor="#e8e9e9" stroked="false">
            <v:textbox inset="0,0,0,0">
              <w:txbxContent>
                <w:p>
                  <w:pPr>
                    <w:spacing w:before="79"/>
                    <w:ind w:left="199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Plan for</w:t>
                  </w:r>
                  <w:r>
                    <w:rPr>
                      <w:rFonts w:ascii="Arial"/>
                      <w:b/>
                      <w:color w:val="221815"/>
                      <w:spacing w:val="-5"/>
                      <w:w w:val="99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pacing w:val="-18"/>
                      <w:w w:val="99"/>
                      <w:sz w:val="24"/>
                    </w:rPr>
                    <w:t>Y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our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w w:val="99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Environment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pStyle w:val="BodyText"/>
                    <w:spacing w:line="292" w:lineRule="auto" w:before="41"/>
                    <w:ind w:left="399" w:right="197"/>
                    <w:jc w:val="left"/>
                  </w:pPr>
                  <w:r>
                    <w:rPr>
                      <w:color w:val="221815"/>
                      <w:w w:val="99"/>
                    </w:rPr>
                    <w:t>If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you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liv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i</w:t>
                  </w:r>
                  <w:r>
                    <w:rPr>
                      <w:color w:val="221815"/>
                      <w:w w:val="100"/>
                    </w:rPr>
                    <w:t>n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a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region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wher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spacing w:val="-1"/>
                    </w:rPr>
                    <w:t>i</w:t>
                  </w:r>
                  <w:r>
                    <w:rPr>
                      <w:color w:val="221815"/>
                    </w:rPr>
                    <w:t>t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snows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i</w:t>
                  </w:r>
                  <w:r>
                    <w:rPr>
                      <w:color w:val="221815"/>
                      <w:w w:val="100"/>
                    </w:rPr>
                    <w:t>n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</w:rPr>
                    <w:t>the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winte</w:t>
                  </w:r>
                  <w:r>
                    <w:rPr>
                      <w:color w:val="221815"/>
                      <w:w w:val="100"/>
                    </w:rPr>
                    <w:t>r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o</w:t>
                  </w:r>
                  <w:r>
                    <w:rPr>
                      <w:color w:val="221815"/>
                      <w:w w:val="100"/>
                    </w:rPr>
                    <w:t>r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rains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frequentl</w:t>
                  </w:r>
                  <w:r>
                    <w:rPr>
                      <w:color w:val="221815"/>
                      <w:spacing w:val="-16"/>
                      <w:w w:val="100"/>
                    </w:rPr>
                    <w:t>y</w:t>
                  </w:r>
                  <w:r>
                    <w:rPr>
                      <w:color w:val="221815"/>
                      <w:w w:val="99"/>
                    </w:rPr>
                    <w:t>,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plac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</w:rPr>
                    <w:t>the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spa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nea</w:t>
                  </w:r>
                  <w:r>
                    <w:rPr>
                      <w:color w:val="221815"/>
                      <w:w w:val="100"/>
                    </w:rPr>
                    <w:t>r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a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hous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  <w:spacing w:val="-1"/>
                    </w:rPr>
                    <w:t>entr</w:t>
                  </w:r>
                  <w:r>
                    <w:rPr>
                      <w:color w:val="221815"/>
                      <w:spacing w:val="-15"/>
                    </w:rPr>
                    <w:t>y</w:t>
                  </w:r>
                  <w:r>
                    <w:rPr>
                      <w:color w:val="221815"/>
                      <w:w w:val="99"/>
                    </w:rPr>
                    <w:t>.</w:t>
                  </w:r>
                  <w:r>
                    <w:rPr>
                      <w:color w:val="221815"/>
                      <w:spacing w:val="12"/>
                    </w:rPr>
                    <w:t> </w:t>
                  </w:r>
                  <w:r>
                    <w:rPr>
                      <w:color w:val="221815"/>
                    </w:rPr>
                    <w:t>By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doin</w:t>
                  </w:r>
                  <w:r>
                    <w:rPr>
                      <w:color w:val="221815"/>
                      <w:w w:val="100"/>
                    </w:rPr>
                    <w:t>g</w:t>
                  </w:r>
                  <w:r>
                    <w:rPr>
                      <w:color w:val="221815"/>
                    </w:rPr>
                    <w:t> this,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you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wil</w:t>
                  </w:r>
                  <w:r>
                    <w:rPr>
                      <w:color w:val="221815"/>
                      <w:w w:val="100"/>
                    </w:rPr>
                    <w:t>l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hav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a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plac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</w:rPr>
                    <w:t> to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change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clothes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an</w:t>
                  </w:r>
                  <w:r>
                    <w:rPr>
                      <w:color w:val="221815"/>
                      <w:w w:val="100"/>
                    </w:rPr>
                    <w:t>d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</w:rPr>
                    <w:t>no</w:t>
                  </w:r>
                  <w:r>
                    <w:rPr>
                      <w:color w:val="221815"/>
                    </w:rPr>
                    <w:t>t </w:t>
                  </w:r>
                  <w:r>
                    <w:rPr>
                      <w:color w:val="221815"/>
                      <w:spacing w:val="-1"/>
                      <w:w w:val="100"/>
                    </w:rPr>
                    <w:t>b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uncomfortable.</w:t>
                  </w:r>
                  <w:r>
                    <w:rPr>
                      <w:w w:val="10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21815"/>
        </w:rPr>
        <w:t>How</w:t>
      </w:r>
      <w:r>
        <w:rPr>
          <w:color w:val="221815"/>
          <w:spacing w:val="-12"/>
        </w:rPr>
        <w:t> </w:t>
      </w:r>
      <w:r>
        <w:rPr>
          <w:color w:val="221815"/>
        </w:rPr>
        <w:t>you</w:t>
      </w:r>
      <w:r>
        <w:rPr>
          <w:color w:val="221815"/>
          <w:spacing w:val="-12"/>
        </w:rPr>
        <w:t> </w:t>
      </w:r>
      <w:r>
        <w:rPr>
          <w:color w:val="221815"/>
        </w:rPr>
        <w:t>intend</w:t>
      </w:r>
      <w:r>
        <w:rPr>
          <w:color w:val="221815"/>
          <w:spacing w:val="-12"/>
        </w:rPr>
        <w:t> </w:t>
      </w:r>
      <w:r>
        <w:rPr>
          <w:color w:val="221815"/>
        </w:rPr>
        <w:t>to</w:t>
      </w:r>
      <w:r>
        <w:rPr>
          <w:color w:val="221815"/>
          <w:spacing w:val="-12"/>
        </w:rPr>
        <w:t> </w:t>
      </w:r>
      <w:r>
        <w:rPr>
          <w:color w:val="221815"/>
        </w:rPr>
        <w:t>use</w:t>
      </w:r>
      <w:r>
        <w:rPr>
          <w:color w:val="221815"/>
          <w:spacing w:val="-12"/>
        </w:rPr>
        <w:t> </w:t>
      </w:r>
      <w:r>
        <w:rPr>
          <w:color w:val="221815"/>
        </w:rPr>
        <w:t>your</w:t>
      </w:r>
      <w:r>
        <w:rPr>
          <w:color w:val="221815"/>
          <w:spacing w:val="-12"/>
        </w:rPr>
        <w:t> </w:t>
      </w:r>
      <w:r>
        <w:rPr>
          <w:color w:val="221815"/>
        </w:rPr>
        <w:t>spa</w:t>
      </w:r>
      <w:r>
        <w:rPr>
          <w:color w:val="221815"/>
          <w:spacing w:val="-12"/>
        </w:rPr>
        <w:t> </w:t>
      </w:r>
      <w:r>
        <w:rPr>
          <w:color w:val="221815"/>
        </w:rPr>
        <w:t>will</w:t>
      </w:r>
      <w:r>
        <w:rPr>
          <w:color w:val="221815"/>
          <w:spacing w:val="-12"/>
        </w:rPr>
        <w:t> </w:t>
      </w:r>
      <w:r>
        <w:rPr>
          <w:color w:val="221815"/>
        </w:rPr>
        <w:t>help</w:t>
      </w:r>
      <w:r>
        <w:rPr>
          <w:color w:val="221815"/>
          <w:spacing w:val="-12"/>
        </w:rPr>
        <w:t> </w:t>
      </w:r>
      <w:r>
        <w:rPr>
          <w:color w:val="221815"/>
        </w:rPr>
        <w:t>you</w:t>
      </w:r>
      <w:r>
        <w:rPr>
          <w:color w:val="221815"/>
          <w:spacing w:val="-12"/>
        </w:rPr>
        <w:t> </w:t>
      </w:r>
      <w:r>
        <w:rPr>
          <w:color w:val="221815"/>
        </w:rPr>
        <w:t>determine</w:t>
      </w:r>
      <w:r>
        <w:rPr>
          <w:color w:val="221815"/>
          <w:spacing w:val="-12"/>
        </w:rPr>
        <w:t> </w:t>
      </w:r>
      <w:r>
        <w:rPr>
          <w:color w:val="221815"/>
        </w:rPr>
        <w:t>where</w:t>
      </w:r>
      <w:r>
        <w:rPr>
          <w:color w:val="221815"/>
          <w:spacing w:val="-12"/>
        </w:rPr>
        <w:t> </w:t>
      </w:r>
      <w:r>
        <w:rPr>
          <w:color w:val="221815"/>
        </w:rPr>
        <w:t>you</w:t>
      </w:r>
      <w:r>
        <w:rPr>
          <w:color w:val="221815"/>
          <w:spacing w:val="-12"/>
        </w:rPr>
        <w:t> </w:t>
      </w:r>
      <w:r>
        <w:rPr>
          <w:color w:val="221815"/>
        </w:rPr>
        <w:t>should</w:t>
      </w:r>
      <w:r>
        <w:rPr>
          <w:color w:val="221815"/>
          <w:spacing w:val="-12"/>
        </w:rPr>
        <w:t> </w:t>
      </w:r>
      <w:r>
        <w:rPr>
          <w:color w:val="221815"/>
        </w:rPr>
        <w:t>position</w:t>
      </w:r>
      <w:r>
        <w:rPr>
          <w:color w:val="221815"/>
          <w:spacing w:val="-12"/>
        </w:rPr>
        <w:t> </w:t>
      </w:r>
      <w:r>
        <w:rPr>
          <w:color w:val="221815"/>
        </w:rPr>
        <w:t>it.</w:t>
      </w:r>
      <w:r>
        <w:rPr>
          <w:color w:val="221815"/>
          <w:spacing w:val="-12"/>
        </w:rPr>
        <w:t> </w:t>
      </w:r>
      <w:r>
        <w:rPr>
          <w:color w:val="221815"/>
        </w:rPr>
        <w:t>For</w:t>
      </w:r>
      <w:r>
        <w:rPr>
          <w:color w:val="221815"/>
          <w:spacing w:val="-12"/>
        </w:rPr>
        <w:t> </w:t>
      </w:r>
      <w:r>
        <w:rPr>
          <w:color w:val="221815"/>
        </w:rPr>
        <w:t>example,</w:t>
      </w:r>
      <w:r>
        <w:rPr>
          <w:color w:val="221815"/>
          <w:spacing w:val="-12"/>
        </w:rPr>
        <w:t> </w:t>
      </w:r>
      <w:r>
        <w:rPr>
          <w:color w:val="221815"/>
        </w:rPr>
        <w:t>will</w:t>
      </w:r>
      <w:r>
        <w:rPr>
          <w:color w:val="221815"/>
          <w:spacing w:val="-12"/>
        </w:rPr>
        <w:t> </w:t>
      </w:r>
      <w:r>
        <w:rPr>
          <w:color w:val="221815"/>
        </w:rPr>
        <w:t>you</w:t>
      </w:r>
      <w:r>
        <w:rPr>
          <w:color w:val="221815"/>
          <w:spacing w:val="-12"/>
        </w:rPr>
        <w:t> </w:t>
      </w:r>
      <w:r>
        <w:rPr>
          <w:color w:val="221815"/>
        </w:rPr>
        <w:t>use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your spa for recreational or therapeutic purposes? If your spa is mainly used for family recreation, be sure</w:t>
      </w:r>
      <w:r>
        <w:rPr>
          <w:color w:val="221815"/>
          <w:spacing w:val="40"/>
        </w:rPr>
        <w:t> </w:t>
      </w:r>
      <w:r>
        <w:rPr>
          <w:color w:val="221815"/>
        </w:rPr>
        <w:t>to</w:t>
      </w:r>
      <w:r>
        <w:rPr>
          <w:color w:val="221815"/>
        </w:rPr>
        <w:t> leave</w:t>
      </w:r>
      <w:r>
        <w:rPr>
          <w:color w:val="221815"/>
          <w:spacing w:val="-5"/>
        </w:rPr>
        <w:t> </w:t>
      </w:r>
      <w:r>
        <w:rPr>
          <w:color w:val="221815"/>
        </w:rPr>
        <w:t>plenty</w:t>
      </w:r>
      <w:r>
        <w:rPr>
          <w:color w:val="221815"/>
          <w:spacing w:val="-5"/>
        </w:rPr>
        <w:t> </w:t>
      </w:r>
      <w:r>
        <w:rPr>
          <w:color w:val="221815"/>
        </w:rPr>
        <w:t>of</w:t>
      </w:r>
      <w:r>
        <w:rPr>
          <w:color w:val="221815"/>
          <w:spacing w:val="-5"/>
        </w:rPr>
        <w:t> </w:t>
      </w:r>
      <w:r>
        <w:rPr>
          <w:color w:val="221815"/>
        </w:rPr>
        <w:t>room</w:t>
      </w:r>
      <w:r>
        <w:rPr>
          <w:color w:val="221815"/>
          <w:spacing w:val="-5"/>
        </w:rPr>
        <w:t> </w:t>
      </w:r>
      <w:r>
        <w:rPr>
          <w:color w:val="221815"/>
        </w:rPr>
        <w:t>around</w:t>
      </w:r>
      <w:r>
        <w:rPr>
          <w:color w:val="221815"/>
          <w:spacing w:val="-5"/>
        </w:rPr>
        <w:t> </w:t>
      </w:r>
      <w:r>
        <w:rPr>
          <w:color w:val="221815"/>
        </w:rPr>
        <w:t>it</w:t>
      </w:r>
      <w:r>
        <w:rPr>
          <w:color w:val="221815"/>
          <w:spacing w:val="-5"/>
        </w:rPr>
        <w:t> </w:t>
      </w:r>
      <w:r>
        <w:rPr>
          <w:color w:val="221815"/>
        </w:rPr>
        <w:t>for</w:t>
      </w:r>
      <w:r>
        <w:rPr>
          <w:color w:val="221815"/>
          <w:spacing w:val="-5"/>
        </w:rPr>
        <w:t> </w:t>
      </w:r>
      <w:r>
        <w:rPr>
          <w:color w:val="221815"/>
          <w:spacing w:val="-3"/>
        </w:rPr>
        <w:t>activity.</w:t>
      </w:r>
      <w:r>
        <w:rPr>
          <w:color w:val="221815"/>
          <w:spacing w:val="-5"/>
        </w:rPr>
        <w:t> </w:t>
      </w:r>
      <w:r>
        <w:rPr>
          <w:color w:val="221815"/>
        </w:rPr>
        <w:t>If</w:t>
      </w:r>
      <w:r>
        <w:rPr>
          <w:color w:val="221815"/>
          <w:spacing w:val="-5"/>
        </w:rPr>
        <w:t> </w:t>
      </w:r>
      <w:r>
        <w:rPr>
          <w:color w:val="221815"/>
        </w:rPr>
        <w:t>you</w:t>
      </w:r>
      <w:r>
        <w:rPr>
          <w:color w:val="221815"/>
          <w:spacing w:val="-5"/>
        </w:rPr>
        <w:t> </w:t>
      </w:r>
      <w:r>
        <w:rPr>
          <w:color w:val="221815"/>
        </w:rPr>
        <w:t>will</w:t>
      </w:r>
      <w:r>
        <w:rPr>
          <w:color w:val="221815"/>
          <w:spacing w:val="-5"/>
        </w:rPr>
        <w:t> </w:t>
      </w:r>
      <w:r>
        <w:rPr>
          <w:color w:val="221815"/>
        </w:rPr>
        <w:t>use</w:t>
      </w:r>
      <w:r>
        <w:rPr>
          <w:color w:val="221815"/>
          <w:spacing w:val="-5"/>
        </w:rPr>
        <w:t> </w:t>
      </w:r>
      <w:r>
        <w:rPr>
          <w:color w:val="221815"/>
        </w:rPr>
        <w:t>it</w:t>
      </w:r>
      <w:r>
        <w:rPr>
          <w:color w:val="221815"/>
          <w:spacing w:val="-5"/>
        </w:rPr>
        <w:t> </w:t>
      </w:r>
      <w:r>
        <w:rPr>
          <w:color w:val="221815"/>
        </w:rPr>
        <w:t>for</w:t>
      </w:r>
      <w:r>
        <w:rPr>
          <w:color w:val="221815"/>
          <w:spacing w:val="-5"/>
        </w:rPr>
        <w:t> </w:t>
      </w:r>
      <w:r>
        <w:rPr>
          <w:color w:val="221815"/>
        </w:rPr>
        <w:t>relaxation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therapy,</w:t>
      </w:r>
      <w:r>
        <w:rPr>
          <w:color w:val="221815"/>
          <w:spacing w:val="-5"/>
        </w:rPr>
        <w:t> </w:t>
      </w:r>
      <w:r>
        <w:rPr>
          <w:color w:val="221815"/>
        </w:rPr>
        <w:t>you</w:t>
      </w:r>
      <w:r>
        <w:rPr>
          <w:color w:val="221815"/>
          <w:spacing w:val="-5"/>
        </w:rPr>
        <w:t> </w:t>
      </w:r>
      <w:r>
        <w:rPr>
          <w:color w:val="221815"/>
        </w:rPr>
        <w:t>will</w:t>
      </w:r>
      <w:r>
        <w:rPr>
          <w:color w:val="221815"/>
          <w:spacing w:val="-5"/>
        </w:rPr>
        <w:t> </w:t>
      </w:r>
      <w:r>
        <w:rPr>
          <w:color w:val="221815"/>
        </w:rPr>
        <w:t>probably</w:t>
      </w:r>
      <w:r>
        <w:rPr>
          <w:color w:val="221815"/>
          <w:spacing w:val="-5"/>
        </w:rPr>
        <w:t> </w:t>
      </w:r>
      <w:r>
        <w:rPr>
          <w:color w:val="221815"/>
        </w:rPr>
        <w:t>want</w:t>
      </w:r>
      <w:r>
        <w:rPr>
          <w:color w:val="221815"/>
          <w:spacing w:val="-5"/>
        </w:rPr>
        <w:t> </w:t>
      </w:r>
      <w:r>
        <w:rPr>
          <w:color w:val="221815"/>
        </w:rPr>
        <w:t>to</w:t>
      </w:r>
      <w:r>
        <w:rPr>
          <w:color w:val="221815"/>
        </w:rPr>
        <w:t> create a specific mood around</w:t>
      </w:r>
      <w:r>
        <w:rPr>
          <w:color w:val="221815"/>
          <w:spacing w:val="-12"/>
        </w:rPr>
        <w:t> </w:t>
      </w:r>
      <w:r>
        <w:rPr>
          <w:color w:val="221815"/>
        </w:rPr>
        <w:t>it.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58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221815"/>
        </w:rPr>
        <w:t>≈ 3 feet /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 w:before="50"/>
        <w:ind w:left="665" w:right="0"/>
        <w:jc w:val="left"/>
      </w:pPr>
      <w:r>
        <w:rPr>
          <w:color w:val="221815"/>
        </w:rPr>
        <w:t>1</w:t>
      </w:r>
      <w:r>
        <w:rPr>
          <w:color w:val="221815"/>
          <w:spacing w:val="-1"/>
        </w:rPr>
        <w:t> </w:t>
      </w:r>
      <w:r>
        <w:rPr>
          <w:color w:val="221815"/>
        </w:rPr>
        <w:t>meter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25"/>
        <w:ind w:left="58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221815"/>
        </w:rPr>
        <w:t>≈ 3 feet /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 w:before="50"/>
        <w:ind w:left="665" w:right="0"/>
        <w:jc w:val="left"/>
      </w:pPr>
      <w:r>
        <w:rPr>
          <w:color w:val="221815"/>
        </w:rPr>
        <w:t>1</w:t>
      </w:r>
      <w:r>
        <w:rPr>
          <w:color w:val="221815"/>
          <w:spacing w:val="-1"/>
        </w:rPr>
        <w:t> </w:t>
      </w:r>
      <w:r>
        <w:rPr>
          <w:color w:val="221815"/>
        </w:rPr>
        <w:t>meter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160" w:orient="landscape"/>
          <w:pgMar w:top="480" w:bottom="280" w:left="460" w:right="460"/>
          <w:cols w:num="3" w:equalWidth="0">
            <w:col w:w="10398" w:space="4060"/>
            <w:col w:w="1366" w:space="1408"/>
            <w:col w:w="566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13"/>
          <w:pgSz w:w="23820" w:h="16160" w:orient="landscape"/>
          <w:pgMar w:footer="529" w:header="567" w:top="1120" w:bottom="720" w:left="460" w:right="460"/>
        </w:sectPr>
      </w:pPr>
    </w:p>
    <w:p>
      <w:pPr>
        <w:pStyle w:val="Heading2"/>
        <w:spacing w:line="240" w:lineRule="auto" w:before="11"/>
        <w:ind w:left="1010" w:right="0"/>
        <w:jc w:val="left"/>
        <w:rPr>
          <w:b w:val="0"/>
          <w:bCs w:val="0"/>
        </w:rPr>
      </w:pPr>
      <w:r>
        <w:rPr>
          <w:b/>
          <w:color w:val="040000"/>
        </w:rPr>
        <w:t>Opening the Front Door Panel for Electrical</w:t>
      </w:r>
      <w:r>
        <w:rPr>
          <w:b/>
          <w:color w:val="040000"/>
          <w:spacing w:val="-29"/>
        </w:rPr>
        <w:t> </w:t>
      </w:r>
      <w:r>
        <w:rPr>
          <w:b/>
          <w:color w:val="040000"/>
        </w:rPr>
        <w:t>Hookup</w:t>
      </w:r>
      <w:r>
        <w:rPr>
          <w:b w:val="0"/>
        </w:rPr>
      </w:r>
    </w:p>
    <w:p>
      <w:pPr>
        <w:pStyle w:val="Heading3"/>
        <w:spacing w:line="240" w:lineRule="auto"/>
        <w:ind w:left="1010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21815"/>
        </w:rPr>
        <w:t>2. The second way to remove and install the</w:t>
      </w:r>
      <w:r>
        <w:rPr>
          <w:color w:val="221815"/>
          <w:spacing w:val="-22"/>
        </w:rPr>
        <w:t> </w:t>
      </w:r>
      <w:r>
        <w:rPr>
          <w:color w:val="221815"/>
        </w:rPr>
        <w:t>skirt.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3820" w:h="16160" w:orient="landscape"/>
          <w:pgMar w:top="480" w:bottom="280" w:left="460" w:right="460"/>
          <w:cols w:num="2" w:equalWidth="0">
            <w:col w:w="9973" w:space="1322"/>
            <w:col w:w="11605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  <w:r>
        <w:rPr/>
        <w:pict>
          <v:group style="position:absolute;margin-left:637.728027pt;margin-top:406.422028pt;width:510.25pt;height:283.5pt;mso-position-horizontal-relative:page;mso-position-vertical-relative:page;z-index:1888" coordorigin="12755,8128" coordsize="10205,5670">
            <v:group style="position:absolute;left:13214;top:8128;width:9746;height:5670" coordorigin="13214,8128" coordsize="9746,5670">
              <v:shape style="position:absolute;left:13214;top:8128;width:9746;height:5670" coordorigin="13214,8128" coordsize="9746,5670" path="m13214,13798l22959,13798,22959,8128,13214,8128,13214,13798xe" filled="true" fillcolor="#e6e6e5" stroked="false">
                <v:path arrowok="t"/>
                <v:fill type="solid"/>
              </v:shape>
            </v:group>
            <v:group style="position:absolute;left:12755;top:8128;width:4;height:5670" coordorigin="12755,8128" coordsize="4,5670">
              <v:shape style="position:absolute;left:12755;top:8128;width:4;height:5670" coordorigin="12755,8128" coordsize="4,5670" path="m12755,13798l12758,13798,12758,8128,12755,8128,12755,13798xe" filled="true" fillcolor="#e6e6e5" stroked="false">
                <v:path arrowok="t"/>
                <v:fill type="solid"/>
              </v:shape>
            </v:group>
            <v:group style="position:absolute;left:12758;top:8128;width:457;height:5670" coordorigin="12758,8128" coordsize="457,5670">
              <v:shape style="position:absolute;left:12758;top:8128;width:457;height:5670" coordorigin="12758,8128" coordsize="457,5670" path="m13214,13798l12758,13798,12758,8128,13214,8128,13214,13798xe" filled="true" fillcolor="#b3b3b3" stroked="false">
                <v:path arrowok="t"/>
                <v:fill type="solid"/>
              </v:shape>
              <v:shape style="position:absolute;left:14369;top:8397;width:1701;height:2268" type="#_x0000_t75" stroked="false">
                <v:imagedata r:id="rId14" o:title=""/>
              </v:shape>
              <v:shape style="position:absolute;left:20750;top:8409;width:1682;height:2242" type="#_x0000_t75" stroked="false">
                <v:imagedata r:id="rId15" o:title=""/>
              </v:shape>
              <v:shape style="position:absolute;left:14369;top:11244;width:1701;height:2268" type="#_x0000_t75" stroked="false">
                <v:imagedata r:id="rId16" o:title=""/>
              </v:shape>
              <v:shape style="position:absolute;left:20750;top:11257;width:1682;height:2242" type="#_x0000_t75" stroked="false">
                <v:imagedata r:id="rId17" o:title=""/>
              </v:shape>
              <v:shape style="position:absolute;left:17500;top:11244;width:1701;height:2268" type="#_x0000_t75" stroked="false">
                <v:imagedata r:id="rId18" o:title=""/>
              </v:shape>
              <v:shape style="position:absolute;left:17500;top:8406;width:1701;height:2258" type="#_x0000_t75" stroked="false">
                <v:imagedata r:id="rId19" o:title=""/>
              </v:shape>
            </v:group>
            <v:group style="position:absolute;left:16529;top:8284;width:2;height:2498" coordorigin="16529,8284" coordsize="2,2498">
              <v:shape style="position:absolute;left:16529;top:8284;width:2;height:2498" coordorigin="16529,8284" coordsize="0,2498" path="m16529,8284l16529,10782e" filled="false" stroked="true" strokeweight="1pt" strokecolor="#666666">
                <v:path arrowok="t"/>
                <v:stroke dashstyle="longDash"/>
              </v:shape>
            </v:group>
            <v:group style="position:absolute;left:16529;top:11093;width:2;height:2498" coordorigin="16529,11093" coordsize="2,2498">
              <v:shape style="position:absolute;left:16529;top:11093;width:2;height:2498" coordorigin="16529,11093" coordsize="0,2498" path="m16529,11093l16529,13591e" filled="false" stroked="true" strokeweight="1pt" strokecolor="#666666">
                <v:path arrowok="t"/>
                <v:stroke dashstyle="longDash"/>
              </v:shape>
            </v:group>
            <v:group style="position:absolute;left:19744;top:8275;width:2;height:2498" coordorigin="19744,8275" coordsize="2,2498">
              <v:shape style="position:absolute;left:19744;top:8275;width:2;height:2498" coordorigin="19744,8275" coordsize="0,2498" path="m19744,8275l19744,10773e" filled="false" stroked="true" strokeweight="1pt" strokecolor="#666666">
                <v:path arrowok="t"/>
                <v:stroke dashstyle="longDash"/>
              </v:shape>
            </v:group>
            <v:group style="position:absolute;left:19744;top:11111;width:2;height:2498" coordorigin="19744,11111" coordsize="2,2498">
              <v:shape style="position:absolute;left:19744;top:11111;width:2;height:2498" coordorigin="19744,11111" coordsize="0,2498" path="m19744,11111l19744,13609e" filled="false" stroked="true" strokeweight="1pt" strokecolor="#666666">
                <v:path arrowok="t"/>
                <v:stroke dashstyle="longDash"/>
              </v:shape>
            </v:group>
            <v:group style="position:absolute;left:13611;top:10963;width:8971;height:2" coordorigin="13611,10963" coordsize="8971,2">
              <v:shape style="position:absolute;left:13611;top:10963;width:8971;height:2" coordorigin="13611,10963" coordsize="8971,0" path="m22582,10963l13611,10963e" filled="false" stroked="true" strokeweight="1pt" strokecolor="#666666">
                <v:path arrowok="t"/>
                <v:stroke dashstyle="longDash"/>
              </v:shape>
            </v:group>
            <v:group style="position:absolute;left:13834;top:9338;width:358;height:357" coordorigin="13834,9338" coordsize="358,357">
              <v:shape style="position:absolute;left:13834;top:9338;width:358;height:357" coordorigin="13834,9338" coordsize="358,357" path="m13994,9338l13931,9357,13881,9397,13847,9453,13834,9521,13836,9543,13857,9603,13899,9651,13957,9683,14029,9694,14051,9691,14112,9666,14159,9621,14187,9561,14192,9516,14192,9508,14178,9446,14142,9394,14089,9357,14020,9339,13994,9338xe" filled="true" fillcolor="#b73a21" stroked="false">
                <v:path arrowok="t"/>
                <v:fill type="solid"/>
              </v:shape>
            </v:group>
            <v:group style="position:absolute;left:16959;top:9338;width:358;height:357" coordorigin="16959,9338" coordsize="358,357">
              <v:shape style="position:absolute;left:16959;top:9338;width:358;height:357" coordorigin="16959,9338" coordsize="358,357" path="m17119,9338l17056,9357,17005,9397,16971,9453,16959,9521,16961,9543,16982,9603,17023,9651,17081,9683,17153,9694,17175,9691,17236,9666,17283,9621,17311,9561,17317,9516,17317,9508,17302,9446,17267,9394,17213,9357,17144,9339,17119,9338xe" filled="true" fillcolor="#b73a21" stroked="false">
                <v:path arrowok="t"/>
                <v:fill type="solid"/>
              </v:shape>
            </v:group>
            <v:group style="position:absolute;left:20188;top:9339;width:353;height:354" coordorigin="20188,9339" coordsize="353,354">
              <v:shape style="position:absolute;left:20188;top:9339;width:353;height:354" coordorigin="20188,9339" coordsize="353,354" path="m20356,9339l20295,9353,20243,9389,20207,9442,20189,9511,20188,9538,20192,9559,20219,9617,20265,9661,20327,9688,20375,9693,20398,9690,20459,9665,20506,9621,20535,9561,20540,9516,20540,9499,20521,9436,20482,9385,20425,9352,20356,9339xe" filled="true" fillcolor="#b73a21" stroked="false">
                <v:path arrowok="t"/>
                <v:fill type="solid"/>
              </v:shape>
            </v:group>
            <v:group style="position:absolute;left:13834;top:12185;width:358;height:357" coordorigin="13834,12185" coordsize="358,357">
              <v:shape style="position:absolute;left:13834;top:12185;width:358;height:357" coordorigin="13834,12185" coordsize="358,357" path="m13994,12185l13931,12204,13881,12244,13847,12300,13834,12368,13836,12390,13857,12450,13899,12498,13957,12530,14029,12542,14051,12538,14112,12513,14159,12468,14187,12408,14192,12363,14192,12355,14178,12293,14142,12241,14089,12204,14020,12186,13994,12185xe" filled="true" fillcolor="#b73a21" stroked="false">
                <v:path arrowok="t"/>
                <v:fill type="solid"/>
              </v:shape>
            </v:group>
            <v:group style="position:absolute;left:16959;top:12185;width:358;height:357" coordorigin="16959,12185" coordsize="358,357">
              <v:shape style="position:absolute;left:16959;top:12185;width:358;height:357" coordorigin="16959,12185" coordsize="358,357" path="m17119,12185l17056,12204,17005,12244,16971,12300,16959,12368,16961,12390,16982,12450,17023,12498,17081,12530,17153,12542,17175,12538,17236,12513,17283,12468,17311,12408,17317,12363,17317,12355,17302,12293,17267,12241,17213,12204,17144,12186,17119,12185xe" filled="true" fillcolor="#b73a21" stroked="false">
                <v:path arrowok="t"/>
                <v:fill type="solid"/>
              </v:shape>
            </v:group>
            <v:group style="position:absolute;left:20188;top:12187;width:353;height:354" coordorigin="20188,12187" coordsize="353,354">
              <v:shape style="position:absolute;left:20188;top:12187;width:353;height:354" coordorigin="20188,12187" coordsize="353,354" path="m20356,12187l20295,12201,20243,12236,20207,12289,20189,12359,20188,12385,20192,12406,20219,12464,20265,12508,20327,12535,20375,12540,20398,12537,20459,12512,20506,12468,20535,12409,20540,12363,20540,12346,20521,12283,20482,12233,20425,12199,20356,12187xe" filled="true" fillcolor="#b73a21" stroked="false">
                <v:path arrowok="t"/>
                <v:fill type="solid"/>
              </v:shape>
              <v:shape style="position:absolute;left:13929;top:9380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w w:val="101"/>
                          <w:sz w:val="30"/>
                        </w:rPr>
                        <w:t>1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17053;top:9380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2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280;top:9382;width:167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99"/>
                          <w:sz w:val="30"/>
                        </w:rPr>
                        <w:t>3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13929;top:12227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4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17053;top:12227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5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280;top:12229;width:167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99"/>
                          <w:sz w:val="30"/>
                        </w:rPr>
                        <w:t>6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2.394001pt;margin-top:476.210022pt;width:510.25pt;height:283.5pt;mso-position-horizontal-relative:page;mso-position-vertical-relative:page;z-index:2032" coordorigin="848,9524" coordsize="10205,5670">
            <v:group style="position:absolute;left:1307;top:9524;width:9746;height:5670" coordorigin="1307,9524" coordsize="9746,5670">
              <v:shape style="position:absolute;left:1307;top:9524;width:9746;height:5670" coordorigin="1307,9524" coordsize="9746,5670" path="m1307,15193l11053,15193,11053,9524,1307,9524,1307,15193xe" filled="true" fillcolor="#e6e6e5" stroked="false">
                <v:path arrowok="t"/>
                <v:fill type="solid"/>
              </v:shape>
              <v:shape style="position:absolute;left:7515;top:9826;width:3024;height:2268" type="#_x0000_t75" stroked="false">
                <v:imagedata r:id="rId20" o:title=""/>
              </v:shape>
              <v:shape style="position:absolute;left:2478;top:9826;width:3024;height:2268" type="#_x0000_t75" stroked="false">
                <v:imagedata r:id="rId21" o:title=""/>
              </v:shape>
              <v:shape style="position:absolute;left:5639;top:12627;width:1701;height:2268" type="#_x0000_t75" stroked="false">
                <v:imagedata r:id="rId22" o:title=""/>
              </v:shape>
              <v:shape style="position:absolute;left:2478;top:12627;width:1701;height:2268" type="#_x0000_t75" stroked="false">
                <v:imagedata r:id="rId23" o:title=""/>
              </v:shape>
              <v:shape style="position:absolute;left:8838;top:12627;width:1701;height:2268" type="#_x0000_t75" stroked="false">
                <v:imagedata r:id="rId24" o:title=""/>
              </v:shape>
            </v:group>
            <v:group style="position:absolute;left:6336;top:9680;width:2;height:2498" coordorigin="6336,9680" coordsize="2,2498">
              <v:shape style="position:absolute;left:6336;top:9680;width:2;height:2498" coordorigin="6336,9680" coordsize="0,2498" path="m6336,9680l6336,12178e" filled="false" stroked="true" strokeweight="1pt" strokecolor="#666666">
                <v:path arrowok="t"/>
                <v:stroke dashstyle="longDash"/>
              </v:shape>
            </v:group>
            <v:group style="position:absolute;left:4642;top:12489;width:2;height:2498" coordorigin="4642,12489" coordsize="2,2498">
              <v:shape style="position:absolute;left:4642;top:12489;width:2;height:2498" coordorigin="4642,12489" coordsize="0,2498" path="m4642,12489l4642,14986e" filled="false" stroked="true" strokeweight="1pt" strokecolor="#666666">
                <v:path arrowok="t"/>
                <v:stroke dashstyle="longDash"/>
              </v:shape>
            </v:group>
            <v:group style="position:absolute;left:7804;top:12569;width:2;height:2498" coordorigin="7804,12569" coordsize="2,2498">
              <v:shape style="position:absolute;left:7804;top:12569;width:2;height:2498" coordorigin="7804,12569" coordsize="0,2498" path="m7804,12569l7804,15066e" filled="false" stroked="true" strokeweight="1pt" strokecolor="#666666">
                <v:path arrowok="t"/>
                <v:stroke dashstyle="longDash"/>
              </v:shape>
            </v:group>
            <v:group style="position:absolute;left:1651;top:12359;width:8971;height:2" coordorigin="1651,12359" coordsize="8971,2">
              <v:shape style="position:absolute;left:1651;top:12359;width:8971;height:2" coordorigin="1651,12359" coordsize="8971,0" path="m10622,12359l1651,12359e" filled="false" stroked="true" strokeweight="1pt" strokecolor="#666666">
                <v:path arrowok="t"/>
                <v:stroke dashstyle="longDash"/>
              </v:shape>
            </v:group>
            <v:group style="position:absolute;left:848;top:9524;width:4;height:5670" coordorigin="848,9524" coordsize="4,5670">
              <v:shape style="position:absolute;left:848;top:9524;width:4;height:5670" coordorigin="848,9524" coordsize="4,5670" path="m848,15193l851,15193,851,9524,848,9524,848,15193xe" filled="true" fillcolor="#e6e6e5" stroked="false">
                <v:path arrowok="t"/>
                <v:fill type="solid"/>
              </v:shape>
            </v:group>
            <v:group style="position:absolute;left:851;top:9524;width:457;height:5670" coordorigin="851,9524" coordsize="457,5670">
              <v:shape style="position:absolute;left:851;top:9524;width:457;height:5670" coordorigin="851,9524" coordsize="457,5670" path="m1307,15193l851,15193,851,9524,1307,9524,1307,15193xe" filled="true" fillcolor="#b3b3b3" stroked="false">
                <v:path arrowok="t"/>
                <v:fill type="solid"/>
              </v:shape>
            </v:group>
            <v:group style="position:absolute;left:1947;top:10767;width:358;height:357" coordorigin="1947,10767" coordsize="358,357">
              <v:shape style="position:absolute;left:1947;top:10767;width:358;height:357" coordorigin="1947,10767" coordsize="358,357" path="m2106,10767l2044,10786,1993,10826,1959,10882,1947,10950,1949,10972,1970,11032,2011,11080,2069,11112,2141,11124,2163,11120,2224,11095,2271,11050,2299,10990,2305,10945,2304,10937,2290,10875,2254,10823,2201,10786,2132,10768,2106,10767xe" filled="true" fillcolor="#b73a21" stroked="false">
                <v:path arrowok="t"/>
                <v:fill type="solid"/>
              </v:shape>
            </v:group>
            <v:group style="position:absolute;left:6961;top:10767;width:358;height:357" coordorigin="6961,10767" coordsize="358,357">
              <v:shape style="position:absolute;left:6961;top:10767;width:358;height:357" coordorigin="6961,10767" coordsize="358,357" path="m7120,10767l7057,10786,7007,10826,6973,10882,6961,10950,6962,10972,6983,11032,7025,11080,7083,11112,7155,11124,7177,11120,7238,11095,7285,11050,7313,10990,7318,10945,7318,10937,7304,10875,7268,10823,7215,10786,7146,10768,7120,10767xe" filled="true" fillcolor="#b73a21" stroked="false">
                <v:path arrowok="t"/>
                <v:fill type="solid"/>
              </v:shape>
            </v:group>
            <v:group style="position:absolute;left:1947;top:13568;width:358;height:357" coordorigin="1947,13568" coordsize="358,357">
              <v:shape style="position:absolute;left:1947;top:13568;width:358;height:357" coordorigin="1947,13568" coordsize="358,357" path="m2106,13568l2044,13587,1993,13627,1959,13683,1947,13751,1949,13773,1970,13833,2011,13882,2069,13913,2141,13925,2163,13921,2224,13896,2271,13851,2299,13792,2305,13746,2304,13738,2290,13676,2254,13625,2201,13588,2132,13570,2106,13568xe" filled="true" fillcolor="#b73a21" stroked="false">
                <v:path arrowok="t"/>
                <v:fill type="solid"/>
              </v:shape>
            </v:group>
            <v:group style="position:absolute;left:5106;top:13568;width:358;height:357" coordorigin="5106,13568" coordsize="358,357">
              <v:shape style="position:absolute;left:5106;top:13568;width:358;height:357" coordorigin="5106,13568" coordsize="358,357" path="m5265,13568l5202,13587,5152,13627,5118,13683,5106,13751,5107,13773,5129,13833,5170,13882,5228,13913,5300,13925,5322,13921,5383,13896,5430,13851,5458,13792,5463,13746,5463,13738,5449,13676,5413,13625,5360,13588,5291,13570,5265,13568xe" filled="true" fillcolor="#b73a21" stroked="false">
                <v:path arrowok="t"/>
                <v:fill type="solid"/>
              </v:shape>
            </v:group>
            <v:group style="position:absolute;left:8281;top:13568;width:358;height:357" coordorigin="8281,13568" coordsize="358,357">
              <v:shape style="position:absolute;left:8281;top:13568;width:358;height:357" coordorigin="8281,13568" coordsize="358,357" path="m8441,13568l8378,13587,8327,13627,8293,13683,8281,13751,8283,13773,8304,13833,8345,13882,8403,13913,8475,13925,8498,13921,8558,13896,8605,13851,8633,13792,8639,13746,8639,13738,8624,13676,8589,13625,8535,13588,8467,13570,8441,13568xe" filled="true" fillcolor="#b73a21" stroked="false">
                <v:path arrowok="t"/>
                <v:fill type="solid"/>
              </v:shape>
              <v:shape style="position:absolute;left:2041;top:10809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w w:val="101"/>
                          <w:sz w:val="30"/>
                        </w:rPr>
                        <w:t>1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7055;top:10809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2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41;top:13610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3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5200;top:13610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4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8376;top:13610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5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43.960999pt;margin-top:505.154327pt;width:10.7pt;height:86pt;mso-position-horizontal-relative:page;mso-position-vertical-relative:page;z-index:2248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INSTALL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961498pt;margin-top:277.538635pt;width:12pt;height:74pt;mso-position-horizontal-relative:page;mso-position-vertical-relative:page;z-index:2272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REMOVE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627499pt;margin-top:574.941406pt;width:10.7pt;height:86pt;mso-position-horizontal-relative:page;mso-position-vertical-relative:page;z-index:2296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INSTALL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92" w:lineRule="auto" w:before="74"/>
        <w:ind w:left="588" w:right="12287"/>
        <w:jc w:val="left"/>
      </w:pPr>
      <w:r>
        <w:rPr/>
        <w:pict>
          <v:group style="position:absolute;margin-left:637.728027pt;margin-top:-5.930895pt;width:510.25pt;height:283.5pt;mso-position-horizontal-relative:page;mso-position-vertical-relative:paragraph;z-index:2200" coordorigin="12755,-119" coordsize="10205,5670">
            <v:group style="position:absolute;left:13214;top:-119;width:9746;height:5670" coordorigin="13214,-119" coordsize="9746,5670">
              <v:shape style="position:absolute;left:13214;top:-119;width:9746;height:5670" coordorigin="13214,-119" coordsize="9746,5670" path="m13214,5551l22959,5551,22959,-119,13214,-119,13214,5551xe" filled="true" fillcolor="#e6e6e5" stroked="false">
                <v:path arrowok="t"/>
                <v:fill type="solid"/>
              </v:shape>
              <v:shape style="position:absolute;left:17500;top:161;width:1701;height:2268" type="#_x0000_t75" stroked="false">
                <v:imagedata r:id="rId25" o:title=""/>
              </v:shape>
              <v:shape style="position:absolute;left:14369;top:3002;width:1701;height:2268" type="#_x0000_t75" stroked="false">
                <v:imagedata r:id="rId26" o:title=""/>
              </v:shape>
              <v:shape style="position:absolute;left:14369;top:161;width:1701;height:2268" type="#_x0000_t75" stroked="false">
                <v:imagedata r:id="rId27" o:title=""/>
              </v:shape>
              <v:shape style="position:absolute;left:20731;top:161;width:1701;height:2268" type="#_x0000_t75" stroked="false">
                <v:imagedata r:id="rId28" o:title=""/>
              </v:shape>
              <v:shape style="position:absolute;left:20731;top:3002;width:1701;height:2268" type="#_x0000_t75" stroked="false">
                <v:imagedata r:id="rId29" o:title=""/>
              </v:shape>
              <v:shape style="position:absolute;left:17500;top:3011;width:1701;height:2258" type="#_x0000_t75" stroked="false">
                <v:imagedata r:id="rId19" o:title=""/>
              </v:shape>
            </v:group>
            <v:group style="position:absolute;left:16529;top:32;width:2;height:2498" coordorigin="16529,32" coordsize="2,2498">
              <v:shape style="position:absolute;left:16529;top:32;width:2;height:2498" coordorigin="16529,32" coordsize="0,2498" path="m16529,32l16529,2529e" filled="false" stroked="true" strokeweight="1pt" strokecolor="#666666">
                <v:path arrowok="t"/>
                <v:stroke dashstyle="longDash"/>
              </v:shape>
            </v:group>
            <v:group style="position:absolute;left:16529;top:2901;width:2;height:2498" coordorigin="16529,2901" coordsize="2,2498">
              <v:shape style="position:absolute;left:16529;top:2901;width:2;height:2498" coordorigin="16529,2901" coordsize="0,2498" path="m16529,2901l16529,5398e" filled="false" stroked="true" strokeweight="1pt" strokecolor="#666666">
                <v:path arrowok="t"/>
                <v:stroke dashstyle="longDash"/>
              </v:shape>
            </v:group>
            <v:group style="position:absolute;left:19744;top:32;width:2;height:2498" coordorigin="19744,32" coordsize="2,2498">
              <v:shape style="position:absolute;left:19744;top:32;width:2;height:2498" coordorigin="19744,32" coordsize="0,2498" path="m19744,32l19744,2529e" filled="false" stroked="true" strokeweight="1pt" strokecolor="#666666">
                <v:path arrowok="t"/>
                <v:stroke dashstyle="longDash"/>
              </v:shape>
            </v:group>
            <v:group style="position:absolute;left:19744;top:2892;width:2;height:2498" coordorigin="19744,2892" coordsize="2,2498">
              <v:shape style="position:absolute;left:19744;top:2892;width:2;height:2498" coordorigin="19744,2892" coordsize="0,2498" path="m19744,2892l19744,5389e" filled="false" stroked="true" strokeweight="1pt" strokecolor="#666666">
                <v:path arrowok="t"/>
                <v:stroke dashstyle="longDash"/>
              </v:shape>
            </v:group>
            <v:group style="position:absolute;left:13611;top:2716;width:8971;height:2" coordorigin="13611,2716" coordsize="8971,2">
              <v:shape style="position:absolute;left:13611;top:2716;width:8971;height:2" coordorigin="13611,2716" coordsize="8971,0" path="m22582,2716l13611,2716e" filled="false" stroked="true" strokeweight="1pt" strokecolor="#666666">
                <v:path arrowok="t"/>
                <v:stroke dashstyle="longDash"/>
              </v:shape>
            </v:group>
            <v:group style="position:absolute;left:12755;top:-119;width:4;height:5670" coordorigin="12755,-119" coordsize="4,5670">
              <v:shape style="position:absolute;left:12755;top:-119;width:4;height:5670" coordorigin="12755,-119" coordsize="4,5670" path="m12755,5551l12758,5551,12758,-119,12755,-119,12755,5551xe" filled="true" fillcolor="#e6e6e5" stroked="false">
                <v:path arrowok="t"/>
                <v:fill type="solid"/>
              </v:shape>
            </v:group>
            <v:group style="position:absolute;left:12758;top:-119;width:457;height:5670" coordorigin="12758,-119" coordsize="457,5670">
              <v:shape style="position:absolute;left:12758;top:-119;width:457;height:5670" coordorigin="12758,-119" coordsize="457,5670" path="m13214,5551l12758,5551,12758,-119,13214,-119,13214,5551xe" filled="true" fillcolor="#b3b3b3" stroked="false">
                <v:path arrowok="t"/>
                <v:fill type="solid"/>
              </v:shape>
            </v:group>
            <v:group style="position:absolute;left:13834;top:1102;width:358;height:357" coordorigin="13834,1102" coordsize="358,357">
              <v:shape style="position:absolute;left:13834;top:1102;width:358;height:357" coordorigin="13834,1102" coordsize="358,357" path="m13994,1102l13931,1121,13881,1161,13847,1217,13834,1285,13836,1307,13857,1367,13899,1416,13957,1447,14029,1459,14051,1455,14112,1430,14159,1385,14187,1326,14192,1280,14192,1272,14178,1210,14142,1158,14089,1122,14020,1104,13994,1102xe" filled="true" fillcolor="#b73a21" stroked="false">
                <v:path arrowok="t"/>
                <v:fill type="solid"/>
              </v:shape>
            </v:group>
            <v:group style="position:absolute;left:16959;top:1102;width:358;height:357" coordorigin="16959,1102" coordsize="358,357">
              <v:shape style="position:absolute;left:16959;top:1102;width:358;height:357" coordorigin="16959,1102" coordsize="358,357" path="m17119,1102l17056,1121,17005,1161,16971,1217,16959,1285,16961,1307,16982,1367,17023,1416,17081,1447,17153,1459,17175,1455,17236,1430,17283,1385,17311,1326,17317,1280,17317,1272,17302,1210,17267,1158,17213,1122,17144,1104,17119,1102xe" filled="true" fillcolor="#b73a21" stroked="false">
                <v:path arrowok="t"/>
                <v:fill type="solid"/>
              </v:shape>
            </v:group>
            <v:group style="position:absolute;left:20174;top:1102;width:358;height:357" coordorigin="20174,1102" coordsize="358,357">
              <v:shape style="position:absolute;left:20174;top:1102;width:358;height:357" coordorigin="20174,1102" coordsize="358,357" path="m20334,1102l20271,1121,20221,1161,20187,1217,20174,1285,20176,1307,20197,1367,20239,1416,20297,1447,20369,1459,20391,1455,20452,1430,20499,1385,20527,1326,20532,1280,20532,1272,20518,1210,20482,1159,20429,1122,20360,1104,20334,1102xe" filled="true" fillcolor="#b73a21" stroked="false">
                <v:path arrowok="t"/>
                <v:fill type="solid"/>
              </v:shape>
            </v:group>
            <v:group style="position:absolute;left:13834;top:3943;width:358;height:357" coordorigin="13834,3943" coordsize="358,357">
              <v:shape style="position:absolute;left:13834;top:3943;width:358;height:357" coordorigin="13834,3943" coordsize="358,357" path="m13994,3943l13931,3962,13881,4002,13847,4058,13834,4126,13836,4148,13857,4208,13899,4256,13957,4288,14029,4300,14051,4296,14112,4271,14159,4226,14187,4166,14192,4121,14192,4113,14178,4051,14142,3999,14089,3962,14020,3944,13994,3943xe" filled="true" fillcolor="#b73a21" stroked="false">
                <v:path arrowok="t"/>
                <v:fill type="solid"/>
              </v:shape>
            </v:group>
            <v:group style="position:absolute;left:16959;top:3943;width:358;height:357" coordorigin="16959,3943" coordsize="358,357">
              <v:shape style="position:absolute;left:16959;top:3943;width:358;height:357" coordorigin="16959,3943" coordsize="358,357" path="m17119,3943l17056,3962,17005,4002,16971,4058,16959,4126,16961,4148,16982,4208,17023,4256,17081,4288,17153,4300,17175,4296,17236,4271,17283,4226,17311,4166,17317,4121,17317,4113,17302,4051,17267,3999,17213,3962,17144,3944,17119,3943xe" filled="true" fillcolor="#b73a21" stroked="false">
                <v:path arrowok="t"/>
                <v:fill type="solid"/>
              </v:shape>
            </v:group>
            <v:group style="position:absolute;left:20188;top:3945;width:353;height:354" coordorigin="20188,3945" coordsize="353,354">
              <v:shape style="position:absolute;left:20188;top:3945;width:353;height:354" coordorigin="20188,3945" coordsize="353,354" path="m20356,3945l20295,3959,20243,3994,20207,4047,20189,4117,20188,4143,20192,4164,20219,4222,20265,4266,20327,4293,20375,4298,20398,4295,20459,4270,20506,4226,20535,4167,20540,4121,20540,4104,20521,4041,20482,3991,20425,3957,20356,3945xe" filled="true" fillcolor="#b73a21" stroked="false">
                <v:path arrowok="t"/>
                <v:fill type="solid"/>
              </v:shape>
              <v:shape style="position:absolute;left:13929;top:1144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w w:val="101"/>
                          <w:sz w:val="30"/>
                        </w:rPr>
                        <w:t>1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17054;top:1144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2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269;top:1144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3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13929;top:3985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4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17054;top:3985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5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280;top:3987;width:167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99"/>
                          <w:sz w:val="30"/>
                        </w:rPr>
                        <w:t>6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</w:rPr>
        <w:t>following</w:t>
      </w:r>
      <w:r>
        <w:rPr>
          <w:color w:val="221815"/>
          <w:spacing w:val="-10"/>
        </w:rPr>
        <w:t> </w:t>
      </w:r>
      <w:r>
        <w:rPr>
          <w:color w:val="221815"/>
        </w:rPr>
        <w:t>electrical</w:t>
      </w:r>
      <w:r>
        <w:rPr>
          <w:color w:val="221815"/>
          <w:spacing w:val="-9"/>
        </w:rPr>
        <w:t> </w:t>
      </w:r>
      <w:r>
        <w:rPr>
          <w:color w:val="221815"/>
        </w:rPr>
        <w:t>connections</w:t>
      </w:r>
      <w:r>
        <w:rPr>
          <w:color w:val="221815"/>
          <w:spacing w:val="-10"/>
        </w:rPr>
        <w:t> </w:t>
      </w:r>
      <w:r>
        <w:rPr>
          <w:color w:val="221815"/>
        </w:rPr>
        <w:t>must</w:t>
      </w:r>
      <w:r>
        <w:rPr>
          <w:color w:val="221815"/>
          <w:spacing w:val="-10"/>
        </w:rPr>
        <w:t> </w:t>
      </w:r>
      <w:r>
        <w:rPr>
          <w:color w:val="221815"/>
        </w:rPr>
        <w:t>be</w:t>
      </w:r>
      <w:r>
        <w:rPr>
          <w:color w:val="221815"/>
          <w:spacing w:val="-10"/>
        </w:rPr>
        <w:t> </w:t>
      </w:r>
      <w:r>
        <w:rPr>
          <w:color w:val="221815"/>
        </w:rPr>
        <w:t>performed</w:t>
      </w:r>
      <w:r>
        <w:rPr>
          <w:color w:val="221815"/>
          <w:spacing w:val="-9"/>
        </w:rPr>
        <w:t> </w:t>
      </w:r>
      <w:r>
        <w:rPr>
          <w:color w:val="221815"/>
        </w:rPr>
        <w:t>by</w:t>
      </w:r>
      <w:r>
        <w:rPr>
          <w:color w:val="221815"/>
          <w:spacing w:val="-10"/>
        </w:rPr>
        <w:t> </w:t>
      </w:r>
      <w:r>
        <w:rPr>
          <w:color w:val="221815"/>
        </w:rPr>
        <w:t>a</w:t>
      </w:r>
      <w:r>
        <w:rPr>
          <w:color w:val="221815"/>
          <w:spacing w:val="-10"/>
        </w:rPr>
        <w:t> </w:t>
      </w:r>
      <w:r>
        <w:rPr>
          <w:color w:val="221815"/>
        </w:rPr>
        <w:t>licensed</w:t>
      </w:r>
      <w:r>
        <w:rPr>
          <w:color w:val="221815"/>
          <w:spacing w:val="-9"/>
        </w:rPr>
        <w:t> </w:t>
      </w:r>
      <w:r>
        <w:rPr>
          <w:color w:val="221815"/>
        </w:rPr>
        <w:t>electrical</w:t>
      </w:r>
      <w:r>
        <w:rPr>
          <w:color w:val="221815"/>
          <w:spacing w:val="-9"/>
        </w:rPr>
        <w:t> </w:t>
      </w:r>
      <w:r>
        <w:rPr>
          <w:color w:val="221815"/>
        </w:rPr>
        <w:t>contractor.</w:t>
      </w:r>
      <w:r>
        <w:rPr>
          <w:color w:val="221815"/>
          <w:spacing w:val="-10"/>
        </w:rPr>
        <w:t> </w:t>
      </w:r>
      <w:r>
        <w:rPr>
          <w:color w:val="221815"/>
        </w:rPr>
        <w:t>Unscrew</w:t>
      </w:r>
      <w:r>
        <w:rPr>
          <w:color w:val="221815"/>
          <w:spacing w:val="-9"/>
        </w:rPr>
        <w:t> </w:t>
      </w:r>
      <w:r>
        <w:rPr>
          <w:color w:val="221815"/>
        </w:rPr>
        <w:t>and</w:t>
      </w:r>
      <w:r>
        <w:rPr>
          <w:color w:val="221815"/>
          <w:spacing w:val="-10"/>
        </w:rPr>
        <w:t> </w:t>
      </w:r>
      <w:r>
        <w:rPr>
          <w:color w:val="221815"/>
        </w:rPr>
        <w:t>remove</w:t>
      </w:r>
      <w:r>
        <w:rPr>
          <w:color w:val="221815"/>
          <w:w w:val="100"/>
        </w:rPr>
        <w:t> </w:t>
      </w:r>
      <w:r>
        <w:rPr>
          <w:color w:val="221815"/>
        </w:rPr>
        <w:t>the two corner panels on each side of the spa’s front</w:t>
      </w:r>
      <w:r>
        <w:rPr>
          <w:color w:val="221815"/>
          <w:spacing w:val="-20"/>
        </w:rPr>
        <w:t> </w:t>
      </w:r>
      <w:r>
        <w:rPr>
          <w:color w:val="221815"/>
          <w:spacing w:val="-3"/>
        </w:rPr>
        <w:t>door.</w:t>
      </w:r>
      <w:r>
        <w:rPr>
          <w:spacing w:val="-3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388" w:right="12287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42.546001pt;margin-top:19.467155pt;width:510.25pt;height:283.5pt;mso-position-horizontal-relative:page;mso-position-vertical-relative:paragraph;z-index:1720" coordorigin="851,389" coordsize="10205,5670">
            <v:group style="position:absolute;left:1307;top:389;width:9749;height:5670" coordorigin="1307,389" coordsize="9749,5670">
              <v:shape style="position:absolute;left:1307;top:389;width:9749;height:5670" coordorigin="1307,389" coordsize="9749,5670" path="m1307,6059l11056,6059,11056,389,1307,389,1307,6059xe" filled="true" fillcolor="#e6e6e5" stroked="false">
                <v:path arrowok="t"/>
                <v:fill type="solid"/>
              </v:shape>
            </v:group>
            <v:group style="position:absolute;left:851;top:389;width:457;height:5670" coordorigin="851,389" coordsize="457,5670">
              <v:shape style="position:absolute;left:851;top:389;width:457;height:5670" coordorigin="851,389" coordsize="457,5670" path="m1307,6059l851,6059,851,389,1307,389,1307,6059xe" filled="true" fillcolor="#b3b3b3" stroked="false">
                <v:path arrowok="t"/>
                <v:fill type="solid"/>
              </v:shape>
              <v:shape style="position:absolute;left:5639;top:667;width:1701;height:2268" type="#_x0000_t75" stroked="false">
                <v:imagedata r:id="rId30" o:title=""/>
              </v:shape>
              <v:shape style="position:absolute;left:2478;top:3492;width:3024;height:2268" type="#_x0000_t75" stroked="false">
                <v:imagedata r:id="rId20" o:title=""/>
              </v:shape>
              <v:shape style="position:absolute;left:7515;top:3492;width:3024;height:2268" type="#_x0000_t75" stroked="false">
                <v:imagedata r:id="rId21" o:title=""/>
              </v:shape>
              <v:shape style="position:absolute;left:2478;top:667;width:1701;height:2268" type="#_x0000_t75" stroked="false">
                <v:imagedata r:id="rId31" o:title=""/>
              </v:shape>
              <v:shape style="position:absolute;left:8838;top:667;width:1701;height:2268" type="#_x0000_t75" stroked="false">
                <v:imagedata r:id="rId22" o:title=""/>
              </v:shape>
            </v:group>
            <v:group style="position:absolute;left:4642;top:595;width:2;height:2498" coordorigin="4642,595" coordsize="2,2498">
              <v:shape style="position:absolute;left:4642;top:595;width:2;height:2498" coordorigin="4642,595" coordsize="0,2498" path="m4642,595l4642,3093e" filled="false" stroked="true" strokeweight="1pt" strokecolor="#666666">
                <v:path arrowok="t"/>
                <v:stroke dashstyle="longDash"/>
              </v:shape>
            </v:group>
            <v:group style="position:absolute;left:7804;top:595;width:2;height:2498" coordorigin="7804,595" coordsize="2,2498">
              <v:shape style="position:absolute;left:7804;top:595;width:2;height:2498" coordorigin="7804,595" coordsize="0,2498" path="m7804,595l7804,3093e" filled="false" stroked="true" strokeweight="1pt" strokecolor="#666666">
                <v:path arrowok="t"/>
                <v:stroke dashstyle="longDash"/>
              </v:shape>
            </v:group>
            <v:group style="position:absolute;left:6282;top:3342;width:2;height:2498" coordorigin="6282,3342" coordsize="2,2498">
              <v:shape style="position:absolute;left:6282;top:3342;width:2;height:2498" coordorigin="6282,3342" coordsize="0,2498" path="m6282,3342l6282,5840e" filled="false" stroked="true" strokeweight="1pt" strokecolor="#666666">
                <v:path arrowok="t"/>
                <v:stroke dashstyle="longDash"/>
              </v:shape>
            </v:group>
            <v:group style="position:absolute;left:1651;top:3224;width:8971;height:2" coordorigin="1651,3224" coordsize="8971,2">
              <v:shape style="position:absolute;left:1651;top:3224;width:8971;height:2" coordorigin="1651,3224" coordsize="8971,0" path="m10622,3224l1651,3224e" filled="false" stroked="true" strokeweight="1pt" strokecolor="#666666">
                <v:path arrowok="t"/>
                <v:stroke dashstyle="longDash"/>
              </v:shape>
            </v:group>
            <v:group style="position:absolute;left:1947;top:1608;width:358;height:357" coordorigin="1947,1608" coordsize="358,357">
              <v:shape style="position:absolute;left:1947;top:1608;width:358;height:357" coordorigin="1947,1608" coordsize="358,357" path="m2106,1608l2044,1627,1993,1667,1959,1723,1947,1791,1949,1813,1970,1873,2011,1922,2069,1953,2141,1965,2163,1961,2224,1936,2271,1891,2299,1832,2305,1786,2304,1778,2290,1716,2254,1665,2201,1628,2132,1610,2106,1608xe" filled="true" fillcolor="#b73a21" stroked="false">
                <v:path arrowok="t"/>
                <v:fill type="solid"/>
              </v:shape>
            </v:group>
            <v:group style="position:absolute;left:5106;top:1608;width:358;height:357" coordorigin="5106,1608" coordsize="358,357">
              <v:shape style="position:absolute;left:5106;top:1608;width:358;height:357" coordorigin="5106,1608" coordsize="358,357" path="m5265,1608l5202,1627,5152,1667,5118,1723,5106,1791,5107,1813,5129,1873,5170,1922,5228,1953,5300,1965,5322,1961,5383,1936,5430,1891,5458,1832,5463,1786,5463,1778,5449,1716,5413,1665,5360,1628,5291,1610,5265,1608xe" filled="true" fillcolor="#b73a21" stroked="false">
                <v:path arrowok="t"/>
                <v:fill type="solid"/>
              </v:shape>
            </v:group>
            <v:group style="position:absolute;left:8281;top:1608;width:358;height:357" coordorigin="8281,1608" coordsize="358,357">
              <v:shape style="position:absolute;left:8281;top:1608;width:358;height:357" coordorigin="8281,1608" coordsize="358,357" path="m8441,1608l8378,1627,8327,1667,8293,1723,8281,1791,8283,1813,8304,1873,8345,1922,8403,1953,8475,1965,8498,1961,8558,1936,8605,1891,8633,1832,8639,1786,8639,1778,8624,1716,8589,1665,8535,1628,8467,1610,8441,1608xe" filled="true" fillcolor="#b73a21" stroked="false">
                <v:path arrowok="t"/>
                <v:fill type="solid"/>
              </v:shape>
            </v:group>
            <v:group style="position:absolute;left:1947;top:4434;width:358;height:357" coordorigin="1947,4434" coordsize="358,357">
              <v:shape style="position:absolute;left:1947;top:4434;width:358;height:357" coordorigin="1947,4434" coordsize="358,357" path="m2106,4434l2044,4453,1993,4492,1959,4549,1947,4617,1949,4639,1970,4699,2011,4747,2069,4779,2141,4790,2163,4787,2224,4761,2271,4716,2299,4657,2305,4612,2304,4603,2290,4541,2254,4490,2201,4453,2132,4435,2106,4434xe" filled="true" fillcolor="#b73a21" stroked="false">
                <v:path arrowok="t"/>
                <v:fill type="solid"/>
              </v:shape>
            </v:group>
            <v:group style="position:absolute;left:6961;top:4434;width:358;height:357" coordorigin="6961,4434" coordsize="358,357">
              <v:shape style="position:absolute;left:6961;top:4434;width:358;height:357" coordorigin="6961,4434" coordsize="358,357" path="m7120,4434l7057,4453,7007,4492,6973,4548,6961,4617,6962,4639,6983,4699,7025,4747,7083,4779,7155,4790,7177,4787,7238,4761,7285,4716,7313,4657,7318,4612,7318,4603,7304,4541,7268,4490,7215,4453,7146,4435,7120,4434xe" filled="true" fillcolor="#b73a21" stroked="false">
                <v:path arrowok="t"/>
                <v:fill type="solid"/>
              </v:shape>
              <v:shape style="position:absolute;left:2041;top:1650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w w:val="101"/>
                          <w:sz w:val="30"/>
                        </w:rPr>
                        <w:t>1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5200;top:1650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2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8376;top:1650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3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41;top:4476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4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7055;top:4476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5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43.294983pt;margin-top:54.979458pt;width:12pt;height:74pt;mso-position-horizontal-relative:page;mso-position-vertical-relative:paragraph;z-index:2224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REMOVE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21815"/>
          <w:sz w:val="24"/>
        </w:rPr>
        <w:t>1. The first way to remove and install the</w:t>
      </w:r>
      <w:r>
        <w:rPr>
          <w:rFonts w:ascii="Arial"/>
          <w:b/>
          <w:color w:val="221815"/>
          <w:spacing w:val="-18"/>
          <w:sz w:val="24"/>
        </w:rPr>
        <w:t> </w:t>
      </w:r>
      <w:r>
        <w:rPr>
          <w:rFonts w:ascii="Arial"/>
          <w:b/>
          <w:color w:val="221815"/>
          <w:sz w:val="24"/>
        </w:rPr>
        <w:t>skirt.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3"/>
        <w:numPr>
          <w:ilvl w:val="0"/>
          <w:numId w:val="2"/>
        </w:numPr>
        <w:tabs>
          <w:tab w:pos="667" w:val="left" w:leader="none"/>
          <w:tab w:pos="12386" w:val="left" w:leader="none"/>
        </w:tabs>
        <w:spacing w:line="240" w:lineRule="auto" w:before="69" w:after="0"/>
        <w:ind w:left="666" w:right="361" w:hanging="266"/>
        <w:jc w:val="left"/>
        <w:rPr>
          <w:b w:val="0"/>
          <w:bCs w:val="0"/>
        </w:rPr>
      </w:pPr>
      <w:r>
        <w:rPr/>
        <w:pict>
          <v:shape style="position:absolute;margin-left:982.711304pt;margin-top:5.190295pt;width:170.078696pt;height:127.559044pt;mso-position-horizontal-relative:page;mso-position-vertical-relative:paragraph;z-index:2704" type="#_x0000_t75" stroked="false">
            <v:imagedata r:id="rId33" o:title=""/>
          </v:shape>
        </w:pict>
      </w:r>
      <w:r>
        <w:rPr>
          <w:color w:val="221815"/>
        </w:rPr>
        <w:t>The third way to remove and install the</w:t>
      </w:r>
      <w:r>
        <w:rPr>
          <w:color w:val="221815"/>
          <w:spacing w:val="-15"/>
        </w:rPr>
        <w:t> </w:t>
      </w:r>
      <w:r>
        <w:rPr>
          <w:color w:val="221815"/>
        </w:rPr>
        <w:t>skirt.</w:t>
        <w:tab/>
        <w:t>2. Remove the cartridge from filter</w:t>
      </w:r>
      <w:r>
        <w:rPr>
          <w:color w:val="221815"/>
          <w:spacing w:val="-2"/>
        </w:rPr>
        <w:t> </w:t>
      </w:r>
      <w:r>
        <w:rPr>
          <w:color w:val="221815"/>
          <w:spacing w:val="-3"/>
        </w:rPr>
        <w:t>canister.</w:t>
      </w:r>
      <w:r>
        <w:rPr>
          <w:b w:val="0"/>
          <w:spacing w:val="-3"/>
        </w:rPr>
      </w:r>
    </w:p>
    <w:p>
      <w:pPr>
        <w:pStyle w:val="Heading5"/>
        <w:spacing w:line="240" w:lineRule="auto" w:before="161"/>
        <w:ind w:left="12586" w:right="0"/>
        <w:jc w:val="both"/>
        <w:rPr>
          <w:b w:val="0"/>
          <w:bCs w:val="0"/>
        </w:rPr>
      </w:pPr>
      <w:r>
        <w:rPr/>
        <w:pict>
          <v:group style="position:absolute;margin-left:42.039001pt;margin-top:6.170102pt;width:510.25pt;height:141.75pt;mso-position-horizontal-relative:page;mso-position-vertical-relative:paragraph;z-index:2416" coordorigin="841,123" coordsize="10205,2835">
            <v:group style="position:absolute;left:1300;top:123;width:9746;height:2835" coordorigin="1300,123" coordsize="9746,2835">
              <v:shape style="position:absolute;left:1300;top:123;width:9746;height:2835" coordorigin="1300,123" coordsize="9746,2835" path="m1300,2958l11046,2958,11046,123,1300,123,1300,2958xe" filled="true" fillcolor="#e6e6e5" stroked="false">
                <v:path arrowok="t"/>
                <v:fill type="solid"/>
              </v:shape>
            </v:group>
            <v:group style="position:absolute;left:841;top:123;width:4;height:2835" coordorigin="841,123" coordsize="4,2835">
              <v:shape style="position:absolute;left:841;top:123;width:4;height:2835" coordorigin="841,123" coordsize="4,2835" path="m841,2958l844,2958,844,123,841,123,841,2958xe" filled="true" fillcolor="#e6e6e5" stroked="false">
                <v:path arrowok="t"/>
                <v:fill type="solid"/>
              </v:shape>
            </v:group>
            <v:group style="position:absolute;left:844;top:123;width:457;height:2835" coordorigin="844,123" coordsize="457,2835">
              <v:shape style="position:absolute;left:844;top:123;width:457;height:2835" coordorigin="844,123" coordsize="457,2835" path="m1300,2958l844,2958,844,123,1300,123,1300,2958xe" filled="true" fillcolor="#b3b3b3" stroked="false">
                <v:path arrowok="t"/>
                <v:fill type="solid"/>
              </v:shape>
              <v:shape style="position:absolute;left:4288;top:407;width:1701;height:2268" type="#_x0000_t75" stroked="false">
                <v:imagedata r:id="rId34" o:title=""/>
              </v:shape>
              <v:shape style="position:absolute;left:6759;top:407;width:1701;height:2268" type="#_x0000_t75" stroked="false">
                <v:imagedata r:id="rId35" o:title=""/>
              </v:shape>
              <v:shape style="position:absolute;left:9230;top:407;width:1701;height:2268" type="#_x0000_t75" stroked="false">
                <v:imagedata r:id="rId36" o:title=""/>
              </v:shape>
              <v:shape style="position:absolute;left:1817;top:407;width:1701;height:2268" type="#_x0000_t75" stroked="false">
                <v:imagedata r:id="rId37" o:title=""/>
              </v:shape>
            </v:group>
            <v:group style="position:absolute;left:1425;top:1348;width:358;height:357" coordorigin="1425,1348" coordsize="358,357">
              <v:shape style="position:absolute;left:1425;top:1348;width:358;height:357" coordorigin="1425,1348" coordsize="358,357" path="m1585,1348l1522,1367,1471,1407,1437,1463,1425,1531,1427,1553,1448,1613,1489,1661,1547,1693,1619,1705,1642,1701,1702,1676,1749,1631,1777,1572,1783,1526,1783,1518,1768,1456,1733,1404,1679,1368,1611,1349,1585,1348xe" filled="true" fillcolor="#b73a21" stroked="false">
                <v:path arrowok="t"/>
                <v:fill type="solid"/>
              </v:shape>
            </v:group>
            <v:group style="position:absolute;left:3892;top:1348;width:358;height:357" coordorigin="3892,1348" coordsize="358,357">
              <v:shape style="position:absolute;left:3892;top:1348;width:358;height:357" coordorigin="3892,1348" coordsize="358,357" path="m4052,1348l3989,1367,3938,1407,3904,1463,3892,1531,3894,1553,3915,1613,3956,1661,4014,1693,4086,1705,4108,1701,4169,1676,4216,1631,4244,1572,4250,1526,4249,1518,4235,1456,4200,1404,4146,1368,4077,1349,4052,1348xe" filled="true" fillcolor="#b73a21" stroked="false">
                <v:path arrowok="t"/>
                <v:fill type="solid"/>
              </v:shape>
            </v:group>
            <v:group style="position:absolute;left:6360;top:1348;width:358;height:357" coordorigin="6360,1348" coordsize="358,357">
              <v:shape style="position:absolute;left:6360;top:1348;width:358;height:357" coordorigin="6360,1348" coordsize="358,357" path="m6519,1348l6457,1367,6406,1407,6372,1463,6360,1531,6362,1553,6383,1613,6424,1661,6482,1693,6554,1705,6576,1701,6637,1676,6684,1631,6712,1572,6718,1526,6717,1518,6703,1456,6667,1404,6614,1368,6545,1349,6519,1348xe" filled="true" fillcolor="#b73a21" stroked="false">
                <v:path arrowok="t"/>
                <v:fill type="solid"/>
              </v:shape>
            </v:group>
            <v:group style="position:absolute;left:8836;top:1348;width:358;height:357" coordorigin="8836,1348" coordsize="358,357">
              <v:shape style="position:absolute;left:8836;top:1348;width:358;height:357" coordorigin="8836,1348" coordsize="358,357" path="m8996,1348l8933,1367,8882,1407,8849,1463,8836,1531,8838,1553,8859,1613,8900,1661,8958,1693,9030,1705,9053,1701,9114,1676,9160,1631,9188,1572,9194,1526,9194,1518,9179,1456,9144,1404,9091,1368,9022,1349,8996,1348xe" filled="true" fillcolor="#b73a21" stroked="false">
                <v:path arrowok="t"/>
                <v:fill type="solid"/>
              </v:shape>
              <v:shape style="position:absolute;left:1520;top:1390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w w:val="101"/>
                          <w:sz w:val="30"/>
                        </w:rPr>
                        <w:t>1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3986;top:1390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2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6454;top:1390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3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8931;top:1390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4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21815"/>
        </w:rPr>
        <w:t>If you have a skimmer like</w:t>
      </w:r>
      <w:r>
        <w:rPr>
          <w:color w:val="221815"/>
          <w:spacing w:val="-12"/>
        </w:rPr>
        <w:t> </w:t>
      </w:r>
      <w:r>
        <w:rPr>
          <w:color w:val="221815"/>
        </w:rPr>
        <w:t>this:</w:t>
      </w:r>
      <w:r>
        <w:rPr>
          <w:b w:val="0"/>
        </w:rPr>
      </w:r>
    </w:p>
    <w:p>
      <w:pPr>
        <w:pStyle w:val="BodyText"/>
        <w:spacing w:line="312" w:lineRule="auto" w:before="90"/>
        <w:ind w:left="12586" w:right="4014"/>
        <w:jc w:val="both"/>
      </w:pPr>
      <w:r>
        <w:rPr/>
        <w:pict>
          <v:shape style="position:absolute;margin-left:47.606499pt;margin-top:20.486301pt;width:12pt;height:74pt;mso-position-horizontal-relative:page;mso-position-vertical-relative:paragraph;z-index:2800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REMOVE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21815"/>
        </w:rPr>
        <w:t>Grip the filter by the handle and unscrew it from the canister. Never</w:t>
      </w:r>
      <w:r>
        <w:rPr>
          <w:color w:val="221815"/>
          <w:spacing w:val="49"/>
        </w:rPr>
        <w:t> </w:t>
      </w:r>
      <w:r>
        <w:rPr>
          <w:color w:val="221815"/>
        </w:rPr>
        <w:t>try</w:t>
      </w:r>
      <w:r>
        <w:rPr>
          <w:color w:val="221815"/>
          <w:w w:val="99"/>
        </w:rPr>
        <w:t> </w:t>
      </w:r>
      <w:r>
        <w:rPr>
          <w:color w:val="221815"/>
        </w:rPr>
        <w:t>to pull the filter cartridge while the spa is running in low or high</w:t>
      </w:r>
      <w:r>
        <w:rPr>
          <w:color w:val="221815"/>
          <w:spacing w:val="43"/>
        </w:rPr>
        <w:t> </w:t>
      </w:r>
      <w:r>
        <w:rPr>
          <w:color w:val="221815"/>
        </w:rPr>
        <w:t>speed</w:t>
      </w:r>
      <w:r>
        <w:rPr>
          <w:color w:val="221815"/>
          <w:w w:val="100"/>
        </w:rPr>
        <w:t> </w:t>
      </w:r>
      <w:r>
        <w:rPr>
          <w:color w:val="221815"/>
        </w:rPr>
        <w:t>(i.e., any</w:t>
      </w:r>
      <w:r>
        <w:rPr>
          <w:color w:val="221815"/>
          <w:spacing w:val="-2"/>
        </w:rPr>
        <w:t> </w:t>
      </w:r>
      <w:r>
        <w:rPr>
          <w:color w:val="221815"/>
        </w:rPr>
        <w:t>speed).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/>
        <w:ind w:left="12586" w:right="0"/>
        <w:jc w:val="both"/>
        <w:rPr>
          <w:b w:val="0"/>
          <w:bCs w:val="0"/>
        </w:rPr>
      </w:pPr>
      <w:r>
        <w:rPr/>
        <w:pict>
          <v:shape style="position:absolute;margin-left:982.711975pt;margin-top:-3.548898pt;width:170.078pt;height:127.559pt;mso-position-horizontal-relative:page;mso-position-vertical-relative:paragraph;z-index:2680" type="#_x0000_t75" stroked="false">
            <v:imagedata r:id="rId38" o:title=""/>
          </v:shape>
        </w:pict>
      </w:r>
      <w:r>
        <w:rPr>
          <w:color w:val="221815"/>
        </w:rPr>
        <w:t>If you have a skimmer like</w:t>
      </w:r>
      <w:r>
        <w:rPr>
          <w:color w:val="221815"/>
          <w:spacing w:val="-12"/>
        </w:rPr>
        <w:t> </w:t>
      </w:r>
      <w:r>
        <w:rPr>
          <w:color w:val="221815"/>
        </w:rPr>
        <w:t>this:</w:t>
      </w:r>
      <w:r>
        <w:rPr>
          <w:b w:val="0"/>
        </w:rPr>
      </w:r>
    </w:p>
    <w:p>
      <w:pPr>
        <w:pStyle w:val="BodyText"/>
        <w:spacing w:line="333" w:lineRule="auto" w:before="90"/>
        <w:ind w:left="12586" w:right="3734"/>
        <w:jc w:val="left"/>
      </w:pPr>
      <w:r>
        <w:rPr/>
        <w:pict>
          <v:group style="position:absolute;margin-left:42.039001pt;margin-top:16.837101pt;width:510.25pt;height:141.75pt;mso-position-horizontal-relative:page;mso-position-vertical-relative:paragraph;z-index:2536" coordorigin="841,337" coordsize="10205,2835">
            <v:group style="position:absolute;left:1300;top:337;width:9746;height:2835" coordorigin="1300,337" coordsize="9746,2835">
              <v:shape style="position:absolute;left:1300;top:337;width:9746;height:2835" coordorigin="1300,337" coordsize="9746,2835" path="m1300,3171l11046,3171,11046,337,1300,337,1300,3171xe" filled="true" fillcolor="#e6e6e5" stroked="false">
                <v:path arrowok="t"/>
                <v:fill type="solid"/>
              </v:shape>
            </v:group>
            <v:group style="position:absolute;left:841;top:337;width:4;height:2835" coordorigin="841,337" coordsize="4,2835">
              <v:shape style="position:absolute;left:841;top:337;width:4;height:2835" coordorigin="841,337" coordsize="4,2835" path="m841,3171l844,3171,844,337,841,337,841,3171xe" filled="true" fillcolor="#e6e6e5" stroked="false">
                <v:path arrowok="t"/>
                <v:fill type="solid"/>
              </v:shape>
            </v:group>
            <v:group style="position:absolute;left:844;top:337;width:457;height:2835" coordorigin="844,337" coordsize="457,2835">
              <v:shape style="position:absolute;left:844;top:337;width:457;height:2835" coordorigin="844,337" coordsize="457,2835" path="m1300,3171l844,3171,844,337,1300,337,1300,3171xe" filled="true" fillcolor="#b3b3b3" stroked="false">
                <v:path arrowok="t"/>
                <v:fill type="solid"/>
              </v:shape>
              <v:shape style="position:absolute;left:1817;top:620;width:1701;height:2268" type="#_x0000_t75" stroked="false">
                <v:imagedata r:id="rId35" o:title=""/>
              </v:shape>
              <v:shape style="position:absolute;left:4288;top:620;width:1701;height:2268" type="#_x0000_t75" stroked="false">
                <v:imagedata r:id="rId36" o:title=""/>
              </v:shape>
              <v:shape style="position:absolute;left:6759;top:620;width:1701;height:2268" type="#_x0000_t75" stroked="false">
                <v:imagedata r:id="rId39" o:title=""/>
              </v:shape>
              <v:shape style="position:absolute;left:9230;top:620;width:1701;height:2268" type="#_x0000_t75" stroked="false">
                <v:imagedata r:id="rId40" o:title=""/>
              </v:shape>
            </v:group>
            <v:group style="position:absolute;left:1425;top:1562;width:358;height:357" coordorigin="1425,1562" coordsize="358,357">
              <v:shape style="position:absolute;left:1425;top:1562;width:358;height:357" coordorigin="1425,1562" coordsize="358,357" path="m1585,1562l1522,1581,1471,1620,1437,1676,1425,1745,1427,1767,1448,1827,1489,1875,1547,1907,1619,1918,1642,1915,1702,1889,1749,1844,1777,1785,1783,1740,1783,1731,1768,1669,1733,1618,1679,1581,1611,1563,1585,1562xe" filled="true" fillcolor="#b73a21" stroked="false">
                <v:path arrowok="t"/>
                <v:fill type="solid"/>
              </v:shape>
            </v:group>
            <v:group style="position:absolute;left:3892;top:1562;width:358;height:357" coordorigin="3892,1562" coordsize="358,357">
              <v:shape style="position:absolute;left:3892;top:1562;width:358;height:357" coordorigin="3892,1562" coordsize="358,357" path="m4052,1562l3989,1581,3938,1620,3904,1676,3892,1745,3894,1767,3915,1827,3956,1875,4014,1907,4086,1918,4108,1915,4169,1889,4216,1844,4244,1785,4250,1740,4249,1731,4235,1669,4200,1618,4146,1581,4077,1563,4052,1562xe" filled="true" fillcolor="#b73a21" stroked="false">
                <v:path arrowok="t"/>
                <v:fill type="solid"/>
              </v:shape>
            </v:group>
            <v:group style="position:absolute;left:6360;top:1562;width:358;height:357" coordorigin="6360,1562" coordsize="358,357">
              <v:shape style="position:absolute;left:6360;top:1562;width:358;height:357" coordorigin="6360,1562" coordsize="358,357" path="m6519,1562l6457,1581,6406,1620,6372,1676,6360,1745,6362,1767,6383,1827,6424,1875,6482,1907,6554,1918,6576,1915,6637,1889,6684,1844,6712,1785,6718,1740,6717,1731,6703,1669,6667,1618,6614,1581,6545,1563,6519,1562xe" filled="true" fillcolor="#b73a21" stroked="false">
                <v:path arrowok="t"/>
                <v:fill type="solid"/>
              </v:shape>
            </v:group>
            <v:group style="position:absolute;left:8836;top:1562;width:358;height:357" coordorigin="8836,1562" coordsize="358,357">
              <v:shape style="position:absolute;left:8836;top:1562;width:358;height:357" coordorigin="8836,1562" coordsize="358,357" path="m8996,1562l8933,1581,8882,1620,8849,1676,8836,1745,8838,1767,8859,1827,8900,1875,8958,1907,9030,1918,9053,1915,9114,1889,9160,1844,9188,1785,9194,1740,9194,1731,9179,1669,9144,1618,9091,1581,9022,1563,8996,1562xe" filled="true" fillcolor="#b73a21" stroked="false">
                <v:path arrowok="t"/>
                <v:fill type="solid"/>
              </v:shape>
              <v:shape style="position:absolute;left:1520;top:1603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w w:val="101"/>
                          <w:sz w:val="30"/>
                        </w:rPr>
                        <w:t>1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3986;top:1603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2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6454;top:1603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3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8931;top:1603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4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21815"/>
        </w:rPr>
        <w:t>Remove the black skimmer cap and barrel, grip the filter by the</w:t>
      </w:r>
      <w:r>
        <w:rPr>
          <w:color w:val="221815"/>
          <w:spacing w:val="43"/>
        </w:rPr>
        <w:t> </w:t>
      </w:r>
      <w:r>
        <w:rPr>
          <w:color w:val="221815"/>
        </w:rPr>
        <w:t>handle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and unscrew it from the</w:t>
      </w:r>
      <w:r>
        <w:rPr>
          <w:color w:val="221815"/>
          <w:spacing w:val="-22"/>
        </w:rPr>
        <w:t> </w:t>
      </w:r>
      <w:r>
        <w:rPr>
          <w:color w:val="221815"/>
        </w:rPr>
        <w:t>canister.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12586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8.272499pt;margin-top:-6.860833pt;width:10.7pt;height:86pt;mso-position-horizontal-relative:page;mso-position-vertical-relative:paragraph;z-index:2824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INSTALL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21815"/>
          <w:spacing w:val="-3"/>
          <w:sz w:val="22"/>
        </w:rPr>
        <w:t>Teleweir </w:t>
      </w:r>
      <w:r>
        <w:rPr>
          <w:rFonts w:ascii="Arial"/>
          <w:b/>
          <w:color w:val="221815"/>
          <w:sz w:val="22"/>
        </w:rPr>
        <w:t>Mega filter</w:t>
      </w:r>
      <w:r>
        <w:rPr>
          <w:rFonts w:ascii="Arial"/>
          <w:b/>
          <w:color w:val="221815"/>
          <w:spacing w:val="-4"/>
          <w:sz w:val="22"/>
        </w:rPr>
        <w:t> </w:t>
      </w:r>
      <w:r>
        <w:rPr>
          <w:rFonts w:ascii="Arial"/>
          <w:b/>
          <w:color w:val="221815"/>
          <w:sz w:val="22"/>
        </w:rPr>
        <w:t>skimmer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12713" w:val="left" w:leader="none"/>
        </w:tabs>
        <w:spacing w:line="240" w:lineRule="auto" w:before="165" w:after="0"/>
        <w:ind w:left="12712" w:right="0" w:hanging="126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75 square feet</w:t>
      </w:r>
      <w:r>
        <w:rPr>
          <w:rFonts w:ascii="Arial"/>
          <w:color w:val="221815"/>
          <w:spacing w:val="-2"/>
          <w:sz w:val="20"/>
        </w:rPr>
        <w:t> </w:t>
      </w:r>
      <w:r>
        <w:rPr>
          <w:rFonts w:ascii="Arial"/>
          <w:color w:val="221815"/>
          <w:sz w:val="20"/>
        </w:rPr>
        <w:t>filtration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2"/>
        </w:numPr>
        <w:tabs>
          <w:tab w:pos="12713" w:val="left" w:leader="none"/>
        </w:tabs>
        <w:spacing w:line="240" w:lineRule="auto" w:before="170" w:after="0"/>
        <w:ind w:left="12712" w:right="0" w:hanging="126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Smooth</w:t>
      </w:r>
      <w:r>
        <w:rPr>
          <w:rFonts w:ascii="Arial"/>
          <w:color w:val="221815"/>
          <w:spacing w:val="-1"/>
          <w:sz w:val="20"/>
        </w:rPr>
        <w:t> </w:t>
      </w:r>
      <w:r>
        <w:rPr>
          <w:rFonts w:ascii="Arial"/>
          <w:color w:val="221815"/>
          <w:sz w:val="20"/>
        </w:rPr>
        <w:t>cap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32"/>
          <w:pgSz w:w="23820" w:h="16160" w:orient="landscape"/>
          <w:pgMar w:footer="529" w:header="567" w:top="1120" w:bottom="720" w:left="460" w:right="460"/>
        </w:sect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92" w:lineRule="auto"/>
        <w:ind w:left="581" w:right="3719"/>
        <w:jc w:val="both"/>
      </w:pPr>
      <w:r>
        <w:rPr/>
        <w:pict>
          <v:shape style="position:absolute;margin-left:382.871002pt;margin-top:.725784pt;width:170.078pt;height:127.558845pt;mso-position-horizontal-relative:page;mso-position-vertical-relative:paragraph;z-index:2776" type="#_x0000_t75" stroked="false">
            <v:imagedata r:id="rId41" o:title=""/>
          </v:shape>
        </w:pict>
      </w:r>
      <w:r>
        <w:rPr>
          <w:color w:val="221815"/>
        </w:rPr>
        <w:t>Pictured</w:t>
      </w:r>
      <w:r>
        <w:rPr>
          <w:color w:val="221815"/>
          <w:spacing w:val="11"/>
        </w:rPr>
        <w:t> </w:t>
      </w:r>
      <w:r>
        <w:rPr>
          <w:color w:val="221815"/>
        </w:rPr>
        <w:t>to</w:t>
      </w:r>
      <w:r>
        <w:rPr>
          <w:color w:val="221815"/>
          <w:spacing w:val="11"/>
        </w:rPr>
        <w:t> </w:t>
      </w:r>
      <w:r>
        <w:rPr>
          <w:color w:val="221815"/>
        </w:rPr>
        <w:t>the</w:t>
      </w:r>
      <w:r>
        <w:rPr>
          <w:color w:val="221815"/>
          <w:spacing w:val="11"/>
        </w:rPr>
        <w:t> </w:t>
      </w:r>
      <w:r>
        <w:rPr>
          <w:color w:val="221815"/>
        </w:rPr>
        <w:t>right</w:t>
      </w:r>
      <w:r>
        <w:rPr>
          <w:color w:val="221815"/>
          <w:spacing w:val="11"/>
        </w:rPr>
        <w:t> </w:t>
      </w:r>
      <w:r>
        <w:rPr>
          <w:color w:val="221815"/>
        </w:rPr>
        <w:t>is</w:t>
      </w:r>
      <w:r>
        <w:rPr>
          <w:color w:val="221815"/>
          <w:spacing w:val="11"/>
        </w:rPr>
        <w:t> </w:t>
      </w:r>
      <w:r>
        <w:rPr>
          <w:color w:val="221815"/>
        </w:rPr>
        <w:t>the</w:t>
      </w:r>
      <w:r>
        <w:rPr>
          <w:color w:val="221815"/>
          <w:spacing w:val="11"/>
        </w:rPr>
        <w:t> </w:t>
      </w:r>
      <w:r>
        <w:rPr>
          <w:color w:val="221815"/>
        </w:rPr>
        <w:t>inside</w:t>
      </w:r>
      <w:r>
        <w:rPr>
          <w:color w:val="221815"/>
          <w:spacing w:val="11"/>
        </w:rPr>
        <w:t> </w:t>
      </w:r>
      <w:r>
        <w:rPr>
          <w:color w:val="221815"/>
        </w:rPr>
        <w:t>of</w:t>
      </w:r>
      <w:r>
        <w:rPr>
          <w:color w:val="221815"/>
          <w:spacing w:val="11"/>
        </w:rPr>
        <w:t> </w:t>
      </w:r>
      <w:r>
        <w:rPr>
          <w:color w:val="221815"/>
        </w:rPr>
        <w:t>the</w:t>
      </w:r>
      <w:r>
        <w:rPr>
          <w:color w:val="221815"/>
          <w:spacing w:val="11"/>
        </w:rPr>
        <w:t> </w:t>
      </w:r>
      <w:r>
        <w:rPr>
          <w:color w:val="221815"/>
        </w:rPr>
        <w:t>spa</w:t>
      </w:r>
      <w:r>
        <w:rPr>
          <w:color w:val="221815"/>
          <w:spacing w:val="11"/>
        </w:rPr>
        <w:t> </w:t>
      </w:r>
      <w:r>
        <w:rPr>
          <w:color w:val="221815"/>
        </w:rPr>
        <w:t>behind</w:t>
      </w:r>
      <w:r>
        <w:rPr>
          <w:color w:val="221815"/>
          <w:spacing w:val="11"/>
        </w:rPr>
        <w:t> </w:t>
      </w:r>
      <w:r>
        <w:rPr>
          <w:color w:val="221815"/>
        </w:rPr>
        <w:t>the</w:t>
      </w:r>
      <w:r>
        <w:rPr>
          <w:color w:val="221815"/>
          <w:spacing w:val="11"/>
        </w:rPr>
        <w:t> </w:t>
      </w:r>
      <w:r>
        <w:rPr>
          <w:color w:val="221815"/>
        </w:rPr>
        <w:t>front</w:t>
      </w:r>
      <w:r>
        <w:rPr>
          <w:color w:val="221815"/>
          <w:spacing w:val="11"/>
        </w:rPr>
        <w:t> </w:t>
      </w:r>
      <w:r>
        <w:rPr>
          <w:color w:val="221815"/>
          <w:spacing w:val="-3"/>
        </w:rPr>
        <w:t>door.</w:t>
      </w:r>
      <w:r>
        <w:rPr>
          <w:color w:val="221815"/>
          <w:spacing w:val="6"/>
        </w:rPr>
        <w:t> </w:t>
      </w:r>
      <w:r>
        <w:rPr>
          <w:color w:val="221815"/>
        </w:rPr>
        <w:t>The</w:t>
      </w:r>
      <w:r>
        <w:rPr>
          <w:color w:val="221815"/>
        </w:rPr>
        <w:t> electrician</w:t>
      </w:r>
      <w:r>
        <w:rPr>
          <w:color w:val="221815"/>
          <w:spacing w:val="-6"/>
        </w:rPr>
        <w:t> </w:t>
      </w:r>
      <w:r>
        <w:rPr>
          <w:color w:val="221815"/>
        </w:rPr>
        <w:t>now</w:t>
      </w:r>
      <w:r>
        <w:rPr>
          <w:color w:val="221815"/>
          <w:spacing w:val="-7"/>
        </w:rPr>
        <w:t> </w:t>
      </w:r>
      <w:r>
        <w:rPr>
          <w:color w:val="221815"/>
        </w:rPr>
        <w:t>has</w:t>
      </w:r>
      <w:r>
        <w:rPr>
          <w:color w:val="221815"/>
          <w:spacing w:val="-7"/>
        </w:rPr>
        <w:t> </w:t>
      </w:r>
      <w:r>
        <w:rPr>
          <w:color w:val="221815"/>
        </w:rPr>
        <w:t>access</w:t>
      </w:r>
      <w:r>
        <w:rPr>
          <w:color w:val="221815"/>
          <w:spacing w:val="-7"/>
        </w:rPr>
        <w:t> </w:t>
      </w:r>
      <w:r>
        <w:rPr>
          <w:color w:val="221815"/>
        </w:rPr>
        <w:t>to</w:t>
      </w:r>
      <w:r>
        <w:rPr>
          <w:color w:val="221815"/>
          <w:spacing w:val="-7"/>
        </w:rPr>
        <w:t> </w:t>
      </w:r>
      <w:r>
        <w:rPr>
          <w:color w:val="221815"/>
        </w:rPr>
        <w:t>connect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7"/>
        </w:rPr>
        <w:t> </w:t>
      </w:r>
      <w:r>
        <w:rPr>
          <w:color w:val="221815"/>
        </w:rPr>
        <w:t>spa</w:t>
      </w:r>
      <w:r>
        <w:rPr>
          <w:color w:val="221815"/>
          <w:spacing w:val="-7"/>
        </w:rPr>
        <w:t> </w:t>
      </w:r>
      <w:r>
        <w:rPr>
          <w:color w:val="221815"/>
        </w:rPr>
        <w:t>for</w:t>
      </w:r>
      <w:r>
        <w:rPr>
          <w:color w:val="221815"/>
          <w:spacing w:val="-7"/>
        </w:rPr>
        <w:t> </w:t>
      </w:r>
      <w:r>
        <w:rPr>
          <w:color w:val="221815"/>
          <w:spacing w:val="-3"/>
        </w:rPr>
        <w:t>power.</w:t>
      </w:r>
      <w:r>
        <w:rPr>
          <w:color w:val="221815"/>
          <w:spacing w:val="-7"/>
        </w:rPr>
        <w:t> </w:t>
      </w:r>
      <w:r>
        <w:rPr>
          <w:color w:val="221815"/>
        </w:rPr>
        <w:t>While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7"/>
        </w:rPr>
        <w:t> </w:t>
      </w:r>
      <w:r>
        <w:rPr>
          <w:color w:val="221815"/>
        </w:rPr>
        <w:t>front</w:t>
      </w:r>
      <w:r>
        <w:rPr>
          <w:color w:val="221815"/>
        </w:rPr>
        <w:t> door</w:t>
      </w:r>
      <w:r>
        <w:rPr>
          <w:color w:val="221815"/>
          <w:spacing w:val="25"/>
        </w:rPr>
        <w:t> </w:t>
      </w:r>
      <w:r>
        <w:rPr>
          <w:color w:val="221815"/>
        </w:rPr>
        <w:t>is</w:t>
      </w:r>
      <w:r>
        <w:rPr>
          <w:color w:val="221815"/>
          <w:spacing w:val="25"/>
        </w:rPr>
        <w:t> </w:t>
      </w:r>
      <w:r>
        <w:rPr>
          <w:color w:val="221815"/>
        </w:rPr>
        <w:t>off,</w:t>
      </w:r>
      <w:r>
        <w:rPr>
          <w:color w:val="221815"/>
          <w:spacing w:val="25"/>
        </w:rPr>
        <w:t> </w:t>
      </w:r>
      <w:r>
        <w:rPr>
          <w:color w:val="221815"/>
        </w:rPr>
        <w:t>refer</w:t>
      </w:r>
      <w:r>
        <w:rPr>
          <w:color w:val="221815"/>
          <w:spacing w:val="25"/>
        </w:rPr>
        <w:t> </w:t>
      </w:r>
      <w:r>
        <w:rPr>
          <w:color w:val="221815"/>
        </w:rPr>
        <w:t>to</w:t>
      </w:r>
      <w:r>
        <w:rPr>
          <w:color w:val="221815"/>
          <w:spacing w:val="25"/>
        </w:rPr>
        <w:t> </w:t>
      </w:r>
      <w:r>
        <w:rPr>
          <w:color w:val="221815"/>
        </w:rPr>
        <w:t>page</w:t>
      </w:r>
      <w:r>
        <w:rPr>
          <w:color w:val="221815"/>
          <w:spacing w:val="25"/>
        </w:rPr>
        <w:t> </w:t>
      </w:r>
      <w:r>
        <w:rPr>
          <w:color w:val="221815"/>
        </w:rPr>
        <w:t>7</w:t>
      </w:r>
      <w:r>
        <w:rPr>
          <w:color w:val="221815"/>
          <w:spacing w:val="25"/>
        </w:rPr>
        <w:t> </w:t>
      </w:r>
      <w:r>
        <w:rPr>
          <w:color w:val="221815"/>
        </w:rPr>
        <w:t>for</w:t>
      </w:r>
      <w:r>
        <w:rPr>
          <w:color w:val="221815"/>
          <w:spacing w:val="25"/>
        </w:rPr>
        <w:t> </w:t>
      </w:r>
      <w:r>
        <w:rPr>
          <w:color w:val="221815"/>
        </w:rPr>
        <w:t>instructions</w:t>
      </w:r>
      <w:r>
        <w:rPr>
          <w:color w:val="221815"/>
          <w:spacing w:val="26"/>
        </w:rPr>
        <w:t> </w:t>
      </w:r>
      <w:r>
        <w:rPr>
          <w:color w:val="221815"/>
        </w:rPr>
        <w:t>on</w:t>
      </w:r>
      <w:r>
        <w:rPr>
          <w:color w:val="221815"/>
          <w:spacing w:val="25"/>
        </w:rPr>
        <w:t> </w:t>
      </w:r>
      <w:r>
        <w:rPr>
          <w:color w:val="221815"/>
        </w:rPr>
        <w:t>ensuring</w:t>
      </w:r>
      <w:r>
        <w:rPr>
          <w:color w:val="221815"/>
          <w:spacing w:val="26"/>
        </w:rPr>
        <w:t> </w:t>
      </w:r>
      <w:r>
        <w:rPr>
          <w:color w:val="221815"/>
        </w:rPr>
        <w:t>the</w:t>
      </w:r>
      <w:r>
        <w:rPr>
          <w:color w:val="221815"/>
          <w:spacing w:val="25"/>
        </w:rPr>
        <w:t> </w:t>
      </w:r>
      <w:r>
        <w:rPr>
          <w:color w:val="221815"/>
        </w:rPr>
        <w:t>plumbing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fittings are secure (but do not be tempted to over-torque or</w:t>
      </w:r>
      <w:r>
        <w:rPr>
          <w:color w:val="221815"/>
          <w:spacing w:val="-29"/>
        </w:rPr>
        <w:t> </w:t>
      </w:r>
      <w:r>
        <w:rPr>
          <w:color w:val="221815"/>
        </w:rPr>
        <w:t>over-tighten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these</w:t>
      </w:r>
      <w:r>
        <w:rPr>
          <w:color w:val="221815"/>
          <w:spacing w:val="-1"/>
        </w:rPr>
        <w:t> </w:t>
      </w:r>
      <w:r>
        <w:rPr>
          <w:color w:val="221815"/>
        </w:rPr>
        <w:t>fittings).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Heading2"/>
        <w:spacing w:line="240" w:lineRule="auto"/>
        <w:ind w:left="1810" w:right="0"/>
        <w:jc w:val="left"/>
        <w:rPr>
          <w:b w:val="0"/>
          <w:bCs w:val="0"/>
        </w:rPr>
      </w:pPr>
      <w:r>
        <w:rPr>
          <w:b/>
          <w:color w:val="221815"/>
        </w:rPr>
        <w:t>Filling and </w:t>
      </w:r>
      <w:r>
        <w:rPr>
          <w:b/>
          <w:color w:val="221815"/>
          <w:spacing w:val="-3"/>
        </w:rPr>
        <w:t>Powering </w:t>
      </w:r>
      <w:r>
        <w:rPr>
          <w:b/>
          <w:color w:val="221815"/>
        </w:rPr>
        <w:t>Up </w:t>
      </w:r>
      <w:r>
        <w:rPr>
          <w:b/>
          <w:color w:val="221815"/>
          <w:spacing w:val="-7"/>
        </w:rPr>
        <w:t>Your </w:t>
      </w:r>
      <w:r>
        <w:rPr>
          <w:b/>
          <w:color w:val="221815"/>
        </w:rPr>
        <w:t>Portable</w:t>
      </w:r>
      <w:r>
        <w:rPr>
          <w:b/>
          <w:color w:val="221815"/>
          <w:spacing w:val="21"/>
        </w:rPr>
        <w:t> </w:t>
      </w:r>
      <w:r>
        <w:rPr>
          <w:b/>
          <w:color w:val="221815"/>
        </w:rPr>
        <w:t>Spa</w:t>
      </w:r>
      <w:r>
        <w:rPr>
          <w:b w:val="0"/>
        </w:rPr>
      </w:r>
    </w:p>
    <w:p>
      <w:pPr>
        <w:pStyle w:val="Heading3"/>
        <w:numPr>
          <w:ilvl w:val="0"/>
          <w:numId w:val="3"/>
        </w:numPr>
        <w:tabs>
          <w:tab w:pos="656" w:val="left" w:leader="none"/>
        </w:tabs>
        <w:spacing w:line="240" w:lineRule="auto" w:before="168" w:after="0"/>
        <w:ind w:left="655" w:right="0" w:hanging="267"/>
        <w:jc w:val="left"/>
        <w:rPr>
          <w:b w:val="0"/>
          <w:bCs w:val="0"/>
        </w:rPr>
      </w:pPr>
      <w:r>
        <w:rPr>
          <w:color w:val="221815"/>
        </w:rPr>
        <w:t>Inspect the spa</w:t>
      </w:r>
      <w:r>
        <w:rPr>
          <w:color w:val="221815"/>
          <w:spacing w:val="-2"/>
        </w:rPr>
        <w:t> </w:t>
      </w:r>
      <w:r>
        <w:rPr>
          <w:color w:val="221815"/>
        </w:rPr>
        <w:t>equipment.</w:t>
      </w:r>
      <w:r>
        <w:rPr>
          <w:b w:val="0"/>
        </w:rPr>
      </w:r>
    </w:p>
    <w:p>
      <w:pPr>
        <w:pStyle w:val="BodyText"/>
        <w:spacing w:line="240" w:lineRule="auto" w:before="161"/>
        <w:ind w:left="588" w:right="0"/>
        <w:jc w:val="both"/>
      </w:pPr>
      <w:r>
        <w:rPr/>
        <w:pict>
          <v:group style="position:absolute;margin-left:362.873993pt;margin-top:9.560386pt;width:189.35pt;height:94.7pt;mso-position-horizontal-relative:page;mso-position-vertical-relative:paragraph;z-index:2656" coordorigin="7257,191" coordsize="3787,1894">
            <v:shape style="position:absolute;left:7257;top:191;width:3787;height:1893" type="#_x0000_t75" stroked="false">
              <v:imagedata r:id="rId42" o:title=""/>
            </v:shape>
            <v:group style="position:absolute;left:9420;top:1671;width:265;height:142" coordorigin="9420,1671" coordsize="265,142">
              <v:shape style="position:absolute;left:9420;top:1671;width:265;height:142" coordorigin="9420,1671" coordsize="265,142" path="m9673,1671l9422,1794,9420,1800,9425,1810,9431,1812,9682,1689,9684,1683,9679,1673,9673,1671xe" filled="true" fillcolor="#040000" stroked="false">
                <v:path arrowok="t"/>
                <v:fill type="solid"/>
              </v:shape>
            </v:group>
            <v:group style="position:absolute;left:9420;top:1671;width:265;height:142" coordorigin="9420,1671" coordsize="265,142">
              <v:shape style="position:absolute;left:9420;top:1671;width:265;height:142" coordorigin="9420,1671" coordsize="265,142" path="m9422,1805l9420,1800,9422,1794,9427,1791,9668,1673,9673,1671,9679,1673,9682,1678,9684,1683,9682,1689,9677,1691,9436,1809,9431,1812,9425,1810,9422,1805xe" filled="false" stroked="true" strokeweight="1pt" strokecolor="#ffffff">
                <v:path arrowok="t"/>
              </v:shape>
            </v:group>
            <v:group style="position:absolute;left:9573;top:1661;width:114;height:111" coordorigin="9573,1661" coordsize="114,111">
              <v:shape style="position:absolute;left:9573;top:1661;width:114;height:111" coordorigin="9573,1661" coordsize="114,111" path="m9579,1661l9578,1661,9575,1663,9574,1664,9573,1670,9576,1673,9670,1683,9621,1764,9622,1768,9627,1772,9631,1771,9687,1680,9687,1678,9685,1674,9683,1673,9579,1661xe" filled="true" fillcolor="#040000" stroked="false">
                <v:path arrowok="t"/>
                <v:fill type="solid"/>
              </v:shape>
            </v:group>
            <v:group style="position:absolute;left:9573;top:1661;width:114;height:111" coordorigin="9573,1661" coordsize="114,111">
              <v:shape style="position:absolute;left:9573;top:1661;width:114;height:111" coordorigin="9573,1661" coordsize="114,111" path="m9574,1666l9573,1670,9576,1673,9579,1673,9670,1683,9622,1762,9621,1764,9622,1768,9624,1770,9627,1772,9631,1771,9633,1768,9685,1681,9687,1680,9687,1678,9686,1676,9685,1674,9683,1673,9681,1672,9580,1661,9579,1661,9578,1661,9577,1662,9575,1663,9574,1664,9574,1666xe" filled="false" stroked="true" strokeweight="1pt" strokecolor="#ffffff">
                <v:path arrowok="t"/>
              </v:shape>
            </v:group>
            <v:group style="position:absolute;left:9431;top:1682;width:242;height:119" coordorigin="9431,1682" coordsize="242,119">
              <v:shape style="position:absolute;left:9431;top:1682;width:242;height:119" coordorigin="9431,1682" coordsize="242,119" path="m9673,1682l9431,1800e" filled="false" stroked="true" strokeweight="1pt" strokecolor="#040000">
                <v:path arrowok="t"/>
              </v:shape>
            </v:group>
            <v:group style="position:absolute;left:9573;top:1661;width:114;height:111" coordorigin="9573,1661" coordsize="114,111">
              <v:shape style="position:absolute;left:9573;top:1661;width:114;height:111" coordorigin="9573,1661" coordsize="114,111" path="m9579,1661l9578,1661,9575,1663,9574,1664,9573,1670,9576,1673,9670,1683,9621,1764,9622,1768,9627,1772,9631,1771,9687,1680,9687,1678,9685,1674,9683,1673,9579,1661xe" filled="true" fillcolor="#040000" stroked="false">
                <v:path arrowok="t"/>
                <v:fill type="solid"/>
              </v:shape>
            </v:group>
            <v:group style="position:absolute;left:8860;top:1421;width:145;height:263" coordorigin="8860,1421" coordsize="145,263">
              <v:shape style="position:absolute;left:8860;top:1421;width:145;height:263" coordorigin="8860,1421" coordsize="145,263" path="m8872,1421l8862,1426,8860,1432,8987,1682,8993,1683,9003,1678,9005,1672,8878,1423,8872,1421xe" filled="true" fillcolor="#040000" stroked="false">
                <v:path arrowok="t"/>
                <v:fill type="solid"/>
              </v:shape>
            </v:group>
            <v:group style="position:absolute;left:8860;top:1421;width:145;height:263" coordorigin="8860,1421" coordsize="145,263">
              <v:shape style="position:absolute;left:8860;top:1421;width:145;height:263" coordorigin="8860,1421" coordsize="145,263" path="m8998,1681l8993,1683,8987,1682,8985,1677,8863,1437,8860,1432,8862,1426,8867,1423,8872,1421,8878,1423,8880,1428,9002,1668,9005,1672,9003,1678,8998,1681xe" filled="false" stroked="true" strokeweight="1pt" strokecolor="#ffffff">
                <v:path arrowok="t"/>
              </v:shape>
            </v:group>
            <v:group style="position:absolute;left:8852;top:1418;width:110;height:114" coordorigin="8852,1418" coordsize="110,114">
              <v:shape style="position:absolute;left:8852;top:1418;width:110;height:114" coordorigin="8852,1418" coordsize="110,114" path="m8867,1418l8863,1420,8862,1422,8862,1424,8852,1526,8852,1527,8853,1530,8855,1531,8861,1532,8864,1529,8873,1435,8896,1435,8869,1419,8867,1418xe" filled="true" fillcolor="#040000" stroked="false">
                <v:path arrowok="t"/>
                <v:fill type="solid"/>
              </v:shape>
              <v:shape style="position:absolute;left:8852;top:1418;width:110;height:114" coordorigin="8852,1418" coordsize="110,114" path="m8896,1435l8873,1435,8955,1483,8958,1482,8962,1476,8961,1473,8896,1435xe" filled="true" fillcolor="#040000" stroked="false">
                <v:path arrowok="t"/>
                <v:fill type="solid"/>
              </v:shape>
            </v:group>
            <v:group style="position:absolute;left:8852;top:1418;width:110;height:114" coordorigin="8852,1418" coordsize="110,114">
              <v:shape style="position:absolute;left:8852;top:1418;width:110;height:114" coordorigin="8852,1418" coordsize="110,114" path="m8857,1531l8861,1532,8864,1529,8864,1526,8873,1435,8952,1481,8955,1483,8958,1482,8960,1479,8962,1476,8871,1420,8867,1418,8865,1419,8852,1525,8852,1526,8852,1527,8853,1528,8853,1530,8855,1531,8857,1531xe" filled="false" stroked="true" strokeweight="1pt" strokecolor="#ffffff">
                <v:path arrowok="t"/>
              </v:shape>
            </v:group>
            <v:group style="position:absolute;left:8871;top:1432;width:122;height:240" coordorigin="8871,1432" coordsize="122,240">
              <v:shape style="position:absolute;left:8871;top:1432;width:122;height:240" coordorigin="8871,1432" coordsize="122,240" path="m8871,1432l8993,1672e" filled="false" stroked="true" strokeweight="1pt" strokecolor="#040000">
                <v:path arrowok="t"/>
              </v:shape>
            </v:group>
            <v:group style="position:absolute;left:8852;top:1418;width:110;height:114" coordorigin="8852,1418" coordsize="110,114">
              <v:shape style="position:absolute;left:8852;top:1418;width:110;height:114" coordorigin="8852,1418" coordsize="110,114" path="m8867,1418l8863,1420,8862,1422,8852,1526,8852,1527,8853,1530,8855,1531,8861,1532,8864,1529,8873,1435,8896,1435,8869,1419,8867,1418xe" filled="true" fillcolor="#040000" stroked="false">
                <v:path arrowok="t"/>
                <v:fill type="solid"/>
              </v:shape>
              <v:shape style="position:absolute;left:8852;top:1418;width:110;height:114" coordorigin="8852,1418" coordsize="110,114" path="m8896,1435l8873,1435,8955,1483,8958,1482,8962,1476,8961,1473,8896,1435xe" filled="true" fillcolor="#040000" stroked="false">
                <v:path arrowok="t"/>
                <v:fill type="solid"/>
              </v:shape>
            </v:group>
            <v:group style="position:absolute;left:10533;top:1185;width:59;height:288" coordorigin="10533,1185" coordsize="59,288">
              <v:shape style="position:absolute;left:10533;top:1185;width:59;height:288" coordorigin="10533,1185" coordsize="59,288" path="m10577,1185l10572,1189,10533,1466,10537,1471,10548,1473,10553,1469,10592,1192,10588,1187,10577,1185xe" filled="true" fillcolor="#040000" stroked="false">
                <v:path arrowok="t"/>
                <v:fill type="solid"/>
              </v:shape>
            </v:group>
            <v:group style="position:absolute;left:10533;top:1185;width:59;height:288" coordorigin="10533,1185" coordsize="59,288">
              <v:shape style="position:absolute;left:10533;top:1185;width:59;height:288" coordorigin="10533,1185" coordsize="59,288" path="m10542,1472l10537,1471,10533,1466,10534,1461,10571,1194,10572,1189,10577,1185,10582,1186,10588,1187,10592,1192,10591,1197,10554,1464,10553,1469,10548,1473,10542,1472xe" filled="false" stroked="true" strokeweight="1pt" strokecolor="#ffffff">
                <v:path arrowok="t"/>
              </v:shape>
            </v:group>
            <v:group style="position:absolute;left:10510;top:1181;width:121;height:106" coordorigin="10510,1181" coordsize="121,106">
              <v:shape style="position:absolute;left:10510;top:1181;width:121;height:106" coordorigin="10510,1181" coordsize="121,106" path="m10594,1198l10580,1198,10620,1285,10624,1286,10630,1284,10631,1280,10627,1271,10594,1198xe" filled="true" fillcolor="#040000" stroked="false">
                <v:path arrowok="t"/>
                <v:fill type="solid"/>
              </v:shape>
              <v:shape style="position:absolute;left:10510;top:1181;width:121;height:106" coordorigin="10510,1181" coordsize="121,106" path="m10581,1181l10579,1182,10511,1261,10511,1262,10510,1266,10511,1268,10515,1271,10519,1271,10580,1198,10594,1198,10587,1183,10585,1182,10581,1181xe" filled="true" fillcolor="#040000" stroked="false">
                <v:path arrowok="t"/>
                <v:fill type="solid"/>
              </v:shape>
            </v:group>
            <v:group style="position:absolute;left:10510;top:1181;width:121;height:106" coordorigin="10510,1181" coordsize="121,106">
              <v:shape style="position:absolute;left:10510;top:1181;width:121;height:106" coordorigin="10510,1181" coordsize="121,106" path="m10512,1269l10515,1271,10519,1271,10521,1268,10580,1198,10619,1282,10620,1285,10624,1286,10627,1285,10630,1284,10631,1280,10630,1277,10587,1185,10587,1183,10585,1182,10583,1181,10581,1181,10512,1261,10510,1266,10511,1268,10512,1269xe" filled="false" stroked="true" strokeweight="1.0pt" strokecolor="#ffffff">
                <v:path arrowok="t"/>
              </v:shape>
            </v:group>
            <v:group style="position:absolute;left:10544;top:1196;width:38;height:267" coordorigin="10544,1196" coordsize="38,267">
              <v:shape style="position:absolute;left:10544;top:1196;width:38;height:267" coordorigin="10544,1196" coordsize="38,267" path="m10581,1196l10544,1462e" filled="false" stroked="true" strokeweight="1pt" strokecolor="#040000">
                <v:path arrowok="t"/>
              </v:shape>
            </v:group>
            <v:group style="position:absolute;left:10510;top:1181;width:121;height:106" coordorigin="10510,1181" coordsize="121,106">
              <v:shape style="position:absolute;left:10510;top:1181;width:121;height:106" coordorigin="10510,1181" coordsize="121,106" path="m10594,1198l10580,1198,10620,1285,10624,1286,10630,1284,10631,1280,10627,1271,10594,1198xe" filled="true" fillcolor="#040000" stroked="false">
                <v:path arrowok="t"/>
                <v:fill type="solid"/>
              </v:shape>
              <v:shape style="position:absolute;left:10510;top:1181;width:121;height:106" coordorigin="10510,1181" coordsize="121,106" path="m10581,1181l10579,1182,10511,1261,10511,1262,10510,1266,10511,1268,10515,1271,10519,1271,10580,1198,10594,1198,10587,1183,10585,1182,10581,1181xe" filled="true" fillcolor="#040000" stroked="false">
                <v:path arrowok="t"/>
                <v:fill type="solid"/>
              </v:shape>
            </v:group>
            <v:group style="position:absolute;left:7460;top:752;width:59;height:288" coordorigin="7460,752" coordsize="59,288">
              <v:shape style="position:absolute;left:7460;top:752;width:59;height:288" coordorigin="7460,752" coordsize="59,288" path="m7503,752l7498,756,7460,1033,7463,1039,7474,1040,7479,1036,7518,759,7514,754,7503,752xe" filled="true" fillcolor="#040000" stroked="false">
                <v:path arrowok="t"/>
                <v:fill type="solid"/>
              </v:shape>
            </v:group>
            <v:group style="position:absolute;left:7460;top:752;width:59;height:288" coordorigin="7460,752" coordsize="59,288">
              <v:shape style="position:absolute;left:7460;top:752;width:59;height:288" coordorigin="7460,752" coordsize="59,288" path="m7469,1039l7463,1039,7460,1033,7460,1028,7498,762,7498,756,7503,752,7509,753,7514,754,7518,759,7517,764,7480,1031,7479,1036,7474,1040,7469,1039xe" filled="false" stroked="true" strokeweight="1pt" strokecolor="#ffffff">
                <v:path arrowok="t"/>
              </v:shape>
            </v:group>
            <v:group style="position:absolute;left:7437;top:748;width:121;height:106" coordorigin="7437,748" coordsize="121,106">
              <v:shape style="position:absolute;left:7437;top:748;width:121;height:106" coordorigin="7437,748" coordsize="121,106" path="m7520,766l7507,766,7547,852,7550,854,7556,851,7557,847,7553,838,7520,766xe" filled="true" fillcolor="#040000" stroked="false">
                <v:path arrowok="t"/>
                <v:fill type="solid"/>
              </v:shape>
              <v:shape style="position:absolute;left:7437;top:748;width:121;height:106" coordorigin="7437,748" coordsize="121,106" path="m7507,748l7505,749,7438,829,7437,830,7437,833,7437,835,7442,838,7445,838,7507,766,7520,766,7513,750,7511,749,7507,748xe" filled="true" fillcolor="#040000" stroked="false">
                <v:path arrowok="t"/>
                <v:fill type="solid"/>
              </v:shape>
            </v:group>
            <v:group style="position:absolute;left:7437;top:748;width:121;height:106" coordorigin="7437,748" coordsize="121,106">
              <v:shape style="position:absolute;left:7437;top:748;width:121;height:106" coordorigin="7437,748" coordsize="121,106" path="m7439,836l7442,838,7445,838,7448,836,7507,766,7545,849,7547,852,7550,854,7553,852,7556,851,7557,847,7556,844,7514,752,7513,750,7511,749,7509,749,7507,748,7438,828,7437,833,7437,835,7439,836xe" filled="false" stroked="true" strokeweight="1.0pt" strokecolor="#ffffff">
                <v:path arrowok="t"/>
              </v:shape>
            </v:group>
            <v:group style="position:absolute;left:7470;top:763;width:38;height:267" coordorigin="7470,763" coordsize="38,267">
              <v:shape style="position:absolute;left:7470;top:763;width:38;height:267" coordorigin="7470,763" coordsize="38,267" path="m7507,763l7470,1029e" filled="false" stroked="true" strokeweight="1.0pt" strokecolor="#040000">
                <v:path arrowok="t"/>
              </v:shape>
            </v:group>
            <v:group style="position:absolute;left:7437;top:748;width:121;height:106" coordorigin="7437,748" coordsize="121,106">
              <v:shape style="position:absolute;left:7437;top:748;width:121;height:106" coordorigin="7437,748" coordsize="121,106" path="m7520,766l7507,766,7547,852,7550,854,7556,851,7557,847,7553,838,7520,766xe" filled="true" fillcolor="#040000" stroked="false">
                <v:path arrowok="t"/>
                <v:fill type="solid"/>
              </v:shape>
              <v:shape style="position:absolute;left:7437;top:748;width:121;height:106" coordorigin="7437,748" coordsize="121,106" path="m7507,748l7505,749,7438,829,7437,830,7437,833,7437,835,7442,838,7445,838,7507,766,7520,766,7513,750,7511,749,7507,748xe" filled="true" fillcolor="#040000" stroked="false">
                <v:path arrowok="t"/>
                <v:fill type="solid"/>
              </v:shape>
            </v:group>
            <v:group style="position:absolute;left:10465;top:1530;width:92;height:117" coordorigin="10465,1530" coordsize="92,117">
              <v:shape style="position:absolute;left:10465;top:1530;width:92;height:117" coordorigin="10465,1530" coordsize="92,117" path="m10465,1591l10465,1604,10466,1614,10487,1643,10493,1645,10501,1647,10512,1647,10521,1647,10547,1634,10551,1630,10553,1625,10554,1619,10555,1614,10556,1604,10556,1590,10556,1530,10533,1530,10533,1594,10533,1603,10533,1609,10532,1613,10531,1617,10529,1620,10526,1623,10523,1626,10518,1627,10511,1627,10505,1627,10500,1625,10496,1623,10492,1620,10490,1616,10489,1611,10488,1608,10488,1602,10488,1592,10488,1530,10465,1530,10465,1591xe" filled="false" stroked="true" strokeweight=".25pt" strokecolor="#ffffff">
                <v:path arrowok="t"/>
              </v:shape>
            </v:group>
            <v:group style="position:absolute;left:10580;top:1530;width:88;height:115" coordorigin="10580,1530" coordsize="88,115">
              <v:shape style="position:absolute;left:10580;top:1530;width:88;height:115" coordorigin="10580,1530" coordsize="88,115" path="m10604,1645l10604,1602,10619,1602,10629,1602,10655,1594,10659,1592,10662,1588,10664,1583,10667,1578,10668,1572,10668,1565,10668,1556,10666,1549,10662,1543,10657,1537,10652,1534,10645,1532,10641,1531,10632,1530,10618,1530,10580,1530,10580,1645,10604,1645xe" filled="false" stroked="true" strokeweight=".25pt" strokecolor="#ffffff">
                <v:path arrowok="t"/>
              </v:shape>
            </v:group>
            <v:group style="position:absolute;left:10604;top:1550;width:41;height:33" coordorigin="10604,1550" coordsize="41,33">
              <v:shape style="position:absolute;left:10604;top:1550;width:41;height:33" coordorigin="10604,1550" coordsize="41,33" path="m10615,1550l10623,1550,10629,1550,10631,1550,10635,1551,10638,1553,10641,1555,10643,1558,10644,1562,10644,1566,10644,1569,10644,1572,10642,1575,10640,1577,10638,1579,10635,1580,10631,1581,10625,1582,10616,1582,10604,1582,10604,1550,10615,1550xe" filled="false" stroked="true" strokeweight=".25pt" strokecolor="#ffffff">
                <v:path arrowok="t"/>
              </v:shape>
            </v:group>
            <v:group style="position:absolute;left:8688;top:1757;width:91;height:115" coordorigin="8688,1757" coordsize="91,115">
              <v:shape style="position:absolute;left:8688;top:1757;width:91;height:115" coordorigin="8688,1757" coordsize="91,115" path="m8745,1871l8745,1776,8779,1776,8779,1757,8688,1757,8688,1776,8722,1776,8722,1871,8745,1871xe" filled="false" stroked="true" strokeweight=".25pt" strokecolor="#ffffff">
                <v:path arrowok="t"/>
              </v:shape>
            </v:group>
            <v:group style="position:absolute;left:8805;top:1754;width:2;height:120" coordorigin="8805,1754" coordsize="2,120">
              <v:shape style="position:absolute;left:8805;top:1754;width:2;height:120" coordorigin="8805,1754" coordsize="0,120" path="m8805,1754l8805,1874e" filled="false" stroked="true" strokeweight="1.406pt" strokecolor="#ffffff">
                <v:path arrowok="t"/>
              </v:shape>
            </v:group>
            <v:group style="position:absolute;left:8834;top:1755;width:108;height:119" coordorigin="8834,1755" coordsize="108,119">
              <v:shape style="position:absolute;left:8834;top:1755;width:108;height:119" coordorigin="8834,1755" coordsize="108,119" path="m8918,1829l8918,1844,8915,1847,8910,1849,8905,1851,8901,1853,8896,1854,8891,1854,8881,1854,8873,1850,8867,1843,8861,1837,8858,1826,8858,1813,8858,1800,8861,1791,8867,1784,8873,1778,8881,1775,8891,1775,8898,1775,8903,1776,8908,1780,8912,1783,8915,1787,8917,1793,8940,1789,8938,1778,8932,1770,8924,1764,8916,1758,8905,1755,8891,1755,8880,1755,8871,1757,8864,1761,8854,1766,8847,1773,8842,1782,8837,1791,8834,1802,8834,1814,8834,1825,8861,1866,8870,1871,8880,1873,8892,1873,8902,1873,8941,1856,8941,1810,8892,1810,8892,1829,8918,1829xe" filled="false" stroked="true" strokeweight=".25pt" strokecolor="#ffffff">
                <v:path arrowok="t"/>
              </v:shape>
            </v:group>
            <v:group style="position:absolute;left:8963;top:1757;width:92;height:115" coordorigin="8963,1757" coordsize="92,115">
              <v:shape style="position:absolute;left:8963;top:1757;width:92;height:115" coordorigin="8963,1757" coordsize="92,115" path="m8986,1871l8986,1821,9031,1821,9031,1871,9054,1871,9054,1757,9031,1757,9031,1802,8986,1802,8986,1757,8963,1757,8963,1871,8986,1871xe" filled="false" stroked="true" strokeweight=".25pt" strokecolor="#ffffff">
                <v:path arrowok="t"/>
              </v:shape>
            </v:group>
            <v:group style="position:absolute;left:9070;top:1757;width:91;height:115" coordorigin="9070,1757" coordsize="91,115">
              <v:shape style="position:absolute;left:9070;top:1757;width:91;height:115" coordorigin="9070,1757" coordsize="91,115" path="m9127,1871l9127,1776,9161,1776,9161,1757,9070,1757,9070,1776,9104,1776,9104,1871,9127,1871xe" filled="false" stroked="true" strokeweight=".25pt" strokecolor="#ffffff">
                <v:path arrowok="t"/>
              </v:shape>
            </v:group>
            <v:group style="position:absolute;left:9176;top:1757;width:88;height:115" coordorigin="9176,1757" coordsize="88,115">
              <v:shape style="position:absolute;left:9176;top:1757;width:88;height:115" coordorigin="9176,1757" coordsize="88,115" path="m9263,1871l9263,1852,9199,1852,9199,1821,9257,1821,9257,1802,9199,1802,9199,1776,9261,1776,9261,1757,9176,1757,9176,1871,9263,1871xe" filled="false" stroked="true" strokeweight=".25pt" strokecolor="#ffffff">
                <v:path arrowok="t"/>
              </v:shape>
            </v:group>
            <v:group style="position:absolute;left:9283;top:1757;width:91;height:115" coordorigin="9283,1757" coordsize="91,115">
              <v:shape style="position:absolute;left:9283;top:1757;width:91;height:115" coordorigin="9283,1757" coordsize="91,115" path="m9304,1871l9304,1797,9351,1871,9374,1871,9374,1757,9352,1757,9352,1833,9305,1757,9283,1757,9283,1871,9304,1871xe" filled="false" stroked="true" strokeweight=".25pt" strokecolor="#ffffff">
                <v:path arrowok="t"/>
              </v:shape>
            </v:group>
            <v:group style="position:absolute;left:7376;top:1067;width:92;height:117" coordorigin="7376,1067" coordsize="92,117">
              <v:shape style="position:absolute;left:7376;top:1067;width:92;height:117" coordorigin="7376,1067" coordsize="92,117" path="m7376,1128l7376,1141,7377,1150,7398,1180,7404,1182,7412,1183,7423,1183,7432,1183,7458,1171,7462,1167,7464,1162,7465,1156,7467,1150,7467,1141,7467,1127,7467,1067,7444,1067,7444,1130,7444,1139,7444,1146,7443,1150,7442,1154,7440,1157,7437,1160,7434,1162,7429,1164,7422,1164,7416,1164,7411,1162,7407,1159,7403,1156,7401,1153,7400,1148,7399,1145,7399,1139,7399,1129,7399,1067,7376,1067,7376,1128xe" filled="false" stroked="true" strokeweight=".25pt" strokecolor="#ffffff">
                <v:path arrowok="t"/>
              </v:shape>
            </v:group>
            <v:group style="position:absolute;left:7492;top:1067;width:88;height:115" coordorigin="7492,1067" coordsize="88,115">
              <v:shape style="position:absolute;left:7492;top:1067;width:88;height:115" coordorigin="7492,1067" coordsize="88,115" path="m7515,1181l7515,1138,7530,1138,7540,1138,7566,1131,7570,1128,7573,1125,7576,1120,7578,1115,7579,1109,7579,1102,7579,1093,7577,1086,7573,1080,7568,1074,7563,1070,7556,1069,7552,1067,7543,1067,7529,1067,7492,1067,7492,1181,7515,1181xe" filled="false" stroked="true" strokeweight=".25pt" strokecolor="#ffffff">
                <v:path arrowok="t"/>
              </v:shape>
            </v:group>
            <v:group style="position:absolute;left:7515;top:1086;width:41;height:33" coordorigin="7515,1086" coordsize="41,33">
              <v:shape style="position:absolute;left:7515;top:1086;width:41;height:33" coordorigin="7515,1086" coordsize="41,33" path="m7526,1086l7534,1086,7540,1086,7543,1087,7546,1088,7549,1089,7552,1092,7554,1095,7556,1098,7556,1102,7556,1106,7555,1109,7553,1111,7551,1114,7549,1116,7546,1117,7543,1118,7537,1119,7527,1119,7515,1119,7515,1086,7526,1086xe" filled="false" stroked="true" strokeweight=".25pt" strokecolor="#ffffff">
                <v:path arrowok="t"/>
              </v:shape>
              <v:shape style="position:absolute;left:7364;top:1052;width:22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w w:val="100"/>
                          <w:sz w:val="16"/>
                        </w:rPr>
                        <w:t>UP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453;top:1515;width:22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w w:val="100"/>
                          <w:sz w:val="16"/>
                        </w:rPr>
                        <w:t>UP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684;top:1742;width:70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40000"/>
                          <w:w w:val="99"/>
                          <w:sz w:val="16"/>
                        </w:rPr>
                        <w:t>TIGHTEN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21815"/>
        </w:rPr>
        <w:t>Inspect all plumbing connections in the equipment area of your</w:t>
      </w:r>
      <w:r>
        <w:rPr>
          <w:color w:val="221815"/>
          <w:spacing w:val="-25"/>
        </w:rPr>
        <w:t> </w:t>
      </w:r>
      <w:r>
        <w:rPr>
          <w:color w:val="221815"/>
        </w:rPr>
        <w:t>spa.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pStyle w:val="ListParagraph"/>
        <w:numPr>
          <w:ilvl w:val="1"/>
          <w:numId w:val="3"/>
        </w:numPr>
        <w:tabs>
          <w:tab w:pos="713" w:val="left" w:leader="none"/>
        </w:tabs>
        <w:spacing w:line="292" w:lineRule="auto" w:before="0" w:after="0"/>
        <w:ind w:left="588" w:right="411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Make</w:t>
      </w:r>
      <w:r>
        <w:rPr>
          <w:rFonts w:ascii="Arial"/>
          <w:color w:val="221815"/>
          <w:spacing w:val="-4"/>
          <w:sz w:val="20"/>
        </w:rPr>
        <w:t> </w:t>
      </w:r>
      <w:r>
        <w:rPr>
          <w:rFonts w:ascii="Arial"/>
          <w:color w:val="221815"/>
          <w:sz w:val="20"/>
        </w:rPr>
        <w:t>sure</w:t>
      </w:r>
      <w:r>
        <w:rPr>
          <w:rFonts w:ascii="Arial"/>
          <w:color w:val="221815"/>
          <w:spacing w:val="-4"/>
          <w:sz w:val="20"/>
        </w:rPr>
        <w:t> </w:t>
      </w:r>
      <w:r>
        <w:rPr>
          <w:rFonts w:ascii="Arial"/>
          <w:color w:val="221815"/>
          <w:sz w:val="20"/>
        </w:rPr>
        <w:t>unions</w:t>
      </w:r>
      <w:r>
        <w:rPr>
          <w:rFonts w:ascii="Arial"/>
          <w:color w:val="221815"/>
          <w:spacing w:val="-4"/>
          <w:sz w:val="20"/>
        </w:rPr>
        <w:t> </w:t>
      </w:r>
      <w:r>
        <w:rPr>
          <w:rFonts w:ascii="Arial"/>
          <w:color w:val="221815"/>
          <w:sz w:val="20"/>
        </w:rPr>
        <w:t>in</w:t>
      </w:r>
      <w:r>
        <w:rPr>
          <w:rFonts w:ascii="Arial"/>
          <w:color w:val="221815"/>
          <w:spacing w:val="-4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-4"/>
          <w:sz w:val="20"/>
        </w:rPr>
        <w:t> </w:t>
      </w:r>
      <w:r>
        <w:rPr>
          <w:rFonts w:ascii="Arial"/>
          <w:color w:val="221815"/>
          <w:sz w:val="20"/>
        </w:rPr>
        <w:t>equipment</w:t>
      </w:r>
      <w:r>
        <w:rPr>
          <w:rFonts w:ascii="Arial"/>
          <w:color w:val="221815"/>
          <w:spacing w:val="-4"/>
          <w:sz w:val="20"/>
        </w:rPr>
        <w:t> </w:t>
      </w:r>
      <w:r>
        <w:rPr>
          <w:rFonts w:ascii="Arial"/>
          <w:color w:val="221815"/>
          <w:sz w:val="20"/>
        </w:rPr>
        <w:t>pack</w:t>
      </w:r>
      <w:r>
        <w:rPr>
          <w:rFonts w:ascii="Arial"/>
          <w:color w:val="221815"/>
          <w:spacing w:val="-4"/>
          <w:sz w:val="20"/>
        </w:rPr>
        <w:t> </w:t>
      </w:r>
      <w:r>
        <w:rPr>
          <w:rFonts w:ascii="Arial"/>
          <w:color w:val="221815"/>
          <w:sz w:val="20"/>
        </w:rPr>
        <w:t>are</w:t>
      </w:r>
      <w:r>
        <w:rPr>
          <w:rFonts w:ascii="Arial"/>
          <w:color w:val="221815"/>
          <w:spacing w:val="-4"/>
          <w:sz w:val="20"/>
        </w:rPr>
        <w:t> </w:t>
      </w:r>
      <w:r>
        <w:rPr>
          <w:rFonts w:ascii="Arial"/>
          <w:color w:val="221815"/>
          <w:sz w:val="20"/>
        </w:rPr>
        <w:t>tight.</w:t>
      </w:r>
      <w:r>
        <w:rPr>
          <w:rFonts w:ascii="Arial"/>
          <w:color w:val="221815"/>
          <w:spacing w:val="-4"/>
          <w:sz w:val="20"/>
        </w:rPr>
        <w:t> </w:t>
      </w:r>
      <w:r>
        <w:rPr>
          <w:rFonts w:ascii="Arial"/>
          <w:color w:val="221815"/>
          <w:sz w:val="20"/>
        </w:rPr>
        <w:t>(Be</w:t>
      </w:r>
      <w:r>
        <w:rPr>
          <w:rFonts w:ascii="Arial"/>
          <w:color w:val="221815"/>
          <w:spacing w:val="-4"/>
          <w:sz w:val="20"/>
        </w:rPr>
        <w:t> </w:t>
      </w:r>
      <w:r>
        <w:rPr>
          <w:rFonts w:ascii="Arial"/>
          <w:color w:val="221815"/>
          <w:sz w:val="20"/>
        </w:rPr>
        <w:t>careful</w:t>
      </w:r>
      <w:r>
        <w:rPr>
          <w:rFonts w:ascii="Arial"/>
          <w:color w:val="221815"/>
          <w:spacing w:val="-4"/>
          <w:sz w:val="20"/>
        </w:rPr>
        <w:t> </w:t>
      </w:r>
      <w:r>
        <w:rPr>
          <w:rFonts w:ascii="Arial"/>
          <w:color w:val="221815"/>
          <w:sz w:val="20"/>
        </w:rPr>
        <w:t>not</w:t>
      </w:r>
      <w:r>
        <w:rPr>
          <w:rFonts w:ascii="Arial"/>
          <w:color w:val="221815"/>
          <w:spacing w:val="-1"/>
          <w:sz w:val="20"/>
        </w:rPr>
        <w:t> </w:t>
      </w:r>
      <w:r>
        <w:rPr>
          <w:rFonts w:ascii="Arial"/>
          <w:color w:val="221815"/>
          <w:sz w:val="20"/>
        </w:rPr>
        <w:t>to over-tighten the plumbing</w:t>
      </w:r>
      <w:r>
        <w:rPr>
          <w:rFonts w:ascii="Arial"/>
          <w:color w:val="221815"/>
          <w:spacing w:val="-4"/>
          <w:sz w:val="20"/>
        </w:rPr>
        <w:t> </w:t>
      </w:r>
      <w:r>
        <w:rPr>
          <w:rFonts w:ascii="Arial"/>
          <w:color w:val="221815"/>
          <w:sz w:val="20"/>
        </w:rPr>
        <w:t>fittings.)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9"/>
        <w:ind w:left="1539" w:right="0"/>
        <w:jc w:val="left"/>
      </w:pPr>
      <w:r>
        <w:rPr/>
        <w:pict>
          <v:group style="position:absolute;margin-left:65.955559pt;margin-top:.455871pt;width:28.3pt;height:24.2pt;mso-position-horizontal-relative:page;mso-position-vertical-relative:paragraph;z-index:2560" coordorigin="1319,9" coordsize="566,484">
            <v:group style="position:absolute;left:1319;top:9;width:566;height:484" coordorigin="1319,9" coordsize="566,484">
              <v:shape style="position:absolute;left:1319;top:9;width:566;height:484" coordorigin="1319,9" coordsize="566,484" path="m1630,9l1557,30,1522,85,1337,403,1324,425,1319,440,1323,452,1335,468,1347,485,1361,491,1389,492,1822,492,1855,486,1871,476,1883,453,1885,431,1881,414,1699,99,1670,49,1663,38,1650,23,1630,9xe" filled="true" fillcolor="#fdef00" stroked="false">
                <v:path arrowok="t"/>
                <v:fill type="solid"/>
              </v:shape>
            </v:group>
            <v:group style="position:absolute;left:1360;top:38;width:495;height:421" coordorigin="1360,38" coordsize="495,421">
              <v:shape style="position:absolute;left:1360;top:38;width:495;height:421" coordorigin="1360,38" coordsize="495,421" path="m1607,38l1584,49,1572,64,1361,430,1360,449,1373,458,1834,458,1850,453,1854,437,1851,430,1849,426,1399,426,1605,70,1642,70,1638,64,1623,42,1607,38xe" filled="true" fillcolor="#231c1d" stroked="false">
                <v:path arrowok="t"/>
                <v:fill type="solid"/>
              </v:shape>
              <v:shape style="position:absolute;left:1360;top:38;width:495;height:421" coordorigin="1360,38" coordsize="495,421" path="m1642,70l1605,70,1814,426,1849,426,1642,70xe" filled="true" fillcolor="#231c1d" stroked="false">
                <v:path arrowok="t"/>
                <v:fill type="solid"/>
              </v:shape>
            </v:group>
            <v:group style="position:absolute;left:1587;top:170;width:38;height:224" coordorigin="1587,170" coordsize="38,224">
              <v:shape style="position:absolute;left:1587;top:170;width:38;height:224" coordorigin="1587,170" coordsize="38,224" path="m1625,170l1587,170,1587,227,1597,331,1615,331,1625,227,1625,170xe" filled="true" fillcolor="#231c1d" stroked="false">
                <v:path arrowok="t"/>
                <v:fill type="solid"/>
              </v:shape>
              <v:shape style="position:absolute;left:1587;top:170;width:38;height:224" coordorigin="1587,170" coordsize="38,224" path="m1624,349l1588,349,1588,393,1624,393,1624,349xe" filled="true" fillcolor="#231c1d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21815"/>
        </w:rPr>
        <w:t>Never run the spa with the gate valvesclosed or without water circulating for long periods of</w:t>
      </w:r>
      <w:r>
        <w:rPr>
          <w:color w:val="221815"/>
          <w:spacing w:val="-37"/>
        </w:rPr>
        <w:t> </w:t>
      </w:r>
      <w:r>
        <w:rPr>
          <w:color w:val="221815"/>
        </w:rPr>
        <w:t>time.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Heading5"/>
        <w:spacing w:line="240" w:lineRule="auto"/>
        <w:ind w:left="388" w:right="0"/>
        <w:jc w:val="both"/>
        <w:rPr>
          <w:b w:val="0"/>
          <w:bCs w:val="0"/>
        </w:rPr>
      </w:pPr>
      <w:r>
        <w:rPr/>
        <w:pict>
          <v:shape style="position:absolute;margin-left:977.395996pt;margin-top:.80011pt;width:170.078pt;height:226.771658pt;mso-position-horizontal-relative:page;mso-position-vertical-relative:paragraph;z-index:2752" type="#_x0000_t75" stroked="false">
            <v:imagedata r:id="rId43" o:title=""/>
          </v:shape>
        </w:pict>
      </w:r>
      <w:r>
        <w:rPr>
          <w:color w:val="221815"/>
        </w:rPr>
        <w:t>If you have a skimmer like</w:t>
      </w:r>
      <w:r>
        <w:rPr>
          <w:color w:val="221815"/>
          <w:spacing w:val="-11"/>
        </w:rPr>
        <w:t> </w:t>
      </w:r>
      <w:r>
        <w:rPr>
          <w:color w:val="221815"/>
        </w:rPr>
        <w:t>this:</w:t>
      </w:r>
      <w:r>
        <w:rPr>
          <w:b w:val="0"/>
        </w:rPr>
      </w:r>
    </w:p>
    <w:p>
      <w:pPr>
        <w:pStyle w:val="BodyText"/>
        <w:spacing w:line="312" w:lineRule="auto" w:before="90"/>
        <w:ind w:left="388" w:right="4120"/>
        <w:jc w:val="both"/>
      </w:pPr>
      <w:r>
        <w:rPr>
          <w:color w:val="221815"/>
        </w:rPr>
        <w:t>Rotate and remove the black locking ring. Remove the black</w:t>
      </w:r>
      <w:r>
        <w:rPr>
          <w:color w:val="221815"/>
          <w:spacing w:val="40"/>
        </w:rPr>
        <w:t> </w:t>
      </w:r>
      <w:r>
        <w:rPr>
          <w:color w:val="221815"/>
        </w:rPr>
        <w:t>skimmer</w:t>
      </w:r>
      <w:r>
        <w:rPr>
          <w:color w:val="221815"/>
        </w:rPr>
        <w:t> cap</w:t>
      </w:r>
      <w:r>
        <w:rPr>
          <w:color w:val="221815"/>
          <w:spacing w:val="27"/>
        </w:rPr>
        <w:t> </w:t>
      </w:r>
      <w:r>
        <w:rPr>
          <w:color w:val="221815"/>
        </w:rPr>
        <w:t>and</w:t>
      </w:r>
      <w:r>
        <w:rPr>
          <w:color w:val="221815"/>
          <w:spacing w:val="27"/>
        </w:rPr>
        <w:t> </w:t>
      </w:r>
      <w:r>
        <w:rPr>
          <w:color w:val="221815"/>
        </w:rPr>
        <w:t>barrel,</w:t>
      </w:r>
      <w:r>
        <w:rPr>
          <w:color w:val="221815"/>
          <w:spacing w:val="27"/>
        </w:rPr>
        <w:t> </w:t>
      </w:r>
      <w:r>
        <w:rPr>
          <w:color w:val="221815"/>
        </w:rPr>
        <w:t>grip</w:t>
      </w:r>
      <w:r>
        <w:rPr>
          <w:color w:val="221815"/>
          <w:spacing w:val="27"/>
        </w:rPr>
        <w:t> </w:t>
      </w:r>
      <w:r>
        <w:rPr>
          <w:color w:val="221815"/>
        </w:rPr>
        <w:t>the</w:t>
      </w:r>
      <w:r>
        <w:rPr>
          <w:color w:val="221815"/>
          <w:spacing w:val="27"/>
        </w:rPr>
        <w:t> </w:t>
      </w:r>
      <w:r>
        <w:rPr>
          <w:color w:val="221815"/>
        </w:rPr>
        <w:t>filter</w:t>
      </w:r>
      <w:r>
        <w:rPr>
          <w:color w:val="221815"/>
          <w:spacing w:val="27"/>
        </w:rPr>
        <w:t> </w:t>
      </w:r>
      <w:r>
        <w:rPr>
          <w:color w:val="221815"/>
        </w:rPr>
        <w:t>by</w:t>
      </w:r>
      <w:r>
        <w:rPr>
          <w:color w:val="221815"/>
          <w:spacing w:val="27"/>
        </w:rPr>
        <w:t> </w:t>
      </w:r>
      <w:r>
        <w:rPr>
          <w:color w:val="221815"/>
        </w:rPr>
        <w:t>the</w:t>
      </w:r>
      <w:r>
        <w:rPr>
          <w:color w:val="221815"/>
          <w:spacing w:val="27"/>
        </w:rPr>
        <w:t> </w:t>
      </w:r>
      <w:r>
        <w:rPr>
          <w:color w:val="221815"/>
        </w:rPr>
        <w:t>handle</w:t>
      </w:r>
      <w:r>
        <w:rPr>
          <w:color w:val="221815"/>
          <w:spacing w:val="27"/>
        </w:rPr>
        <w:t> </w:t>
      </w:r>
      <w:r>
        <w:rPr>
          <w:color w:val="221815"/>
        </w:rPr>
        <w:t>and</w:t>
      </w:r>
      <w:r>
        <w:rPr>
          <w:color w:val="221815"/>
          <w:spacing w:val="27"/>
        </w:rPr>
        <w:t> </w:t>
      </w:r>
      <w:r>
        <w:rPr>
          <w:color w:val="221815"/>
        </w:rPr>
        <w:t>unscrew</w:t>
      </w:r>
      <w:r>
        <w:rPr>
          <w:color w:val="221815"/>
          <w:spacing w:val="27"/>
        </w:rPr>
        <w:t> </w:t>
      </w:r>
      <w:r>
        <w:rPr>
          <w:color w:val="221815"/>
        </w:rPr>
        <w:t>it</w:t>
      </w:r>
      <w:r>
        <w:rPr>
          <w:color w:val="221815"/>
          <w:spacing w:val="27"/>
        </w:rPr>
        <w:t> </w:t>
      </w:r>
      <w:r>
        <w:rPr>
          <w:color w:val="221815"/>
        </w:rPr>
        <w:t>from</w:t>
      </w:r>
      <w:r>
        <w:rPr>
          <w:color w:val="221815"/>
          <w:spacing w:val="27"/>
        </w:rPr>
        <w:t> </w:t>
      </w:r>
      <w:r>
        <w:rPr>
          <w:color w:val="221815"/>
        </w:rPr>
        <w:t>the</w:t>
      </w:r>
      <w:r>
        <w:rPr>
          <w:color w:val="221815"/>
        </w:rPr>
        <w:t> canister.</w:t>
      </w:r>
      <w:r>
        <w:rPr/>
      </w:r>
    </w:p>
    <w:p>
      <w:pPr>
        <w:pStyle w:val="BodyText"/>
        <w:spacing w:line="292" w:lineRule="auto" w:before="23"/>
        <w:ind w:left="388" w:right="4125"/>
        <w:jc w:val="both"/>
      </w:pPr>
      <w:r>
        <w:rPr>
          <w:color w:val="221815"/>
        </w:rPr>
        <w:t>Replace and lock the locking ring and slide the skimmer cap and</w:t>
      </w:r>
      <w:r>
        <w:rPr>
          <w:color w:val="221815"/>
          <w:spacing w:val="-31"/>
        </w:rPr>
        <w:t> </w:t>
      </w:r>
      <w:r>
        <w:rPr>
          <w:color w:val="221815"/>
        </w:rPr>
        <w:t>barrel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back in the</w:t>
      </w:r>
      <w:r>
        <w:rPr>
          <w:color w:val="221815"/>
          <w:spacing w:val="-16"/>
        </w:rPr>
        <w:t> </w:t>
      </w:r>
      <w:r>
        <w:rPr>
          <w:color w:val="221815"/>
        </w:rPr>
        <w:t>canister.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92" w:lineRule="auto"/>
        <w:ind w:left="388" w:right="4121"/>
        <w:jc w:val="both"/>
      </w:pPr>
      <w:r>
        <w:rPr>
          <w:rFonts w:ascii="Arial" w:hAnsi="Arial" w:cs="Arial" w:eastAsia="Arial"/>
          <w:b/>
          <w:bCs/>
          <w:color w:val="221815"/>
        </w:rPr>
        <w:t>Note:</w:t>
      </w:r>
      <w:r>
        <w:rPr>
          <w:rFonts w:ascii="Arial" w:hAnsi="Arial" w:cs="Arial" w:eastAsia="Arial"/>
          <w:b/>
          <w:bCs/>
          <w:color w:val="221815"/>
          <w:spacing w:val="-9"/>
        </w:rPr>
        <w:t> </w:t>
      </w:r>
      <w:r>
        <w:rPr>
          <w:color w:val="221815"/>
        </w:rPr>
        <w:t>The</w:t>
      </w:r>
      <w:r>
        <w:rPr>
          <w:color w:val="221815"/>
          <w:spacing w:val="-9"/>
        </w:rPr>
        <w:t> </w:t>
      </w:r>
      <w:r>
        <w:rPr>
          <w:color w:val="221815"/>
        </w:rPr>
        <w:t>skimmer</w:t>
      </w:r>
      <w:r>
        <w:rPr>
          <w:color w:val="221815"/>
          <w:spacing w:val="-9"/>
        </w:rPr>
        <w:t> </w:t>
      </w:r>
      <w:r>
        <w:rPr>
          <w:color w:val="221815"/>
        </w:rPr>
        <w:t>cap</w:t>
      </w:r>
      <w:r>
        <w:rPr>
          <w:color w:val="221815"/>
          <w:spacing w:val="-9"/>
        </w:rPr>
        <w:t> </w:t>
      </w:r>
      <w:r>
        <w:rPr>
          <w:color w:val="221815"/>
        </w:rPr>
        <w:t>and</w:t>
      </w:r>
      <w:r>
        <w:rPr>
          <w:color w:val="221815"/>
          <w:spacing w:val="-9"/>
        </w:rPr>
        <w:t> </w:t>
      </w:r>
      <w:r>
        <w:rPr>
          <w:color w:val="221815"/>
        </w:rPr>
        <w:t>barrel</w:t>
      </w:r>
      <w:r>
        <w:rPr>
          <w:color w:val="221815"/>
          <w:spacing w:val="-9"/>
        </w:rPr>
        <w:t> </w:t>
      </w:r>
      <w:r>
        <w:rPr>
          <w:color w:val="221815"/>
        </w:rPr>
        <w:t>were</w:t>
      </w:r>
      <w:r>
        <w:rPr>
          <w:color w:val="221815"/>
          <w:spacing w:val="-9"/>
        </w:rPr>
        <w:t> </w:t>
      </w:r>
      <w:r>
        <w:rPr>
          <w:color w:val="221815"/>
        </w:rPr>
        <w:t>locked</w:t>
      </w:r>
      <w:r>
        <w:rPr>
          <w:color w:val="221815"/>
          <w:spacing w:val="-9"/>
        </w:rPr>
        <w:t> </w:t>
      </w:r>
      <w:r>
        <w:rPr>
          <w:color w:val="221815"/>
        </w:rPr>
        <w:t>in</w:t>
      </w:r>
      <w:r>
        <w:rPr>
          <w:color w:val="221815"/>
          <w:spacing w:val="-9"/>
        </w:rPr>
        <w:t> </w:t>
      </w:r>
      <w:r>
        <w:rPr>
          <w:color w:val="221815"/>
        </w:rPr>
        <w:t>place</w:t>
      </w:r>
      <w:r>
        <w:rPr>
          <w:color w:val="221815"/>
          <w:spacing w:val="-9"/>
        </w:rPr>
        <w:t> </w:t>
      </w:r>
      <w:r>
        <w:rPr>
          <w:color w:val="221815"/>
        </w:rPr>
        <w:t>at</w:t>
      </w:r>
      <w:r>
        <w:rPr>
          <w:color w:val="221815"/>
          <w:spacing w:val="-9"/>
        </w:rPr>
        <w:t> </w:t>
      </w:r>
      <w:r>
        <w:rPr>
          <w:color w:val="221815"/>
        </w:rPr>
        <w:t>the</w:t>
      </w:r>
      <w:r>
        <w:rPr>
          <w:color w:val="221815"/>
          <w:spacing w:val="-9"/>
        </w:rPr>
        <w:t> </w:t>
      </w:r>
      <w:r>
        <w:rPr>
          <w:color w:val="221815"/>
        </w:rPr>
        <w:t>factory</w:t>
      </w:r>
      <w:r>
        <w:rPr>
          <w:color w:val="221815"/>
          <w:spacing w:val="-9"/>
        </w:rPr>
        <w:t> </w:t>
      </w:r>
      <w:r>
        <w:rPr>
          <w:color w:val="221815"/>
        </w:rPr>
        <w:t>to</w:t>
      </w:r>
      <w:r>
        <w:rPr>
          <w:color w:val="221815"/>
        </w:rPr>
        <w:t> prevent damage during shipment. It must be unlocked and replaced</w:t>
      </w:r>
      <w:r>
        <w:rPr>
          <w:color w:val="221815"/>
          <w:spacing w:val="53"/>
        </w:rPr>
        <w:t> </w:t>
      </w:r>
      <w:r>
        <w:rPr>
          <w:color w:val="221815"/>
        </w:rPr>
        <w:t>in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the filter canister so that it can float when the spa is filled. If you do</w:t>
      </w:r>
      <w:r>
        <w:rPr>
          <w:color w:val="221815"/>
          <w:spacing w:val="39"/>
        </w:rPr>
        <w:t> </w:t>
      </w:r>
      <w:r>
        <w:rPr>
          <w:color w:val="221815"/>
        </w:rPr>
        <w:t>not</w:t>
      </w:r>
      <w:r>
        <w:rPr>
          <w:color w:val="221815"/>
          <w:spacing w:val="-1"/>
        </w:rPr>
        <w:t> </w:t>
      </w:r>
      <w:r>
        <w:rPr>
          <w:color w:val="221815"/>
        </w:rPr>
        <w:t>remove the cap and barrel, your spa’s filtration system will not</w:t>
      </w:r>
      <w:r>
        <w:rPr>
          <w:color w:val="221815"/>
          <w:spacing w:val="34"/>
        </w:rPr>
        <w:t> </w:t>
      </w:r>
      <w:r>
        <w:rPr>
          <w:color w:val="221815"/>
        </w:rPr>
        <w:t>perform</w:t>
      </w:r>
      <w:r>
        <w:rPr>
          <w:color w:val="221815"/>
          <w:spacing w:val="-1"/>
        </w:rPr>
        <w:t> </w:t>
      </w:r>
      <w:r>
        <w:rPr>
          <w:color w:val="221815"/>
        </w:rPr>
        <w:t>as it was designed</w:t>
      </w:r>
      <w:r>
        <w:rPr>
          <w:color w:val="221815"/>
          <w:spacing w:val="-11"/>
        </w:rPr>
        <w:t> </w:t>
      </w:r>
      <w:r>
        <w:rPr>
          <w:color w:val="221815"/>
        </w:rPr>
        <w:t>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131"/>
        <w:ind w:left="388" w:right="0"/>
        <w:jc w:val="both"/>
        <w:rPr>
          <w:b w:val="0"/>
          <w:bCs w:val="0"/>
        </w:rPr>
      </w:pPr>
      <w:r>
        <w:rPr>
          <w:color w:val="221815"/>
          <w:spacing w:val="-3"/>
        </w:rPr>
        <w:t>Teleweir </w:t>
      </w:r>
      <w:r>
        <w:rPr>
          <w:color w:val="221815"/>
        </w:rPr>
        <w:t>filter</w:t>
      </w:r>
      <w:r>
        <w:rPr>
          <w:color w:val="221815"/>
          <w:spacing w:val="-1"/>
        </w:rPr>
        <w:t> </w:t>
      </w:r>
      <w:r>
        <w:rPr>
          <w:color w:val="221815"/>
        </w:rPr>
        <w:t>skimmer</w:t>
      </w:r>
      <w:r>
        <w:rPr>
          <w:b w:val="0"/>
        </w:rPr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170" w:after="0"/>
        <w:ind w:left="513" w:right="0" w:hanging="12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50 square feet</w:t>
      </w:r>
      <w:r>
        <w:rPr>
          <w:rFonts w:ascii="Arial"/>
          <w:color w:val="221815"/>
          <w:spacing w:val="-2"/>
          <w:sz w:val="20"/>
        </w:rPr>
        <w:t> </w:t>
      </w:r>
      <w:r>
        <w:rPr>
          <w:rFonts w:ascii="Arial"/>
          <w:color w:val="221815"/>
          <w:sz w:val="20"/>
        </w:rPr>
        <w:t>filtration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170" w:after="0"/>
        <w:ind w:left="513" w:right="0" w:hanging="12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Spoked</w:t>
      </w:r>
      <w:r>
        <w:rPr>
          <w:rFonts w:ascii="Arial"/>
          <w:color w:val="221815"/>
          <w:spacing w:val="-1"/>
          <w:sz w:val="20"/>
        </w:rPr>
        <w:t> </w:t>
      </w:r>
      <w:r>
        <w:rPr>
          <w:rFonts w:ascii="Arial"/>
          <w:color w:val="221815"/>
          <w:sz w:val="20"/>
        </w:rPr>
        <w:t>cap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92" w:lineRule="auto"/>
        <w:ind w:left="987" w:right="607"/>
        <w:jc w:val="left"/>
      </w:pPr>
      <w:r>
        <w:rPr/>
        <w:pict>
          <v:group style="position:absolute;margin-left:645.666565pt;margin-top:.759273pt;width:28.3pt;height:24.2pt;mso-position-horizontal-relative:page;mso-position-vertical-relative:paragraph;z-index:2728" coordorigin="12913,15" coordsize="566,484">
            <v:group style="position:absolute;left:12913;top:15;width:566;height:484" coordorigin="12913,15" coordsize="566,484">
              <v:shape style="position:absolute;left:12913;top:15;width:566;height:484" coordorigin="12913,15" coordsize="566,484" path="m13224,15l13152,36,13116,91,12931,409,12918,431,12913,446,12917,458,12929,474,12941,491,12955,497,12983,498,13417,498,13449,492,13466,482,13478,459,13479,437,13475,420,13293,105,13264,55,13257,44,13244,29,13224,15xe" filled="true" fillcolor="#fdef00" stroked="false">
                <v:path arrowok="t"/>
                <v:fill type="solid"/>
              </v:shape>
            </v:group>
            <v:group style="position:absolute;left:12954;top:44;width:495;height:421" coordorigin="12954,44" coordsize="495,421">
              <v:shape style="position:absolute;left:12954;top:44;width:495;height:421" coordorigin="12954,44" coordsize="495,421" path="m13202,44l13178,55,13167,70,12955,436,12954,456,12967,464,13428,465,13444,459,13448,443,13446,436,13444,432,12993,432,13199,76,13236,76,13232,70,13217,48,13202,44xe" filled="true" fillcolor="#231c1d" stroked="false">
                <v:path arrowok="t"/>
                <v:fill type="solid"/>
              </v:shape>
              <v:shape style="position:absolute;left:12954;top:44;width:495;height:421" coordorigin="12954,44" coordsize="495,421" path="m13236,76l13199,76,13408,432,13444,432,13236,76xe" filled="true" fillcolor="#231c1d" stroked="false">
                <v:path arrowok="t"/>
                <v:fill type="solid"/>
              </v:shape>
            </v:group>
            <v:group style="position:absolute;left:13181;top:176;width:38;height:224" coordorigin="13181,176" coordsize="38,224">
              <v:shape style="position:absolute;left:13181;top:176;width:38;height:224" coordorigin="13181,176" coordsize="38,224" path="m13219,176l13181,176,13181,233,13191,338,13210,338,13219,233,13219,176xe" filled="true" fillcolor="#231c1d" stroked="false">
                <v:path arrowok="t"/>
                <v:fill type="solid"/>
              </v:shape>
              <v:shape style="position:absolute;left:13181;top:176;width:38;height:224" coordorigin="13181,176" coordsize="38,224" path="m13219,355l13182,355,13182,399,13219,399,13219,355xe" filled="true" fillcolor="#231c1d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21815"/>
        </w:rPr>
        <w:t>After</w:t>
      </w:r>
      <w:r>
        <w:rPr>
          <w:color w:val="221815"/>
          <w:spacing w:val="14"/>
        </w:rPr>
        <w:t> </w:t>
      </w:r>
      <w:r>
        <w:rPr>
          <w:color w:val="221815"/>
        </w:rPr>
        <w:t>you</w:t>
      </w:r>
      <w:r>
        <w:rPr>
          <w:color w:val="221815"/>
          <w:spacing w:val="14"/>
        </w:rPr>
        <w:t> </w:t>
      </w:r>
      <w:r>
        <w:rPr>
          <w:color w:val="221815"/>
        </w:rPr>
        <w:t>remove</w:t>
      </w:r>
      <w:r>
        <w:rPr>
          <w:color w:val="221815"/>
          <w:spacing w:val="14"/>
        </w:rPr>
        <w:t> </w:t>
      </w:r>
      <w:r>
        <w:rPr>
          <w:color w:val="221815"/>
        </w:rPr>
        <w:t>the</w:t>
      </w:r>
      <w:r>
        <w:rPr>
          <w:color w:val="221815"/>
          <w:spacing w:val="14"/>
        </w:rPr>
        <w:t> </w:t>
      </w:r>
      <w:r>
        <w:rPr>
          <w:color w:val="221815"/>
        </w:rPr>
        <w:t>filter,</w:t>
      </w:r>
      <w:r>
        <w:rPr>
          <w:color w:val="221815"/>
          <w:spacing w:val="14"/>
        </w:rPr>
        <w:t> </w:t>
      </w:r>
      <w:r>
        <w:rPr>
          <w:color w:val="221815"/>
        </w:rPr>
        <w:t>remove</w:t>
      </w:r>
      <w:r>
        <w:rPr>
          <w:color w:val="221815"/>
          <w:spacing w:val="14"/>
        </w:rPr>
        <w:t> </w:t>
      </w:r>
      <w:r>
        <w:rPr>
          <w:color w:val="221815"/>
        </w:rPr>
        <w:t>the</w:t>
      </w:r>
      <w:r>
        <w:rPr>
          <w:color w:val="221815"/>
          <w:spacing w:val="14"/>
        </w:rPr>
        <w:t> </w:t>
      </w:r>
      <w:r>
        <w:rPr>
          <w:color w:val="221815"/>
        </w:rPr>
        <w:t>plastic</w:t>
      </w:r>
      <w:r>
        <w:rPr>
          <w:color w:val="221815"/>
          <w:spacing w:val="14"/>
        </w:rPr>
        <w:t> </w:t>
      </w:r>
      <w:r>
        <w:rPr>
          <w:color w:val="221815"/>
        </w:rPr>
        <w:t>wrapper</w:t>
      </w:r>
      <w:r>
        <w:rPr>
          <w:color w:val="221815"/>
          <w:spacing w:val="14"/>
        </w:rPr>
        <w:t> </w:t>
      </w:r>
      <w:r>
        <w:rPr>
          <w:color w:val="221815"/>
        </w:rPr>
        <w:t>and</w:t>
      </w:r>
      <w:r>
        <w:rPr>
          <w:color w:val="221815"/>
          <w:spacing w:val="14"/>
        </w:rPr>
        <w:t> </w:t>
      </w:r>
      <w:r>
        <w:rPr>
          <w:color w:val="221815"/>
        </w:rPr>
        <w:t>soak</w:t>
      </w:r>
      <w:r>
        <w:rPr>
          <w:color w:val="221815"/>
          <w:spacing w:val="14"/>
        </w:rPr>
        <w:t> </w:t>
      </w:r>
      <w:r>
        <w:rPr>
          <w:color w:val="221815"/>
        </w:rPr>
        <w:t>it</w:t>
      </w:r>
      <w:r>
        <w:rPr>
          <w:color w:val="221815"/>
          <w:spacing w:val="14"/>
        </w:rPr>
        <w:t> </w:t>
      </w:r>
      <w:r>
        <w:rPr>
          <w:color w:val="221815"/>
        </w:rPr>
        <w:t>in</w:t>
      </w:r>
      <w:r>
        <w:rPr>
          <w:color w:val="221815"/>
          <w:spacing w:val="14"/>
        </w:rPr>
        <w:t> </w:t>
      </w:r>
      <w:r>
        <w:rPr>
          <w:color w:val="221815"/>
        </w:rPr>
        <w:t>water</w:t>
      </w:r>
      <w:r>
        <w:rPr>
          <w:color w:val="221815"/>
          <w:spacing w:val="14"/>
        </w:rPr>
        <w:t> </w:t>
      </w:r>
      <w:r>
        <w:rPr>
          <w:color w:val="221815"/>
        </w:rPr>
        <w:t>for</w:t>
      </w:r>
      <w:r>
        <w:rPr>
          <w:color w:val="221815"/>
          <w:spacing w:val="14"/>
        </w:rPr>
        <w:t> </w:t>
      </w:r>
      <w:r>
        <w:rPr>
          <w:color w:val="221815"/>
        </w:rPr>
        <w:t>30</w:t>
      </w:r>
      <w:r>
        <w:rPr>
          <w:color w:val="221815"/>
          <w:spacing w:val="14"/>
        </w:rPr>
        <w:t> </w:t>
      </w:r>
      <w:r>
        <w:rPr>
          <w:color w:val="221815"/>
        </w:rPr>
        <w:t>minutes</w:t>
      </w:r>
      <w:r>
        <w:rPr>
          <w:color w:val="221815"/>
          <w:spacing w:val="14"/>
        </w:rPr>
        <w:t> </w:t>
      </w:r>
      <w:r>
        <w:rPr>
          <w:color w:val="221815"/>
        </w:rPr>
        <w:t>before</w:t>
      </w:r>
      <w:r>
        <w:rPr>
          <w:color w:val="221815"/>
          <w:spacing w:val="14"/>
        </w:rPr>
        <w:t> </w:t>
      </w:r>
      <w:r>
        <w:rPr>
          <w:color w:val="221815"/>
        </w:rPr>
        <w:t>you</w:t>
      </w:r>
      <w:r>
        <w:rPr>
          <w:color w:val="221815"/>
          <w:w w:val="100"/>
        </w:rPr>
        <w:t> </w:t>
      </w:r>
      <w:r>
        <w:rPr>
          <w:color w:val="221815"/>
        </w:rPr>
        <w:t>replace</w:t>
      </w:r>
      <w:r>
        <w:rPr>
          <w:color w:val="221815"/>
          <w:spacing w:val="-3"/>
        </w:rPr>
        <w:t> </w:t>
      </w:r>
      <w:r>
        <w:rPr>
          <w:color w:val="221815"/>
        </w:rPr>
        <w:t>it.</w:t>
      </w:r>
      <w:r>
        <w:rPr>
          <w:color w:val="221815"/>
          <w:spacing w:val="-13"/>
        </w:rPr>
        <w:t> </w:t>
      </w:r>
      <w:r>
        <w:rPr>
          <w:color w:val="221815"/>
        </w:rPr>
        <w:t>A</w:t>
      </w:r>
      <w:r>
        <w:rPr>
          <w:color w:val="221815"/>
          <w:spacing w:val="-13"/>
        </w:rPr>
        <w:t> </w:t>
      </w:r>
      <w:r>
        <w:rPr>
          <w:color w:val="221815"/>
        </w:rPr>
        <w:t>dry</w:t>
      </w:r>
      <w:r>
        <w:rPr>
          <w:color w:val="221815"/>
          <w:spacing w:val="-2"/>
        </w:rPr>
        <w:t> </w:t>
      </w:r>
      <w:r>
        <w:rPr>
          <w:color w:val="221815"/>
        </w:rPr>
        <w:t>filter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allow</w:t>
      </w:r>
      <w:r>
        <w:rPr>
          <w:color w:val="221815"/>
          <w:spacing w:val="-2"/>
        </w:rPr>
        <w:t> </w:t>
      </w:r>
      <w:r>
        <w:rPr>
          <w:color w:val="221815"/>
        </w:rPr>
        <w:t>air</w:t>
      </w:r>
      <w:r>
        <w:rPr>
          <w:color w:val="221815"/>
          <w:spacing w:val="-2"/>
        </w:rPr>
        <w:t> </w:t>
      </w:r>
      <w:r>
        <w:rPr>
          <w:color w:val="221815"/>
        </w:rPr>
        <w:t>into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filtration</w:t>
      </w:r>
      <w:r>
        <w:rPr>
          <w:color w:val="221815"/>
          <w:spacing w:val="-3"/>
        </w:rPr>
        <w:t> </w:t>
      </w:r>
      <w:r>
        <w:rPr>
          <w:color w:val="221815"/>
        </w:rPr>
        <w:t>system</w:t>
      </w:r>
      <w:r>
        <w:rPr>
          <w:color w:val="221815"/>
          <w:spacing w:val="-2"/>
        </w:rPr>
        <w:t> </w:t>
      </w:r>
      <w:r>
        <w:rPr>
          <w:color w:val="221815"/>
        </w:rPr>
        <w:t>which</w:t>
      </w:r>
      <w:r>
        <w:rPr>
          <w:color w:val="221815"/>
          <w:spacing w:val="-2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cause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pump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fail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prime.</w:t>
      </w:r>
      <w:r>
        <w:rPr/>
      </w:r>
    </w:p>
    <w:p>
      <w:pPr>
        <w:spacing w:after="0" w:line="292" w:lineRule="auto"/>
        <w:jc w:val="left"/>
        <w:sectPr>
          <w:type w:val="continuous"/>
          <w:pgSz w:w="23820" w:h="16160" w:orient="landscape"/>
          <w:pgMar w:top="480" w:bottom="280" w:left="460" w:right="460"/>
          <w:cols w:num="2" w:equalWidth="0">
            <w:col w:w="10599" w:space="1507"/>
            <w:col w:w="1079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footerReference w:type="default" r:id="rId44"/>
          <w:pgSz w:w="23820" w:h="16160" w:orient="landscape"/>
          <w:pgMar w:footer="529" w:header="567" w:top="1120" w:bottom="720" w:left="460" w:right="460"/>
        </w:sectPr>
      </w:pPr>
    </w:p>
    <w:p>
      <w:pPr>
        <w:pStyle w:val="Heading3"/>
        <w:numPr>
          <w:ilvl w:val="0"/>
          <w:numId w:val="5"/>
        </w:numPr>
        <w:tabs>
          <w:tab w:pos="657" w:val="left" w:leader="none"/>
        </w:tabs>
        <w:spacing w:line="240" w:lineRule="auto" w:before="69" w:after="0"/>
        <w:ind w:left="656" w:right="0" w:hanging="267"/>
        <w:jc w:val="left"/>
        <w:rPr>
          <w:b w:val="0"/>
          <w:bCs w:val="0"/>
        </w:rPr>
      </w:pPr>
      <w:r>
        <w:rPr/>
        <w:pict>
          <v:shape style="position:absolute;margin-left:382.119995pt;margin-top:16.854298pt;width:170.078pt;height:127.558686pt;mso-position-horizontal-relative:page;mso-position-vertical-relative:paragraph;z-index:2848" type="#_x0000_t75" stroked="false">
            <v:imagedata r:id="rId45" o:title=""/>
          </v:shape>
        </w:pict>
      </w:r>
      <w:r>
        <w:rPr>
          <w:color w:val="221815"/>
        </w:rPr>
        <w:t>Fill the</w:t>
      </w:r>
      <w:r>
        <w:rPr>
          <w:color w:val="221815"/>
          <w:spacing w:val="-2"/>
        </w:rPr>
        <w:t> </w:t>
      </w:r>
      <w:r>
        <w:rPr>
          <w:color w:val="221815"/>
        </w:rPr>
        <w:t>spa.</w:t>
      </w:r>
      <w:r>
        <w:rPr>
          <w:b w:val="0"/>
        </w:rPr>
      </w:r>
    </w:p>
    <w:p>
      <w:pPr>
        <w:pStyle w:val="BodyText"/>
        <w:spacing w:line="240" w:lineRule="auto" w:before="161"/>
        <w:ind w:left="589" w:right="0"/>
        <w:jc w:val="both"/>
      </w:pPr>
      <w:r>
        <w:rPr>
          <w:color w:val="221815"/>
        </w:rPr>
        <w:t>Place a garden hose in the filter canister and fill your</w:t>
      </w:r>
      <w:r>
        <w:rPr>
          <w:color w:val="221815"/>
          <w:spacing w:val="-18"/>
        </w:rPr>
        <w:t> </w:t>
      </w:r>
      <w:r>
        <w:rPr>
          <w:color w:val="221815"/>
        </w:rPr>
        <w:t>spa.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line="280" w:lineRule="exact" w:before="0"/>
        <w:ind w:left="589" w:right="3724" w:firstLine="0"/>
        <w:jc w:val="both"/>
        <w:rPr>
          <w:rFonts w:ascii="Adobe 宋体 Std L" w:hAnsi="Adobe 宋体 Std L" w:cs="Adobe 宋体 Std L" w:eastAsia="Adobe 宋体 Std L"/>
          <w:sz w:val="20"/>
          <w:szCs w:val="20"/>
        </w:rPr>
      </w:pPr>
      <w:r>
        <w:rPr>
          <w:rFonts w:ascii="Arial"/>
          <w:b/>
          <w:color w:val="221815"/>
          <w:sz w:val="20"/>
        </w:rPr>
        <w:t>Always fill the spa through the filter </w:t>
      </w:r>
      <w:r>
        <w:rPr>
          <w:rFonts w:ascii="Arial"/>
          <w:b/>
          <w:color w:val="221815"/>
          <w:spacing w:val="-2"/>
          <w:sz w:val="20"/>
        </w:rPr>
        <w:t>canister. </w:t>
      </w:r>
      <w:r>
        <w:rPr>
          <w:rFonts w:ascii="Arial"/>
          <w:color w:val="221815"/>
          <w:sz w:val="20"/>
        </w:rPr>
        <w:t>Failure to do so</w:t>
      </w:r>
      <w:r>
        <w:rPr>
          <w:rFonts w:ascii="Arial"/>
          <w:color w:val="221815"/>
          <w:spacing w:val="27"/>
          <w:sz w:val="20"/>
        </w:rPr>
        <w:t> </w:t>
      </w:r>
      <w:r>
        <w:rPr>
          <w:rFonts w:ascii="Arial"/>
          <w:color w:val="221815"/>
          <w:sz w:val="20"/>
        </w:rPr>
        <w:t>may</w:t>
      </w:r>
      <w:r>
        <w:rPr>
          <w:rFonts w:ascii="Arial"/>
          <w:color w:val="221815"/>
          <w:sz w:val="20"/>
        </w:rPr>
        <w:t> cause air to be trapped in the filtration system and prevent the</w:t>
      </w:r>
      <w:r>
        <w:rPr>
          <w:rFonts w:ascii="Arial"/>
          <w:color w:val="221815"/>
          <w:spacing w:val="3"/>
          <w:sz w:val="20"/>
        </w:rPr>
        <w:t> </w:t>
      </w:r>
      <w:r>
        <w:rPr>
          <w:rFonts w:ascii="Arial"/>
          <w:color w:val="221815"/>
          <w:sz w:val="20"/>
        </w:rPr>
        <w:t>pumps</w:t>
      </w:r>
      <w:r>
        <w:rPr>
          <w:rFonts w:ascii="Arial"/>
          <w:color w:val="221815"/>
          <w:spacing w:val="-1"/>
          <w:w w:val="100"/>
          <w:sz w:val="20"/>
        </w:rPr>
        <w:t> </w:t>
      </w:r>
      <w:r>
        <w:rPr>
          <w:rFonts w:ascii="Arial"/>
          <w:color w:val="221815"/>
          <w:sz w:val="20"/>
        </w:rPr>
        <w:t>from operating</w:t>
      </w:r>
      <w:r>
        <w:rPr>
          <w:rFonts w:ascii="Arial"/>
          <w:color w:val="221815"/>
          <w:spacing w:val="-16"/>
          <w:sz w:val="20"/>
        </w:rPr>
        <w:t> </w:t>
      </w:r>
      <w:r>
        <w:rPr>
          <w:rFonts w:ascii="Arial"/>
          <w:color w:val="221815"/>
          <w:sz w:val="20"/>
        </w:rPr>
        <w:t>properly</w:t>
      </w:r>
      <w:r>
        <w:rPr>
          <w:rFonts w:ascii="Adobe 宋体 Std L"/>
          <w:b w:val="0"/>
          <w:color w:val="221815"/>
          <w:sz w:val="20"/>
        </w:rPr>
        <w:t>.</w:t>
      </w:r>
      <w:r>
        <w:rPr>
          <w:rFonts w:ascii="Adobe 宋体 Std L"/>
          <w:sz w:val="20"/>
        </w:rPr>
      </w:r>
    </w:p>
    <w:p>
      <w:pPr>
        <w:spacing w:line="240" w:lineRule="auto" w:before="0"/>
        <w:rPr>
          <w:rFonts w:ascii="Adobe 宋体 Std L" w:hAnsi="Adobe 宋体 Std L" w:cs="Adobe 宋体 Std L" w:eastAsia="Adobe 宋体 Std L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Adobe 宋体 Std L" w:hAnsi="Adobe 宋体 Std L" w:cs="Adobe 宋体 Std L" w:eastAsia="Adobe 宋体 Std L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Adobe 宋体 Std L" w:hAnsi="Adobe 宋体 Std L" w:cs="Adobe 宋体 Std L" w:eastAsia="Adobe 宋体 Std L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Adobe 宋体 Std L" w:hAnsi="Adobe 宋体 Std L" w:cs="Adobe 宋体 Std L" w:eastAsia="Adobe 宋体 Std L"/>
          <w:b w:val="0"/>
          <w:bCs w:val="0"/>
          <w:sz w:val="20"/>
          <w:szCs w:val="20"/>
        </w:rPr>
      </w:pPr>
    </w:p>
    <w:p>
      <w:pPr>
        <w:spacing w:line="240" w:lineRule="auto" w:before="11"/>
        <w:rPr>
          <w:rFonts w:ascii="Adobe 宋体 Std L" w:hAnsi="Adobe 宋体 Std L" w:cs="Adobe 宋体 Std L" w:eastAsia="Adobe 宋体 Std L"/>
          <w:b w:val="0"/>
          <w:bCs w:val="0"/>
          <w:sz w:val="14"/>
          <w:szCs w:val="14"/>
        </w:rPr>
      </w:pPr>
    </w:p>
    <w:p>
      <w:pPr>
        <w:pStyle w:val="BodyText"/>
        <w:spacing w:line="240" w:lineRule="auto"/>
        <w:ind w:left="589" w:right="0"/>
        <w:jc w:val="both"/>
      </w:pPr>
      <w:r>
        <w:rPr/>
        <w:pict>
          <v:shape style="position:absolute;margin-left:382.392395pt;margin-top:-8.240479pt;width:170.078741pt;height:127.559044pt;mso-position-horizontal-relative:page;mso-position-vertical-relative:paragraph;z-index:2872" type="#_x0000_t75" stroked="false">
            <v:imagedata r:id="rId46" o:title=""/>
          </v:shape>
        </w:pict>
      </w:r>
      <w:r>
        <w:rPr>
          <w:color w:val="221815"/>
        </w:rPr>
        <w:t>Fill the spa until water level is about six inches from the</w:t>
      </w:r>
      <w:r>
        <w:rPr>
          <w:color w:val="221815"/>
          <w:spacing w:val="-28"/>
        </w:rPr>
        <w:t> </w:t>
      </w:r>
      <w:r>
        <w:rPr>
          <w:color w:val="221815"/>
        </w:rPr>
        <w:t>top.</w:t>
      </w:r>
      <w:r>
        <w:rPr/>
      </w:r>
    </w:p>
    <w:p>
      <w:pPr>
        <w:pStyle w:val="BodyText"/>
        <w:spacing w:line="240" w:lineRule="auto" w:before="90"/>
        <w:ind w:left="589" w:right="0"/>
        <w:jc w:val="both"/>
      </w:pPr>
      <w:r>
        <w:rPr>
          <w:color w:val="221815"/>
        </w:rPr>
        <w:t>If the water level is too low or too high, your spa will not operate</w:t>
      </w:r>
      <w:r>
        <w:rPr>
          <w:color w:val="221815"/>
          <w:spacing w:val="-26"/>
        </w:rPr>
        <w:t> </w:t>
      </w:r>
      <w:r>
        <w:rPr>
          <w:color w:val="221815"/>
          <w:spacing w:val="-3"/>
        </w:rPr>
        <w:t>properly.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40" w:lineRule="auto"/>
        <w:ind w:left="1202" w:right="0"/>
        <w:jc w:val="both"/>
        <w:rPr>
          <w:b w:val="0"/>
          <w:bCs w:val="0"/>
        </w:rPr>
      </w:pPr>
      <w:r>
        <w:rPr/>
        <w:pict>
          <v:group style="position:absolute;margin-left:50.191574pt;margin-top:.164069pt;width:28.3pt;height:24.2pt;mso-position-horizontal-relative:page;mso-position-vertical-relative:paragraph;z-index:2896" coordorigin="1004,3" coordsize="566,484">
            <v:group style="position:absolute;left:1004;top:3;width:566;height:484" coordorigin="1004,3" coordsize="566,484">
              <v:shape style="position:absolute;left:1004;top:3;width:566;height:484" coordorigin="1004,3" coordsize="566,484" path="m1315,3l1242,24,1207,79,1022,398,1009,419,1004,434,1007,446,1019,462,1032,479,1046,485,1073,486,1507,486,1540,480,1556,470,1568,447,1569,425,1565,408,1384,93,1354,43,1348,32,1335,17,1315,3xe" filled="true" fillcolor="#fdef00" stroked="false">
                <v:path arrowok="t"/>
                <v:fill type="solid"/>
              </v:shape>
            </v:group>
            <v:group style="position:absolute;left:1045;top:32;width:495;height:421" coordorigin="1045,32" coordsize="495,421">
              <v:shape style="position:absolute;left:1045;top:32;width:495;height:421" coordorigin="1045,32" coordsize="495,421" path="m1292,32l1269,44,1257,58,1046,424,1045,444,1058,452,1519,453,1534,448,1539,431,1536,424,1534,420,1084,420,1290,64,1326,64,1323,58,1307,36,1292,32xe" filled="true" fillcolor="#231c1d" stroked="false">
                <v:path arrowok="t"/>
                <v:fill type="solid"/>
              </v:shape>
              <v:shape style="position:absolute;left:1045;top:32;width:495;height:421" coordorigin="1045,32" coordsize="495,421" path="m1326,64l1290,64,1499,420,1534,420,1326,64xe" filled="true" fillcolor="#231c1d" stroked="false">
                <v:path arrowok="t"/>
                <v:fill type="solid"/>
              </v:shape>
            </v:group>
            <v:group style="position:absolute;left:1272;top:164;width:38;height:224" coordorigin="1272,164" coordsize="38,224">
              <v:shape style="position:absolute;left:1272;top:164;width:38;height:224" coordorigin="1272,164" coordsize="38,224" path="m1310,164l1272,164,1272,221,1282,326,1300,326,1310,221,1310,164xe" filled="true" fillcolor="#231c1d" stroked="false">
                <v:path arrowok="t"/>
                <v:fill type="solid"/>
              </v:shape>
              <v:shape style="position:absolute;left:1272;top:164;width:38;height:224" coordorigin="1272,164" coordsize="38,224" path="m1309,344l1273,344,1273,387,1309,387,1309,344xe" filled="true" fillcolor="#231c1d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21815"/>
        </w:rPr>
        <w:t>Never</w:t>
      </w:r>
      <w:r>
        <w:rPr>
          <w:color w:val="221815"/>
          <w:spacing w:val="-18"/>
        </w:rPr>
        <w:t> </w:t>
      </w:r>
      <w:r>
        <w:rPr>
          <w:color w:val="221815"/>
        </w:rPr>
        <w:t>fill</w:t>
      </w:r>
      <w:r>
        <w:rPr>
          <w:color w:val="221815"/>
          <w:spacing w:val="-18"/>
        </w:rPr>
        <w:t> </w:t>
      </w:r>
      <w:r>
        <w:rPr>
          <w:color w:val="221815"/>
        </w:rPr>
        <w:t>your</w:t>
      </w:r>
      <w:r>
        <w:rPr>
          <w:color w:val="221815"/>
          <w:spacing w:val="-18"/>
        </w:rPr>
        <w:t> </w:t>
      </w:r>
      <w:r>
        <w:rPr>
          <w:color w:val="221815"/>
        </w:rPr>
        <w:t>spa</w:t>
      </w:r>
      <w:r>
        <w:rPr>
          <w:color w:val="221815"/>
          <w:spacing w:val="-18"/>
        </w:rPr>
        <w:t> </w:t>
      </w:r>
      <w:r>
        <w:rPr>
          <w:color w:val="221815"/>
        </w:rPr>
        <w:t>with</w:t>
      </w:r>
      <w:r>
        <w:rPr>
          <w:color w:val="221815"/>
          <w:spacing w:val="-18"/>
        </w:rPr>
        <w:t> </w:t>
      </w:r>
      <w:r>
        <w:rPr>
          <w:color w:val="221815"/>
        </w:rPr>
        <w:t>soft</w:t>
      </w:r>
      <w:r>
        <w:rPr>
          <w:color w:val="221815"/>
          <w:spacing w:val="-18"/>
        </w:rPr>
        <w:t> </w:t>
      </w:r>
      <w:r>
        <w:rPr>
          <w:color w:val="221815"/>
        </w:rPr>
        <w:t>water.</w:t>
      </w:r>
      <w:r>
        <w:rPr>
          <w:b w:val="0"/>
        </w:rPr>
      </w:r>
    </w:p>
    <w:p>
      <w:pPr>
        <w:spacing w:line="312" w:lineRule="auto" w:before="80"/>
        <w:ind w:left="1202" w:right="203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221815"/>
          <w:sz w:val="20"/>
        </w:rPr>
        <w:t>Soft</w:t>
      </w:r>
      <w:r>
        <w:rPr>
          <w:rFonts w:ascii="Arial"/>
          <w:b/>
          <w:color w:val="221815"/>
          <w:spacing w:val="-9"/>
          <w:sz w:val="20"/>
        </w:rPr>
        <w:t> </w:t>
      </w:r>
      <w:r>
        <w:rPr>
          <w:rFonts w:ascii="Arial"/>
          <w:b/>
          <w:color w:val="221815"/>
          <w:sz w:val="20"/>
        </w:rPr>
        <w:t>water</w:t>
      </w:r>
      <w:r>
        <w:rPr>
          <w:rFonts w:ascii="Arial"/>
          <w:b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makes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it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impossible</w:t>
      </w:r>
      <w:r>
        <w:rPr>
          <w:rFonts w:ascii="Arial"/>
          <w:color w:val="221815"/>
          <w:spacing w:val="-8"/>
          <w:sz w:val="20"/>
        </w:rPr>
        <w:t> </w:t>
      </w:r>
      <w:r>
        <w:rPr>
          <w:rFonts w:ascii="Arial"/>
          <w:color w:val="221815"/>
          <w:sz w:val="20"/>
        </w:rPr>
        <w:t>to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maintain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proper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water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chemistry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and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may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cause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water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to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foam,</w:t>
      </w:r>
      <w:r>
        <w:rPr>
          <w:rFonts w:ascii="Arial"/>
          <w:color w:val="221815"/>
          <w:w w:val="97"/>
          <w:sz w:val="20"/>
        </w:rPr>
        <w:t> </w:t>
      </w:r>
      <w:r>
        <w:rPr>
          <w:rFonts w:ascii="Arial"/>
          <w:color w:val="221815"/>
          <w:sz w:val="20"/>
        </w:rPr>
        <w:t>which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will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ultimately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harm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finish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of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spa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and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void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your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pacing w:val="-4"/>
          <w:sz w:val="20"/>
        </w:rPr>
        <w:t>warranty.</w:t>
      </w:r>
      <w:r>
        <w:rPr>
          <w:rFonts w:ascii="Arial"/>
          <w:color w:val="221815"/>
          <w:spacing w:val="-21"/>
          <w:sz w:val="20"/>
        </w:rPr>
        <w:t> </w:t>
      </w:r>
      <w:r>
        <w:rPr>
          <w:rFonts w:ascii="Arial"/>
          <w:color w:val="221815"/>
          <w:spacing w:val="-7"/>
          <w:sz w:val="20"/>
        </w:rPr>
        <w:t>You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may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fill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your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spa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color w:val="221815"/>
          <w:sz w:val="20"/>
        </w:rPr>
        <w:t>with</w:t>
      </w:r>
      <w:r>
        <w:rPr>
          <w:rFonts w:ascii="Arial"/>
          <w:color w:val="221815"/>
          <w:spacing w:val="-19"/>
          <w:sz w:val="20"/>
        </w:rPr>
        <w:t> </w:t>
      </w:r>
      <w:r>
        <w:rPr>
          <w:rFonts w:ascii="Arial"/>
          <w:b/>
          <w:color w:val="221815"/>
          <w:sz w:val="20"/>
        </w:rPr>
        <w:t>well</w:t>
      </w:r>
      <w:r>
        <w:rPr>
          <w:rFonts w:ascii="Arial"/>
          <w:b/>
          <w:color w:val="221815"/>
          <w:spacing w:val="-19"/>
          <w:sz w:val="20"/>
        </w:rPr>
        <w:t> </w:t>
      </w:r>
      <w:r>
        <w:rPr>
          <w:rFonts w:ascii="Arial"/>
          <w:b/>
          <w:color w:val="221815"/>
          <w:sz w:val="20"/>
        </w:rPr>
        <w:t>water-</w:t>
      </w:r>
      <w:r>
        <w:rPr>
          <w:rFonts w:ascii="Arial"/>
          <w:b/>
          <w:color w:val="221815"/>
          <w:w w:val="97"/>
          <w:sz w:val="20"/>
        </w:rPr>
        <w:t> </w:t>
      </w:r>
      <w:r>
        <w:rPr>
          <w:rFonts w:ascii="Arial"/>
          <w:b/>
          <w:color w:val="221815"/>
          <w:sz w:val="20"/>
        </w:rPr>
        <w:t>provided</w:t>
      </w:r>
      <w:r>
        <w:rPr>
          <w:rFonts w:ascii="Arial"/>
          <w:b/>
          <w:color w:val="221815"/>
          <w:spacing w:val="-20"/>
          <w:sz w:val="20"/>
        </w:rPr>
        <w:t> </w:t>
      </w:r>
      <w:r>
        <w:rPr>
          <w:rFonts w:ascii="Arial"/>
          <w:b/>
          <w:color w:val="221815"/>
          <w:sz w:val="20"/>
        </w:rPr>
        <w:t>the</w:t>
      </w:r>
      <w:r>
        <w:rPr>
          <w:rFonts w:ascii="Arial"/>
          <w:b/>
          <w:color w:val="221815"/>
          <w:spacing w:val="-20"/>
          <w:sz w:val="20"/>
        </w:rPr>
        <w:t> </w:t>
      </w:r>
      <w:r>
        <w:rPr>
          <w:rFonts w:ascii="Arial"/>
          <w:b/>
          <w:color w:val="221815"/>
          <w:sz w:val="20"/>
        </w:rPr>
        <w:t>following</w:t>
      </w:r>
      <w:r>
        <w:rPr>
          <w:rFonts w:ascii="Arial"/>
          <w:b/>
          <w:color w:val="221815"/>
          <w:spacing w:val="-20"/>
          <w:sz w:val="20"/>
        </w:rPr>
        <w:t> </w:t>
      </w:r>
      <w:r>
        <w:rPr>
          <w:rFonts w:ascii="Arial"/>
          <w:b/>
          <w:color w:val="221815"/>
          <w:sz w:val="20"/>
        </w:rPr>
        <w:t>conditions</w:t>
      </w:r>
      <w:r>
        <w:rPr>
          <w:rFonts w:ascii="Arial"/>
          <w:b/>
          <w:color w:val="221815"/>
          <w:spacing w:val="-19"/>
          <w:sz w:val="20"/>
        </w:rPr>
        <w:t> </w:t>
      </w:r>
      <w:r>
        <w:rPr>
          <w:rFonts w:ascii="Arial"/>
          <w:b/>
          <w:color w:val="221815"/>
          <w:sz w:val="20"/>
        </w:rPr>
        <w:t>are</w:t>
      </w:r>
      <w:r>
        <w:rPr>
          <w:rFonts w:ascii="Arial"/>
          <w:b/>
          <w:color w:val="221815"/>
          <w:spacing w:val="-20"/>
          <w:sz w:val="20"/>
        </w:rPr>
        <w:t> </w:t>
      </w:r>
      <w:r>
        <w:rPr>
          <w:rFonts w:ascii="Arial"/>
          <w:b/>
          <w:color w:val="221815"/>
          <w:sz w:val="20"/>
        </w:rPr>
        <w:t>met:</w:t>
      </w:r>
      <w:r>
        <w:rPr>
          <w:rFonts w:ascii="Arial"/>
          <w:b/>
          <w:color w:val="221815"/>
          <w:spacing w:val="-21"/>
          <w:sz w:val="20"/>
        </w:rPr>
        <w:t> </w:t>
      </w:r>
      <w:r>
        <w:rPr>
          <w:rFonts w:ascii="Arial"/>
          <w:color w:val="221815"/>
          <w:sz w:val="20"/>
        </w:rPr>
        <w:t>1)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Purchase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and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use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a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pre-filter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to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run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well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water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through</w:t>
      </w:r>
      <w:r>
        <w:rPr>
          <w:rFonts w:ascii="Arial"/>
          <w:sz w:val="20"/>
        </w:rPr>
      </w:r>
    </w:p>
    <w:p>
      <w:pPr>
        <w:pStyle w:val="BodyText"/>
        <w:spacing w:line="213" w:lineRule="exact"/>
        <w:ind w:left="1202" w:right="0"/>
        <w:jc w:val="both"/>
      </w:pPr>
      <w:r>
        <w:rPr>
          <w:color w:val="221815"/>
        </w:rPr>
        <w:t>on</w:t>
      </w:r>
      <w:r>
        <w:rPr>
          <w:color w:val="221815"/>
          <w:spacing w:val="8"/>
        </w:rPr>
        <w:t> </w:t>
      </w:r>
      <w:r>
        <w:rPr>
          <w:color w:val="221815"/>
        </w:rPr>
        <w:t>the</w:t>
      </w:r>
      <w:r>
        <w:rPr>
          <w:color w:val="221815"/>
          <w:spacing w:val="8"/>
        </w:rPr>
        <w:t> </w:t>
      </w:r>
      <w:r>
        <w:rPr>
          <w:color w:val="221815"/>
        </w:rPr>
        <w:t>fillup.</w:t>
      </w:r>
      <w:r>
        <w:rPr>
          <w:color w:val="221815"/>
          <w:spacing w:val="3"/>
        </w:rPr>
        <w:t> </w:t>
      </w:r>
      <w:r>
        <w:rPr>
          <w:color w:val="221815"/>
        </w:rPr>
        <w:t>The</w:t>
      </w:r>
      <w:r>
        <w:rPr>
          <w:color w:val="221815"/>
          <w:spacing w:val="8"/>
        </w:rPr>
        <w:t> </w:t>
      </w:r>
      <w:r>
        <w:rPr>
          <w:color w:val="221815"/>
        </w:rPr>
        <w:t>pre-filter</w:t>
      </w:r>
      <w:r>
        <w:rPr>
          <w:color w:val="221815"/>
          <w:spacing w:val="9"/>
        </w:rPr>
        <w:t> </w:t>
      </w:r>
      <w:r>
        <w:rPr>
          <w:color w:val="221815"/>
        </w:rPr>
        <w:t>will</w:t>
      </w:r>
      <w:r>
        <w:rPr>
          <w:color w:val="221815"/>
          <w:spacing w:val="8"/>
        </w:rPr>
        <w:t> </w:t>
      </w:r>
      <w:r>
        <w:rPr>
          <w:color w:val="221815"/>
        </w:rPr>
        <w:t>be</w:t>
      </w:r>
      <w:r>
        <w:rPr>
          <w:color w:val="221815"/>
          <w:spacing w:val="8"/>
        </w:rPr>
        <w:t> </w:t>
      </w:r>
      <w:r>
        <w:rPr>
          <w:color w:val="221815"/>
        </w:rPr>
        <w:t>placed</w:t>
      </w:r>
      <w:r>
        <w:rPr>
          <w:color w:val="221815"/>
          <w:spacing w:val="8"/>
        </w:rPr>
        <w:t> </w:t>
      </w:r>
      <w:r>
        <w:rPr>
          <w:color w:val="221815"/>
        </w:rPr>
        <w:t>before</w:t>
      </w:r>
      <w:r>
        <w:rPr>
          <w:color w:val="221815"/>
          <w:spacing w:val="8"/>
        </w:rPr>
        <w:t> </w:t>
      </w:r>
      <w:r>
        <w:rPr>
          <w:color w:val="221815"/>
        </w:rPr>
        <w:t>the</w:t>
      </w:r>
      <w:r>
        <w:rPr>
          <w:color w:val="221815"/>
          <w:spacing w:val="8"/>
        </w:rPr>
        <w:t> </w:t>
      </w:r>
      <w:r>
        <w:rPr>
          <w:color w:val="221815"/>
        </w:rPr>
        <w:t>spa</w:t>
      </w:r>
      <w:r>
        <w:rPr>
          <w:color w:val="221815"/>
          <w:spacing w:val="8"/>
        </w:rPr>
        <w:t> </w:t>
      </w:r>
      <w:r>
        <w:rPr>
          <w:color w:val="221815"/>
        </w:rPr>
        <w:t>filter</w:t>
      </w:r>
      <w:r>
        <w:rPr>
          <w:color w:val="221815"/>
          <w:spacing w:val="8"/>
        </w:rPr>
        <w:t> </w:t>
      </w:r>
      <w:r>
        <w:rPr>
          <w:color w:val="221815"/>
        </w:rPr>
        <w:t>in</w:t>
      </w:r>
      <w:r>
        <w:rPr>
          <w:color w:val="221815"/>
          <w:spacing w:val="8"/>
        </w:rPr>
        <w:t> </w:t>
      </w:r>
      <w:r>
        <w:rPr>
          <w:color w:val="221815"/>
        </w:rPr>
        <w:t>the</w:t>
      </w:r>
      <w:r>
        <w:rPr>
          <w:color w:val="221815"/>
          <w:spacing w:val="8"/>
        </w:rPr>
        <w:t> </w:t>
      </w:r>
      <w:r>
        <w:rPr>
          <w:color w:val="221815"/>
        </w:rPr>
        <w:t>fill-up</w:t>
      </w:r>
      <w:r>
        <w:rPr>
          <w:color w:val="221815"/>
          <w:spacing w:val="8"/>
        </w:rPr>
        <w:t> </w:t>
      </w:r>
      <w:r>
        <w:rPr>
          <w:color w:val="221815"/>
        </w:rPr>
        <w:t>flow</w:t>
      </w:r>
      <w:r>
        <w:rPr>
          <w:color w:val="221815"/>
          <w:spacing w:val="8"/>
        </w:rPr>
        <w:t> </w:t>
      </w:r>
      <w:r>
        <w:rPr>
          <w:color w:val="221815"/>
        </w:rPr>
        <w:t>of</w:t>
      </w:r>
      <w:r>
        <w:rPr>
          <w:color w:val="221815"/>
          <w:spacing w:val="8"/>
        </w:rPr>
        <w:t> </w:t>
      </w:r>
      <w:r>
        <w:rPr>
          <w:color w:val="221815"/>
          <w:spacing w:val="-4"/>
        </w:rPr>
        <w:t>water.</w:t>
      </w:r>
      <w:r>
        <w:rPr>
          <w:color w:val="221815"/>
          <w:spacing w:val="8"/>
        </w:rPr>
        <w:t> </w:t>
      </w:r>
      <w:r>
        <w:rPr>
          <w:color w:val="221815"/>
        </w:rPr>
        <w:t>2)</w:t>
      </w:r>
      <w:r>
        <w:rPr>
          <w:color w:val="221815"/>
          <w:spacing w:val="8"/>
        </w:rPr>
        <w:t> </w:t>
      </w:r>
      <w:r>
        <w:rPr>
          <w:color w:val="221815"/>
        </w:rPr>
        <w:t>Have</w:t>
      </w:r>
      <w:r>
        <w:rPr>
          <w:color w:val="221815"/>
          <w:spacing w:val="8"/>
        </w:rPr>
        <w:t> </w:t>
      </w:r>
      <w:r>
        <w:rPr>
          <w:color w:val="221815"/>
        </w:rPr>
        <w:t>a</w:t>
      </w:r>
      <w:r>
        <w:rPr>
          <w:color w:val="221815"/>
          <w:spacing w:val="3"/>
        </w:rPr>
        <w:t> </w:t>
      </w:r>
      <w:r>
        <w:rPr>
          <w:color w:val="221815"/>
          <w:spacing w:val="-7"/>
        </w:rPr>
        <w:t>Total</w:t>
      </w:r>
      <w:r>
        <w:rPr/>
      </w:r>
    </w:p>
    <w:p>
      <w:pPr>
        <w:pStyle w:val="BodyText"/>
        <w:spacing w:line="292" w:lineRule="auto" w:before="50"/>
        <w:ind w:left="1202" w:right="205"/>
        <w:jc w:val="both"/>
      </w:pPr>
      <w:r>
        <w:rPr>
          <w:color w:val="221815"/>
        </w:rPr>
        <w:t>Dissolved</w:t>
      </w:r>
      <w:r>
        <w:rPr>
          <w:color w:val="221815"/>
          <w:spacing w:val="-14"/>
        </w:rPr>
        <w:t> </w:t>
      </w:r>
      <w:r>
        <w:rPr>
          <w:color w:val="221815"/>
        </w:rPr>
        <w:t>Solids</w:t>
      </w:r>
      <w:r>
        <w:rPr>
          <w:color w:val="221815"/>
          <w:spacing w:val="-14"/>
        </w:rPr>
        <w:t> </w:t>
      </w:r>
      <w:r>
        <w:rPr>
          <w:color w:val="221815"/>
        </w:rPr>
        <w:t>(TDS)</w:t>
      </w:r>
      <w:r>
        <w:rPr>
          <w:color w:val="221815"/>
          <w:spacing w:val="-14"/>
        </w:rPr>
        <w:t> </w:t>
      </w:r>
      <w:r>
        <w:rPr>
          <w:color w:val="221815"/>
        </w:rPr>
        <w:t>and</w:t>
      </w:r>
      <w:r>
        <w:rPr>
          <w:color w:val="221815"/>
          <w:spacing w:val="-14"/>
        </w:rPr>
        <w:t> </w:t>
      </w:r>
      <w:r>
        <w:rPr>
          <w:color w:val="221815"/>
        </w:rPr>
        <w:t>metals</w:t>
      </w:r>
      <w:r>
        <w:rPr>
          <w:color w:val="221815"/>
          <w:spacing w:val="-14"/>
        </w:rPr>
        <w:t> </w:t>
      </w:r>
      <w:r>
        <w:rPr>
          <w:color w:val="221815"/>
        </w:rPr>
        <w:t>test</w:t>
      </w:r>
      <w:r>
        <w:rPr>
          <w:color w:val="221815"/>
          <w:spacing w:val="-14"/>
        </w:rPr>
        <w:t> </w:t>
      </w:r>
      <w:r>
        <w:rPr>
          <w:color w:val="221815"/>
        </w:rPr>
        <w:t>performed</w:t>
      </w:r>
      <w:r>
        <w:rPr>
          <w:color w:val="221815"/>
          <w:spacing w:val="-14"/>
        </w:rPr>
        <w:t> </w:t>
      </w:r>
      <w:r>
        <w:rPr>
          <w:color w:val="221815"/>
        </w:rPr>
        <w:t>by</w:t>
      </w:r>
      <w:r>
        <w:rPr>
          <w:color w:val="221815"/>
          <w:spacing w:val="-14"/>
        </w:rPr>
        <w:t> </w:t>
      </w:r>
      <w:r>
        <w:rPr>
          <w:color w:val="221815"/>
        </w:rPr>
        <w:t>a</w:t>
      </w:r>
      <w:r>
        <w:rPr>
          <w:color w:val="221815"/>
          <w:spacing w:val="-14"/>
        </w:rPr>
        <w:t> </w:t>
      </w:r>
      <w:r>
        <w:rPr>
          <w:color w:val="221815"/>
        </w:rPr>
        <w:t>qualified</w:t>
      </w:r>
      <w:r>
        <w:rPr>
          <w:color w:val="221815"/>
          <w:spacing w:val="-14"/>
        </w:rPr>
        <w:t> </w:t>
      </w:r>
      <w:r>
        <w:rPr>
          <w:color w:val="221815"/>
        </w:rPr>
        <w:t>person</w:t>
      </w:r>
      <w:r>
        <w:rPr>
          <w:color w:val="221815"/>
          <w:spacing w:val="-14"/>
        </w:rPr>
        <w:t> </w:t>
      </w:r>
      <w:r>
        <w:rPr>
          <w:color w:val="221815"/>
        </w:rPr>
        <w:t>after</w:t>
      </w:r>
      <w:r>
        <w:rPr>
          <w:color w:val="221815"/>
          <w:spacing w:val="-14"/>
        </w:rPr>
        <w:t> </w:t>
      </w:r>
      <w:r>
        <w:rPr>
          <w:color w:val="221815"/>
        </w:rPr>
        <w:t>the</w:t>
      </w:r>
      <w:r>
        <w:rPr>
          <w:color w:val="221815"/>
          <w:spacing w:val="-14"/>
        </w:rPr>
        <w:t> </w:t>
      </w:r>
      <w:r>
        <w:rPr>
          <w:color w:val="221815"/>
        </w:rPr>
        <w:t>fill-up</w:t>
      </w:r>
      <w:r>
        <w:rPr>
          <w:color w:val="221815"/>
          <w:spacing w:val="-15"/>
        </w:rPr>
        <w:t> </w:t>
      </w:r>
      <w:r>
        <w:rPr>
          <w:color w:val="221815"/>
        </w:rPr>
        <w:t>process</w:t>
      </w:r>
      <w:r>
        <w:rPr>
          <w:color w:val="221815"/>
          <w:spacing w:val="-14"/>
        </w:rPr>
        <w:t> </w:t>
      </w:r>
      <w:r>
        <w:rPr>
          <w:color w:val="221815"/>
        </w:rPr>
        <w:t>but</w:t>
      </w:r>
      <w:r>
        <w:rPr>
          <w:color w:val="221815"/>
          <w:spacing w:val="-14"/>
        </w:rPr>
        <w:t> </w:t>
      </w:r>
      <w:r>
        <w:rPr>
          <w:color w:val="221815"/>
          <w:spacing w:val="-2"/>
        </w:rPr>
        <w:t>before</w:t>
      </w:r>
      <w:r>
        <w:rPr>
          <w:color w:val="221815"/>
          <w:spacing w:val="-1"/>
          <w:w w:val="97"/>
        </w:rPr>
        <w:t> </w:t>
      </w:r>
      <w:r>
        <w:rPr>
          <w:color w:val="221815"/>
        </w:rPr>
        <w:t>any spa</w:t>
      </w:r>
      <w:r>
        <w:rPr>
          <w:color w:val="221815"/>
          <w:spacing w:val="-36"/>
        </w:rPr>
        <w:t> </w:t>
      </w:r>
      <w:r>
        <w:rPr>
          <w:color w:val="221815"/>
        </w:rPr>
        <w:t>use.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numPr>
          <w:ilvl w:val="0"/>
          <w:numId w:val="5"/>
        </w:numPr>
        <w:tabs>
          <w:tab w:pos="740" w:val="left" w:leader="none"/>
        </w:tabs>
        <w:spacing w:line="240" w:lineRule="auto" w:before="0" w:after="0"/>
        <w:ind w:left="739" w:right="0" w:hanging="267"/>
        <w:jc w:val="left"/>
        <w:rPr>
          <w:b w:val="0"/>
          <w:bCs w:val="0"/>
        </w:rPr>
      </w:pPr>
      <w:r>
        <w:rPr>
          <w:color w:val="221815"/>
          <w:spacing w:val="-5"/>
        </w:rPr>
        <w:t>Turn </w:t>
      </w:r>
      <w:r>
        <w:rPr>
          <w:color w:val="221815"/>
        </w:rPr>
        <w:t>on power to the</w:t>
      </w:r>
      <w:r>
        <w:rPr>
          <w:color w:val="221815"/>
          <w:spacing w:val="2"/>
        </w:rPr>
        <w:t> </w:t>
      </w:r>
      <w:r>
        <w:rPr>
          <w:color w:val="221815"/>
        </w:rPr>
        <w:t>spa.</w:t>
      </w:r>
      <w:r>
        <w:rPr>
          <w:b w:val="0"/>
        </w:rPr>
      </w:r>
    </w:p>
    <w:p>
      <w:pPr>
        <w:pStyle w:val="BodyText"/>
        <w:spacing w:line="240" w:lineRule="auto" w:before="161"/>
        <w:ind w:left="672" w:right="0"/>
        <w:jc w:val="both"/>
      </w:pPr>
      <w:r>
        <w:rPr/>
        <w:pict>
          <v:shape style="position:absolute;margin-left:188.806pt;margin-top:43.827877pt;width:226.017649pt;height:113.386pt;mso-position-horizontal-relative:page;mso-position-vertical-relative:paragraph;z-index:2920" type="#_x0000_t75" stroked="false">
            <v:imagedata r:id="rId47" o:title=""/>
          </v:shape>
        </w:pict>
      </w:r>
      <w:r>
        <w:rPr>
          <w:color w:val="221815"/>
        </w:rPr>
        <w:t>When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7"/>
        </w:rPr>
        <w:t> </w:t>
      </w:r>
      <w:r>
        <w:rPr>
          <w:color w:val="221815"/>
        </w:rPr>
        <w:t>spa</w:t>
      </w:r>
      <w:r>
        <w:rPr>
          <w:color w:val="221815"/>
          <w:spacing w:val="-7"/>
        </w:rPr>
        <w:t> </w:t>
      </w:r>
      <w:r>
        <w:rPr>
          <w:color w:val="221815"/>
        </w:rPr>
        <w:t>is</w:t>
      </w:r>
      <w:r>
        <w:rPr>
          <w:color w:val="221815"/>
          <w:spacing w:val="-7"/>
        </w:rPr>
        <w:t> </w:t>
      </w:r>
      <w:r>
        <w:rPr>
          <w:color w:val="221815"/>
        </w:rPr>
        <w:t>filled</w:t>
      </w:r>
      <w:r>
        <w:rPr>
          <w:color w:val="221815"/>
          <w:spacing w:val="-7"/>
        </w:rPr>
        <w:t> </w:t>
      </w:r>
      <w:r>
        <w:rPr>
          <w:color w:val="221815"/>
        </w:rPr>
        <w:t>to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7"/>
        </w:rPr>
        <w:t> </w:t>
      </w:r>
      <w:r>
        <w:rPr>
          <w:color w:val="221815"/>
        </w:rPr>
        <w:t>correct</w:t>
      </w:r>
      <w:r>
        <w:rPr>
          <w:color w:val="221815"/>
          <w:spacing w:val="-7"/>
        </w:rPr>
        <w:t> </w:t>
      </w:r>
      <w:r>
        <w:rPr>
          <w:color w:val="221815"/>
        </w:rPr>
        <w:t>level,</w:t>
      </w:r>
      <w:r>
        <w:rPr>
          <w:color w:val="221815"/>
          <w:spacing w:val="-6"/>
        </w:rPr>
        <w:t> </w:t>
      </w:r>
      <w:r>
        <w:rPr>
          <w:color w:val="221815"/>
        </w:rPr>
        <w:t>turn</w:t>
      </w:r>
      <w:r>
        <w:rPr>
          <w:color w:val="221815"/>
          <w:spacing w:val="-7"/>
        </w:rPr>
        <w:t> </w:t>
      </w:r>
      <w:r>
        <w:rPr>
          <w:color w:val="221815"/>
        </w:rPr>
        <w:t>on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7"/>
        </w:rPr>
        <w:t> </w:t>
      </w:r>
      <w:r>
        <w:rPr>
          <w:color w:val="221815"/>
        </w:rPr>
        <w:t>power</w:t>
      </w:r>
      <w:r>
        <w:rPr>
          <w:color w:val="221815"/>
          <w:spacing w:val="-6"/>
        </w:rPr>
        <w:t> </w:t>
      </w:r>
      <w:r>
        <w:rPr>
          <w:color w:val="221815"/>
        </w:rPr>
        <w:t>at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7"/>
        </w:rPr>
        <w:t> </w:t>
      </w:r>
      <w:r>
        <w:rPr>
          <w:color w:val="221815"/>
        </w:rPr>
        <w:t>GFCI</w:t>
      </w:r>
      <w:r>
        <w:rPr>
          <w:color w:val="221815"/>
          <w:spacing w:val="-7"/>
        </w:rPr>
        <w:t> </w:t>
      </w:r>
      <w:r>
        <w:rPr>
          <w:color w:val="221815"/>
        </w:rPr>
        <w:t>breaker.</w:t>
      </w:r>
      <w:r>
        <w:rPr/>
      </w:r>
    </w:p>
    <w:p>
      <w:pPr>
        <w:pStyle w:val="Heading3"/>
        <w:numPr>
          <w:ilvl w:val="0"/>
          <w:numId w:val="5"/>
        </w:numPr>
        <w:tabs>
          <w:tab w:pos="657" w:val="left" w:leader="none"/>
        </w:tabs>
        <w:spacing w:line="240" w:lineRule="auto" w:before="69" w:after="0"/>
        <w:ind w:left="656" w:right="5036" w:hanging="267"/>
        <w:jc w:val="left"/>
        <w:rPr>
          <w:b w:val="0"/>
          <w:bCs w:val="0"/>
        </w:rPr>
      </w:pPr>
      <w:r>
        <w:rPr>
          <w:color w:val="221815"/>
        </w:rPr>
        <w:br w:type="column"/>
        <w:t>Install the filter into the filter</w:t>
      </w:r>
      <w:r>
        <w:rPr>
          <w:color w:val="221815"/>
          <w:spacing w:val="-2"/>
        </w:rPr>
        <w:t> </w:t>
      </w:r>
      <w:r>
        <w:rPr>
          <w:color w:val="221815"/>
          <w:spacing w:val="-3"/>
        </w:rPr>
        <w:t>canister.</w:t>
      </w:r>
      <w:r>
        <w:rPr>
          <w:b w:val="0"/>
          <w:spacing w:val="-3"/>
        </w:rPr>
      </w:r>
    </w:p>
    <w:p>
      <w:pPr>
        <w:pStyle w:val="BodyText"/>
        <w:spacing w:line="333" w:lineRule="auto" w:before="198"/>
        <w:ind w:left="1166" w:right="3174"/>
        <w:jc w:val="both"/>
      </w:pPr>
      <w:r>
        <w:rPr/>
        <w:pict>
          <v:shape style="position:absolute;margin-left:1024.697998pt;margin-top:11.361172pt;width:127.558798pt;height:127.559pt;mso-position-horizontal-relative:page;mso-position-vertical-relative:paragraph;z-index:2944" type="#_x0000_t75" stroked="false">
            <v:imagedata r:id="rId48" o:title=""/>
          </v:shape>
        </w:pict>
      </w:r>
      <w:r>
        <w:rPr/>
        <w:pict>
          <v:group style="position:absolute;margin-left:647.137146pt;margin-top:10.42496pt;width:28.3pt;height:24.2pt;mso-position-horizontal-relative:page;mso-position-vertical-relative:paragraph;z-index:2968" coordorigin="12943,208" coordsize="566,484">
            <v:group style="position:absolute;left:12943;top:208;width:566;height:484" coordorigin="12943,208" coordsize="566,484">
              <v:shape style="position:absolute;left:12943;top:208;width:566;height:484" coordorigin="12943,208" coordsize="566,484" path="m13254,208l13181,230,13146,284,12961,603,12948,625,12943,639,12946,651,12958,667,12971,684,12985,691,13012,692,13446,692,13479,686,13495,675,13507,652,13508,631,13504,614,13323,298,13293,248,13287,237,13274,222,13254,208xe" filled="true" fillcolor="#fdef00" stroked="false">
                <v:path arrowok="t"/>
                <v:fill type="solid"/>
              </v:shape>
            </v:group>
            <v:group style="position:absolute;left:12983;top:238;width:495;height:421" coordorigin="12983,238" coordsize="495,421">
              <v:shape style="position:absolute;left:12983;top:238;width:495;height:421" coordorigin="12983,238" coordsize="495,421" path="m13231,238l13207,249,13196,263,12985,629,12983,649,12997,657,13458,658,13473,653,13478,637,13475,629,13473,626,13022,626,13229,270,13265,270,13262,263,13246,241,13231,238xe" filled="true" fillcolor="#231c1d" stroked="false">
                <v:path arrowok="t"/>
                <v:fill type="solid"/>
              </v:shape>
              <v:shape style="position:absolute;left:12983;top:238;width:495;height:421" coordorigin="12983,238" coordsize="495,421" path="m13265,270l13229,270,13438,626,13473,626,13265,270xe" filled="true" fillcolor="#231c1d" stroked="false">
                <v:path arrowok="t"/>
                <v:fill type="solid"/>
              </v:shape>
            </v:group>
            <v:group style="position:absolute;left:13211;top:370;width:38;height:224" coordorigin="13211,370" coordsize="38,224">
              <v:shape style="position:absolute;left:13211;top:370;width:38;height:224" coordorigin="13211,370" coordsize="38,224" path="m13249,370l13211,370,13211,426,13221,531,13239,531,13249,426,13249,370xe" filled="true" fillcolor="#231c1d" stroked="false">
                <v:path arrowok="t"/>
                <v:fill type="solid"/>
              </v:shape>
              <v:shape style="position:absolute;left:13211;top:370;width:38;height:224" coordorigin="13211,370" coordsize="38,224" path="m13248,549l13212,549,13212,593,13248,593,13248,549xe" filled="true" fillcolor="#231c1d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21815"/>
        </w:rPr>
        <w:t>Make</w:t>
      </w:r>
      <w:r>
        <w:rPr>
          <w:color w:val="221815"/>
          <w:spacing w:val="18"/>
        </w:rPr>
        <w:t> </w:t>
      </w:r>
      <w:r>
        <w:rPr>
          <w:color w:val="221815"/>
        </w:rPr>
        <w:t>sure</w:t>
      </w:r>
      <w:r>
        <w:rPr>
          <w:color w:val="221815"/>
          <w:spacing w:val="18"/>
        </w:rPr>
        <w:t> </w:t>
      </w:r>
      <w:r>
        <w:rPr>
          <w:color w:val="221815"/>
        </w:rPr>
        <w:t>the</w:t>
      </w:r>
      <w:r>
        <w:rPr>
          <w:color w:val="221815"/>
          <w:spacing w:val="18"/>
        </w:rPr>
        <w:t> </w:t>
      </w:r>
      <w:r>
        <w:rPr>
          <w:color w:val="221815"/>
        </w:rPr>
        <w:t>filter</w:t>
      </w:r>
      <w:r>
        <w:rPr>
          <w:color w:val="221815"/>
          <w:spacing w:val="18"/>
        </w:rPr>
        <w:t> </w:t>
      </w:r>
      <w:r>
        <w:rPr>
          <w:color w:val="221815"/>
        </w:rPr>
        <w:t>has</w:t>
      </w:r>
      <w:r>
        <w:rPr>
          <w:color w:val="221815"/>
          <w:spacing w:val="18"/>
        </w:rPr>
        <w:t> </w:t>
      </w:r>
      <w:r>
        <w:rPr>
          <w:color w:val="221815"/>
        </w:rPr>
        <w:t>soaked</w:t>
      </w:r>
      <w:r>
        <w:rPr>
          <w:color w:val="221815"/>
          <w:spacing w:val="18"/>
        </w:rPr>
        <w:t> </w:t>
      </w:r>
      <w:r>
        <w:rPr>
          <w:color w:val="221815"/>
        </w:rPr>
        <w:t>at</w:t>
      </w:r>
      <w:r>
        <w:rPr>
          <w:color w:val="221815"/>
          <w:spacing w:val="18"/>
        </w:rPr>
        <w:t> </w:t>
      </w:r>
      <w:r>
        <w:rPr>
          <w:color w:val="221815"/>
        </w:rPr>
        <w:t>least</w:t>
      </w:r>
      <w:r>
        <w:rPr>
          <w:color w:val="221815"/>
          <w:spacing w:val="18"/>
        </w:rPr>
        <w:t> </w:t>
      </w:r>
      <w:r>
        <w:rPr>
          <w:color w:val="221815"/>
        </w:rPr>
        <w:t>30</w:t>
      </w:r>
      <w:r>
        <w:rPr>
          <w:color w:val="221815"/>
          <w:spacing w:val="18"/>
        </w:rPr>
        <w:t> </w:t>
      </w:r>
      <w:r>
        <w:rPr>
          <w:color w:val="221815"/>
        </w:rPr>
        <w:t>minutes</w:t>
      </w:r>
      <w:r>
        <w:rPr>
          <w:color w:val="221815"/>
          <w:spacing w:val="18"/>
        </w:rPr>
        <w:t> </w:t>
      </w:r>
      <w:r>
        <w:rPr>
          <w:color w:val="221815"/>
        </w:rPr>
        <w:t>before</w:t>
      </w:r>
      <w:r>
        <w:rPr>
          <w:color w:val="221815"/>
          <w:spacing w:val="18"/>
        </w:rPr>
        <w:t> </w:t>
      </w:r>
      <w:r>
        <w:rPr>
          <w:color w:val="221815"/>
        </w:rPr>
        <w:t>you</w:t>
      </w:r>
      <w:r>
        <w:rPr>
          <w:color w:val="221815"/>
          <w:spacing w:val="18"/>
        </w:rPr>
        <w:t> </w:t>
      </w:r>
      <w:r>
        <w:rPr>
          <w:color w:val="221815"/>
        </w:rPr>
        <w:t>install</w:t>
      </w:r>
      <w:r>
        <w:rPr>
          <w:color w:val="221815"/>
          <w:spacing w:val="18"/>
        </w:rPr>
        <w:t> </w:t>
      </w:r>
      <w:r>
        <w:rPr>
          <w:color w:val="221815"/>
        </w:rPr>
        <w:t>it.</w:t>
      </w:r>
      <w:r>
        <w:rPr>
          <w:color w:val="221815"/>
          <w:spacing w:val="-1"/>
          <w:w w:val="99"/>
        </w:rPr>
        <w:t> </w:t>
      </w:r>
      <w:r>
        <w:rPr>
          <w:color w:val="221815"/>
        </w:rPr>
        <w:t>Insert the filter all the way and screw it in. Do not over-torque the</w:t>
      </w:r>
      <w:r>
        <w:rPr>
          <w:color w:val="221815"/>
          <w:spacing w:val="-20"/>
        </w:rPr>
        <w:t> </w:t>
      </w:r>
      <w:r>
        <w:rPr>
          <w:color w:val="221815"/>
        </w:rPr>
        <w:t>cartridge</w:t>
      </w:r>
      <w:r>
        <w:rPr>
          <w:color w:val="221815"/>
          <w:w w:val="100"/>
        </w:rPr>
        <w:t> </w:t>
      </w:r>
      <w:r>
        <w:rPr>
          <w:color w:val="221815"/>
        </w:rPr>
        <w:t>during installation, just hand tighten</w:t>
      </w:r>
      <w:r>
        <w:rPr>
          <w:color w:val="221815"/>
          <w:spacing w:val="-23"/>
        </w:rPr>
        <w:t> </w:t>
      </w:r>
      <w:r>
        <w:rPr>
          <w:color w:val="221815"/>
          <w:spacing w:val="-3"/>
        </w:rPr>
        <w:t>gently.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numPr>
          <w:ilvl w:val="0"/>
          <w:numId w:val="5"/>
        </w:numPr>
        <w:tabs>
          <w:tab w:pos="648" w:val="left" w:leader="none"/>
        </w:tabs>
        <w:spacing w:line="240" w:lineRule="auto" w:before="0" w:after="0"/>
        <w:ind w:left="647" w:right="5036" w:hanging="258"/>
        <w:jc w:val="left"/>
        <w:rPr>
          <w:b w:val="0"/>
          <w:bCs w:val="0"/>
        </w:rPr>
      </w:pPr>
      <w:r>
        <w:rPr>
          <w:color w:val="221815"/>
        </w:rPr>
        <w:t>Adjust water</w:t>
      </w:r>
      <w:r>
        <w:rPr>
          <w:color w:val="221815"/>
          <w:spacing w:val="-1"/>
        </w:rPr>
        <w:t> </w:t>
      </w:r>
      <w:r>
        <w:rPr>
          <w:color w:val="221815"/>
          <w:spacing w:val="-3"/>
        </w:rPr>
        <w:t>chemistry.</w:t>
      </w:r>
      <w:r>
        <w:rPr>
          <w:b w:val="0"/>
          <w:spacing w:val="-3"/>
        </w:rPr>
      </w:r>
    </w:p>
    <w:p>
      <w:pPr>
        <w:pStyle w:val="BodyText"/>
        <w:spacing w:line="240" w:lineRule="auto" w:before="161"/>
        <w:ind w:left="589" w:right="0"/>
        <w:jc w:val="both"/>
      </w:pPr>
      <w:r>
        <w:rPr>
          <w:color w:val="221815"/>
          <w:spacing w:val="-7"/>
        </w:rPr>
        <w:t>Test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adjust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water</w:t>
      </w:r>
      <w:r>
        <w:rPr>
          <w:color w:val="221815"/>
          <w:spacing w:val="-3"/>
        </w:rPr>
        <w:t> </w:t>
      </w:r>
      <w:r>
        <w:rPr>
          <w:color w:val="221815"/>
        </w:rPr>
        <w:t>chemistry.</w:t>
      </w:r>
      <w:r>
        <w:rPr>
          <w:color w:val="221815"/>
          <w:spacing w:val="-3"/>
        </w:rPr>
        <w:t> </w:t>
      </w:r>
      <w:r>
        <w:rPr>
          <w:color w:val="221815"/>
        </w:rPr>
        <w:t>See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section</w:t>
      </w:r>
      <w:r>
        <w:rPr>
          <w:color w:val="221815"/>
          <w:spacing w:val="-4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page</w:t>
      </w:r>
      <w:r>
        <w:rPr>
          <w:color w:val="221815"/>
          <w:spacing w:val="-3"/>
        </w:rPr>
        <w:t> </w:t>
      </w:r>
      <w:r>
        <w:rPr>
          <w:color w:val="221815"/>
        </w:rPr>
        <w:t>21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4"/>
        </w:rPr>
        <w:t> </w:t>
      </w:r>
      <w:r>
        <w:rPr>
          <w:color w:val="221815"/>
        </w:rPr>
        <w:t>instructions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keeping</w:t>
      </w:r>
      <w:r>
        <w:rPr>
          <w:color w:val="221815"/>
          <w:spacing w:val="-4"/>
        </w:rPr>
        <w:t> </w:t>
      </w:r>
      <w:r>
        <w:rPr>
          <w:color w:val="221815"/>
        </w:rPr>
        <w:t>your</w:t>
      </w:r>
      <w:r>
        <w:rPr>
          <w:color w:val="221815"/>
          <w:spacing w:val="-4"/>
        </w:rPr>
        <w:t> </w:t>
      </w:r>
      <w:r>
        <w:rPr>
          <w:color w:val="221815"/>
        </w:rPr>
        <w:t>water</w:t>
      </w:r>
      <w:r>
        <w:rPr>
          <w:color w:val="221815"/>
          <w:spacing w:val="-3"/>
        </w:rPr>
        <w:t> </w:t>
      </w:r>
      <w:r>
        <w:rPr>
          <w:color w:val="221815"/>
        </w:rPr>
        <w:t>clear.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numPr>
          <w:ilvl w:val="0"/>
          <w:numId w:val="5"/>
        </w:numPr>
        <w:tabs>
          <w:tab w:pos="657" w:val="left" w:leader="none"/>
        </w:tabs>
        <w:spacing w:line="240" w:lineRule="auto" w:before="119" w:after="0"/>
        <w:ind w:left="656" w:right="5036" w:hanging="267"/>
        <w:jc w:val="left"/>
        <w:rPr>
          <w:b w:val="0"/>
          <w:bCs w:val="0"/>
        </w:rPr>
      </w:pPr>
      <w:r>
        <w:rPr>
          <w:color w:val="221815"/>
        </w:rPr>
        <w:t>Let the spa heat</w:t>
      </w:r>
      <w:r>
        <w:rPr>
          <w:color w:val="221815"/>
          <w:spacing w:val="-3"/>
        </w:rPr>
        <w:t> </w:t>
      </w:r>
      <w:r>
        <w:rPr>
          <w:color w:val="221815"/>
        </w:rPr>
        <w:t>up.</w:t>
      </w:r>
      <w:r>
        <w:rPr>
          <w:b w:val="0"/>
        </w:rPr>
      </w:r>
    </w:p>
    <w:p>
      <w:pPr>
        <w:pStyle w:val="BodyText"/>
        <w:spacing w:line="292" w:lineRule="auto" w:before="161"/>
        <w:ind w:left="589" w:right="503"/>
        <w:jc w:val="both"/>
      </w:pPr>
      <w:r>
        <w:rPr>
          <w:color w:val="221815"/>
        </w:rPr>
        <w:t>When</w:t>
      </w:r>
      <w:r>
        <w:rPr>
          <w:color w:val="221815"/>
          <w:spacing w:val="16"/>
        </w:rPr>
        <w:t> </w:t>
      </w:r>
      <w:r>
        <w:rPr>
          <w:color w:val="221815"/>
        </w:rPr>
        <w:t>the</w:t>
      </w:r>
      <w:r>
        <w:rPr>
          <w:color w:val="221815"/>
          <w:spacing w:val="16"/>
        </w:rPr>
        <w:t> </w:t>
      </w:r>
      <w:r>
        <w:rPr>
          <w:color w:val="221815"/>
        </w:rPr>
        <w:t>spa</w:t>
      </w:r>
      <w:r>
        <w:rPr>
          <w:color w:val="221815"/>
          <w:spacing w:val="16"/>
        </w:rPr>
        <w:t> </w:t>
      </w:r>
      <w:r>
        <w:rPr>
          <w:color w:val="221815"/>
        </w:rPr>
        <w:t>has</w:t>
      </w:r>
      <w:r>
        <w:rPr>
          <w:color w:val="221815"/>
          <w:spacing w:val="16"/>
        </w:rPr>
        <w:t> </w:t>
      </w:r>
      <w:r>
        <w:rPr>
          <w:color w:val="221815"/>
        </w:rPr>
        <w:t>finished</w:t>
      </w:r>
      <w:r>
        <w:rPr>
          <w:color w:val="221815"/>
          <w:spacing w:val="15"/>
        </w:rPr>
        <w:t> </w:t>
      </w:r>
      <w:r>
        <w:rPr>
          <w:color w:val="221815"/>
        </w:rPr>
        <w:t>priming,</w:t>
      </w:r>
      <w:r>
        <w:rPr>
          <w:color w:val="221815"/>
          <w:spacing w:val="16"/>
        </w:rPr>
        <w:t> </w:t>
      </w:r>
      <w:r>
        <w:rPr>
          <w:color w:val="221815"/>
        </w:rPr>
        <w:t>the</w:t>
      </w:r>
      <w:r>
        <w:rPr>
          <w:color w:val="221815"/>
          <w:spacing w:val="16"/>
        </w:rPr>
        <w:t> </w:t>
      </w:r>
      <w:r>
        <w:rPr>
          <w:color w:val="221815"/>
        </w:rPr>
        <w:t>heater</w:t>
      </w:r>
      <w:r>
        <w:rPr>
          <w:color w:val="221815"/>
          <w:spacing w:val="16"/>
        </w:rPr>
        <w:t> </w:t>
      </w:r>
      <w:r>
        <w:rPr>
          <w:color w:val="221815"/>
        </w:rPr>
        <w:t>will</w:t>
      </w:r>
      <w:r>
        <w:rPr>
          <w:color w:val="221815"/>
          <w:spacing w:val="16"/>
        </w:rPr>
        <w:t> </w:t>
      </w:r>
      <w:r>
        <w:rPr>
          <w:color w:val="221815"/>
        </w:rPr>
        <w:t>activate.</w:t>
      </w:r>
      <w:r>
        <w:rPr>
          <w:color w:val="221815"/>
          <w:spacing w:val="17"/>
        </w:rPr>
        <w:t> </w:t>
      </w:r>
      <w:r>
        <w:rPr>
          <w:color w:val="221815"/>
        </w:rPr>
        <w:t>Put</w:t>
      </w:r>
      <w:r>
        <w:rPr>
          <w:color w:val="221815"/>
          <w:spacing w:val="16"/>
        </w:rPr>
        <w:t> </w:t>
      </w:r>
      <w:r>
        <w:rPr>
          <w:color w:val="221815"/>
        </w:rPr>
        <w:t>the</w:t>
      </w:r>
      <w:r>
        <w:rPr>
          <w:color w:val="221815"/>
          <w:spacing w:val="16"/>
        </w:rPr>
        <w:t> </w:t>
      </w:r>
      <w:r>
        <w:rPr>
          <w:color w:val="221815"/>
        </w:rPr>
        <w:t>cover</w:t>
      </w:r>
      <w:r>
        <w:rPr>
          <w:color w:val="221815"/>
          <w:spacing w:val="16"/>
        </w:rPr>
        <w:t> </w:t>
      </w:r>
      <w:r>
        <w:rPr>
          <w:color w:val="221815"/>
        </w:rPr>
        <w:t>on</w:t>
      </w:r>
      <w:r>
        <w:rPr>
          <w:color w:val="221815"/>
          <w:spacing w:val="16"/>
        </w:rPr>
        <w:t> </w:t>
      </w:r>
      <w:r>
        <w:rPr>
          <w:color w:val="221815"/>
        </w:rPr>
        <w:t>and</w:t>
      </w:r>
      <w:r>
        <w:rPr>
          <w:color w:val="221815"/>
          <w:spacing w:val="16"/>
        </w:rPr>
        <w:t> </w:t>
      </w:r>
      <w:r>
        <w:rPr>
          <w:color w:val="221815"/>
        </w:rPr>
        <w:t>let</w:t>
      </w:r>
      <w:r>
        <w:rPr>
          <w:color w:val="221815"/>
          <w:spacing w:val="16"/>
        </w:rPr>
        <w:t> </w:t>
      </w:r>
      <w:r>
        <w:rPr>
          <w:color w:val="221815"/>
        </w:rPr>
        <w:t>the</w:t>
      </w:r>
      <w:r>
        <w:rPr>
          <w:color w:val="221815"/>
          <w:spacing w:val="16"/>
        </w:rPr>
        <w:t> </w:t>
      </w:r>
      <w:r>
        <w:rPr>
          <w:color w:val="221815"/>
        </w:rPr>
        <w:t>spa</w:t>
      </w:r>
      <w:r>
        <w:rPr>
          <w:color w:val="221815"/>
          <w:spacing w:val="16"/>
        </w:rPr>
        <w:t> </w:t>
      </w:r>
      <w:r>
        <w:rPr>
          <w:color w:val="221815"/>
        </w:rPr>
        <w:t>heat</w:t>
      </w:r>
      <w:r>
        <w:rPr>
          <w:color w:val="221815"/>
          <w:spacing w:val="16"/>
        </w:rPr>
        <w:t> </w:t>
      </w:r>
      <w:r>
        <w:rPr>
          <w:color w:val="221815"/>
        </w:rPr>
        <w:t>to</w:t>
      </w:r>
      <w:r>
        <w:rPr>
          <w:color w:val="221815"/>
          <w:spacing w:val="16"/>
        </w:rPr>
        <w:t> </w:t>
      </w:r>
      <w:r>
        <w:rPr>
          <w:color w:val="221815"/>
        </w:rPr>
        <w:t>the</w:t>
      </w:r>
      <w:r>
        <w:rPr>
          <w:color w:val="221815"/>
          <w:spacing w:val="16"/>
        </w:rPr>
        <w:t> </w:t>
      </w:r>
      <w:r>
        <w:rPr>
          <w:color w:val="221815"/>
        </w:rPr>
        <w:t>set</w:t>
      </w:r>
      <w:r>
        <w:rPr>
          <w:color w:val="221815"/>
        </w:rPr>
        <w:t> temperature.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105" w:firstLine="0"/>
        <w:jc w:val="center"/>
        <w:rPr>
          <w:rFonts w:ascii="Arial Black" w:hAnsi="Arial Black" w:cs="Arial Black" w:eastAsia="Arial Black"/>
          <w:sz w:val="28"/>
          <w:szCs w:val="28"/>
        </w:rPr>
      </w:pPr>
      <w:r>
        <w:rPr>
          <w:rFonts w:ascii="Arial Black"/>
          <w:b/>
          <w:color w:val="221815"/>
          <w:sz w:val="28"/>
        </w:rPr>
        <w:t>Priming the</w:t>
      </w:r>
      <w:r>
        <w:rPr>
          <w:rFonts w:ascii="Arial Black"/>
          <w:b/>
          <w:color w:val="221815"/>
          <w:spacing w:val="-11"/>
          <w:sz w:val="28"/>
        </w:rPr>
        <w:t> </w:t>
      </w:r>
      <w:r>
        <w:rPr>
          <w:rFonts w:ascii="Arial Black"/>
          <w:b/>
          <w:color w:val="221815"/>
          <w:sz w:val="28"/>
        </w:rPr>
        <w:t>Pump</w:t>
      </w:r>
      <w:r>
        <w:rPr>
          <w:rFonts w:ascii="Arial Black"/>
          <w:sz w:val="28"/>
        </w:rPr>
      </w:r>
    </w:p>
    <w:p>
      <w:pPr>
        <w:pStyle w:val="BodyText"/>
        <w:spacing w:line="292" w:lineRule="auto" w:before="237"/>
        <w:ind w:left="509" w:right="590"/>
        <w:jc w:val="both"/>
      </w:pPr>
      <w:r>
        <w:rPr>
          <w:color w:val="221815"/>
        </w:rPr>
        <w:t>New spa owners often have difficulty the first time they start their spa and the pump fails to prime. This can</w:t>
      </w:r>
      <w:r>
        <w:rPr>
          <w:color w:val="221815"/>
          <w:spacing w:val="1"/>
        </w:rPr>
        <w:t> </w:t>
      </w:r>
      <w:r>
        <w:rPr>
          <w:color w:val="221815"/>
        </w:rPr>
        <w:t>be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frustrating, but these simple instructions can help</w:t>
      </w:r>
      <w:r>
        <w:rPr>
          <w:color w:val="221815"/>
          <w:spacing w:val="-20"/>
        </w:rPr>
        <w:t> </w:t>
      </w:r>
      <w:r>
        <w:rPr>
          <w:color w:val="221815"/>
        </w:rPr>
        <w:t>you.</w:t>
      </w:r>
      <w:r>
        <w:rPr/>
      </w:r>
    </w:p>
    <w:p>
      <w:pPr>
        <w:pStyle w:val="BodyText"/>
        <w:spacing w:line="312" w:lineRule="auto" w:before="121"/>
        <w:ind w:left="509" w:right="590"/>
        <w:jc w:val="both"/>
      </w:pPr>
      <w:r>
        <w:rPr>
          <w:color w:val="221815"/>
        </w:rPr>
        <w:t>Sometimes</w:t>
      </w:r>
      <w:r>
        <w:rPr>
          <w:color w:val="221815"/>
          <w:spacing w:val="-12"/>
        </w:rPr>
        <w:t> </w:t>
      </w:r>
      <w:r>
        <w:rPr>
          <w:color w:val="221815"/>
        </w:rPr>
        <w:t>air</w:t>
      </w:r>
      <w:r>
        <w:rPr>
          <w:color w:val="221815"/>
          <w:spacing w:val="-12"/>
        </w:rPr>
        <w:t> </w:t>
      </w:r>
      <w:r>
        <w:rPr>
          <w:color w:val="221815"/>
        </w:rPr>
        <w:t>can</w:t>
      </w:r>
      <w:r>
        <w:rPr>
          <w:color w:val="221815"/>
          <w:spacing w:val="-12"/>
        </w:rPr>
        <w:t> </w:t>
      </w:r>
      <w:r>
        <w:rPr>
          <w:color w:val="221815"/>
        </w:rPr>
        <w:t>become</w:t>
      </w:r>
      <w:r>
        <w:rPr>
          <w:color w:val="221815"/>
          <w:spacing w:val="-11"/>
        </w:rPr>
        <w:t> </w:t>
      </w:r>
      <w:r>
        <w:rPr>
          <w:color w:val="221815"/>
        </w:rPr>
        <w:t>trapped</w:t>
      </w:r>
      <w:r>
        <w:rPr>
          <w:color w:val="221815"/>
          <w:spacing w:val="-12"/>
        </w:rPr>
        <w:t> </w:t>
      </w:r>
      <w:r>
        <w:rPr>
          <w:color w:val="221815"/>
        </w:rPr>
        <w:t>in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pump</w:t>
      </w:r>
      <w:r>
        <w:rPr>
          <w:color w:val="221815"/>
          <w:spacing w:val="-11"/>
        </w:rPr>
        <w:t> </w:t>
      </w:r>
      <w:r>
        <w:rPr>
          <w:color w:val="221815"/>
        </w:rPr>
        <w:t>while</w:t>
      </w:r>
      <w:r>
        <w:rPr>
          <w:color w:val="221815"/>
          <w:spacing w:val="-11"/>
        </w:rPr>
        <w:t> </w:t>
      </w:r>
      <w:r>
        <w:rPr>
          <w:color w:val="221815"/>
        </w:rPr>
        <w:t>filling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spa.</w:t>
      </w:r>
      <w:r>
        <w:rPr>
          <w:color w:val="221815"/>
          <w:spacing w:val="-15"/>
        </w:rPr>
        <w:t> </w:t>
      </w:r>
      <w:r>
        <w:rPr>
          <w:color w:val="221815"/>
          <w:spacing w:val="-7"/>
        </w:rPr>
        <w:t>You</w:t>
      </w:r>
      <w:r>
        <w:rPr>
          <w:color w:val="221815"/>
          <w:spacing w:val="-12"/>
        </w:rPr>
        <w:t> </w:t>
      </w:r>
      <w:r>
        <w:rPr>
          <w:color w:val="221815"/>
        </w:rPr>
        <w:t>will</w:t>
      </w:r>
      <w:r>
        <w:rPr>
          <w:color w:val="221815"/>
          <w:spacing w:val="-11"/>
        </w:rPr>
        <w:t> </w:t>
      </w:r>
      <w:r>
        <w:rPr>
          <w:color w:val="221815"/>
        </w:rPr>
        <w:t>know</w:t>
      </w:r>
      <w:r>
        <w:rPr>
          <w:color w:val="221815"/>
          <w:spacing w:val="-12"/>
        </w:rPr>
        <w:t> </w:t>
      </w:r>
      <w:r>
        <w:rPr>
          <w:color w:val="221815"/>
        </w:rPr>
        <w:t>this</w:t>
      </w:r>
      <w:r>
        <w:rPr>
          <w:color w:val="221815"/>
          <w:spacing w:val="-12"/>
        </w:rPr>
        <w:t> </w:t>
      </w:r>
      <w:r>
        <w:rPr>
          <w:color w:val="221815"/>
        </w:rPr>
        <w:t>has</w:t>
      </w:r>
      <w:r>
        <w:rPr>
          <w:color w:val="221815"/>
          <w:spacing w:val="-11"/>
        </w:rPr>
        <w:t> </w:t>
      </w:r>
      <w:r>
        <w:rPr>
          <w:color w:val="221815"/>
        </w:rPr>
        <w:t>happened</w:t>
      </w:r>
      <w:r>
        <w:rPr>
          <w:color w:val="221815"/>
          <w:spacing w:val="-11"/>
        </w:rPr>
        <w:t> </w:t>
      </w:r>
      <w:r>
        <w:rPr>
          <w:color w:val="221815"/>
        </w:rPr>
        <w:t>when</w:t>
      </w:r>
      <w:r>
        <w:rPr>
          <w:color w:val="221815"/>
          <w:spacing w:val="-11"/>
        </w:rPr>
        <w:t> </w:t>
      </w:r>
      <w:r>
        <w:rPr>
          <w:color w:val="221815"/>
        </w:rPr>
        <w:t>after</w:t>
      </w:r>
      <w:r>
        <w:rPr>
          <w:color w:val="221815"/>
          <w:spacing w:val="-1"/>
        </w:rPr>
        <w:t> </w:t>
      </w:r>
      <w:r>
        <w:rPr>
          <w:color w:val="221815"/>
        </w:rPr>
        <w:t>you have filled and started the spa, the pump does not seem to function. </w:t>
      </w:r>
      <w:r>
        <w:rPr>
          <w:color w:val="221815"/>
          <w:spacing w:val="-7"/>
        </w:rPr>
        <w:t>You </w:t>
      </w:r>
      <w:r>
        <w:rPr>
          <w:color w:val="221815"/>
        </w:rPr>
        <w:t>will hear the pump operating,</w:t>
      </w:r>
      <w:r>
        <w:rPr>
          <w:color w:val="221815"/>
          <w:spacing w:val="22"/>
        </w:rPr>
        <w:t> </w:t>
      </w:r>
      <w:r>
        <w:rPr>
          <w:color w:val="221815"/>
        </w:rPr>
        <w:t>but</w:t>
      </w:r>
      <w:r>
        <w:rPr>
          <w:color w:val="221815"/>
          <w:spacing w:val="-1"/>
        </w:rPr>
        <w:t> </w:t>
      </w:r>
      <w:r>
        <w:rPr>
          <w:color w:val="221815"/>
        </w:rPr>
        <w:t>no water will be</w:t>
      </w:r>
      <w:r>
        <w:rPr>
          <w:color w:val="221815"/>
          <w:spacing w:val="-9"/>
        </w:rPr>
        <w:t> </w:t>
      </w:r>
      <w:r>
        <w:rPr>
          <w:color w:val="221815"/>
        </w:rPr>
        <w:t>moving.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78" w:lineRule="auto"/>
        <w:ind w:left="989" w:right="5036"/>
        <w:jc w:val="left"/>
      </w:pPr>
      <w:r>
        <w:rPr/>
        <w:pict>
          <v:group style="position:absolute;margin-left:639.185669pt;margin-top:1.862744pt;width:28.3pt;height:24.2pt;mso-position-horizontal-relative:page;mso-position-vertical-relative:paragraph;z-index:2992" coordorigin="12784,37" coordsize="566,484">
            <v:group style="position:absolute;left:12784;top:37;width:566;height:484" coordorigin="12784,37" coordsize="566,484">
              <v:shape style="position:absolute;left:12784;top:37;width:566;height:484" coordorigin="12784,37" coordsize="566,484" path="m13095,37l13022,58,12987,113,12802,432,12789,453,12784,468,12787,480,12799,496,12812,513,12826,519,12853,520,13287,520,13320,514,13336,504,13348,481,13349,459,13345,442,13164,127,13134,77,13128,66,13115,51,13095,37xe" filled="true" fillcolor="#fdef00" stroked="false">
                <v:path arrowok="t"/>
                <v:fill type="solid"/>
              </v:shape>
            </v:group>
            <v:group style="position:absolute;left:12824;top:66;width:495;height:421" coordorigin="12824,66" coordsize="495,421">
              <v:shape style="position:absolute;left:12824;top:66;width:495;height:421" coordorigin="12824,66" coordsize="495,421" path="m13072,66l13048,78,13037,92,12826,458,12824,478,12838,486,13299,487,13314,481,13319,465,13316,458,13314,454,12863,454,13070,98,13106,98,13103,92,13087,70,13072,66xe" filled="true" fillcolor="#231c1d" stroked="false">
                <v:path arrowok="t"/>
                <v:fill type="solid"/>
              </v:shape>
              <v:shape style="position:absolute;left:12824;top:66;width:495;height:421" coordorigin="12824,66" coordsize="495,421" path="m13106,98l13070,98,13278,454,13314,454,13106,98xe" filled="true" fillcolor="#231c1d" stroked="false">
                <v:path arrowok="t"/>
                <v:fill type="solid"/>
              </v:shape>
            </v:group>
            <v:group style="position:absolute;left:13052;top:198;width:38;height:224" coordorigin="13052,198" coordsize="38,224">
              <v:shape style="position:absolute;left:13052;top:198;width:38;height:224" coordorigin="13052,198" coordsize="38,224" path="m13090,198l13052,198,13052,255,13062,360,13080,360,13090,255,13090,198xe" filled="true" fillcolor="#231c1d" stroked="false">
                <v:path arrowok="t"/>
                <v:fill type="solid"/>
              </v:shape>
              <v:shape style="position:absolute;left:13052;top:198;width:38;height:224" coordorigin="13052,198" coordsize="38,224" path="m13089,378l13053,378,13053,421,13089,421,13089,378xe" filled="true" fillcolor="#231c1d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921.153748pt;margin-top:.958069pt;width:226.771658pt;height:170.078741pt;mso-position-horizontal-relative:page;mso-position-vertical-relative:paragraph;z-index:3016" type="#_x0000_t75" stroked="false">
            <v:imagedata r:id="rId49" o:title=""/>
          </v:shape>
        </w:pict>
      </w:r>
      <w:r>
        <w:rPr>
          <w:color w:val="221815"/>
        </w:rPr>
        <w:t>The pump will not work properly while air</w:t>
      </w:r>
      <w:r>
        <w:rPr>
          <w:color w:val="221815"/>
          <w:spacing w:val="51"/>
        </w:rPr>
        <w:t> </w:t>
      </w:r>
      <w:r>
        <w:rPr>
          <w:color w:val="221815"/>
        </w:rPr>
        <w:t>is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trapped in</w:t>
      </w:r>
      <w:r>
        <w:rPr>
          <w:color w:val="221815"/>
          <w:spacing w:val="-5"/>
        </w:rPr>
        <w:t> </w:t>
      </w:r>
      <w:r>
        <w:rPr>
          <w:color w:val="221815"/>
        </w:rPr>
        <w:t>it.</w:t>
      </w:r>
      <w:r>
        <w:rPr/>
      </w:r>
    </w:p>
    <w:p>
      <w:pPr>
        <w:spacing w:line="278" w:lineRule="auto" w:before="1"/>
        <w:ind w:left="989" w:right="503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221815"/>
          <w:sz w:val="24"/>
        </w:rPr>
        <w:t>Continuing to operate the pump in this</w:t>
      </w:r>
      <w:r>
        <w:rPr>
          <w:rFonts w:ascii="Arial"/>
          <w:color w:val="221815"/>
          <w:spacing w:val="14"/>
          <w:sz w:val="24"/>
        </w:rPr>
        <w:t> </w:t>
      </w:r>
      <w:r>
        <w:rPr>
          <w:rFonts w:ascii="Arial"/>
          <w:color w:val="221815"/>
          <w:sz w:val="24"/>
        </w:rPr>
        <w:t>way</w:t>
      </w:r>
      <w:r>
        <w:rPr>
          <w:rFonts w:ascii="Arial"/>
          <w:color w:val="221815"/>
          <w:spacing w:val="-1"/>
          <w:w w:val="100"/>
          <w:sz w:val="24"/>
        </w:rPr>
        <w:t> </w:t>
      </w:r>
      <w:r>
        <w:rPr>
          <w:rFonts w:ascii="Arial"/>
          <w:color w:val="221815"/>
          <w:sz w:val="24"/>
        </w:rPr>
        <w:t>will cause</w:t>
      </w:r>
      <w:r>
        <w:rPr>
          <w:rFonts w:ascii="Arial"/>
          <w:color w:val="221815"/>
          <w:spacing w:val="-11"/>
          <w:sz w:val="24"/>
        </w:rPr>
        <w:t> </w:t>
      </w:r>
      <w:r>
        <w:rPr>
          <w:rFonts w:ascii="Arial"/>
          <w:color w:val="221815"/>
          <w:sz w:val="24"/>
        </w:rPr>
        <w:t>damage.</w:t>
      </w:r>
      <w:r>
        <w:rPr>
          <w:rFonts w:asci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78" w:lineRule="auto" w:before="0"/>
        <w:ind w:left="508" w:right="503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221815"/>
          <w:sz w:val="24"/>
        </w:rPr>
        <w:t>Whenever</w:t>
      </w:r>
      <w:r>
        <w:rPr>
          <w:rFonts w:ascii="Arial"/>
          <w:color w:val="221815"/>
          <w:spacing w:val="-7"/>
          <w:sz w:val="24"/>
        </w:rPr>
        <w:t> </w:t>
      </w:r>
      <w:r>
        <w:rPr>
          <w:rFonts w:ascii="Arial"/>
          <w:color w:val="221815"/>
          <w:sz w:val="24"/>
        </w:rPr>
        <w:t>you</w:t>
      </w:r>
      <w:r>
        <w:rPr>
          <w:rFonts w:ascii="Arial"/>
          <w:color w:val="221815"/>
          <w:spacing w:val="-6"/>
          <w:sz w:val="24"/>
        </w:rPr>
        <w:t> </w:t>
      </w:r>
      <w:r>
        <w:rPr>
          <w:rFonts w:ascii="Arial"/>
          <w:color w:val="221815"/>
          <w:sz w:val="24"/>
        </w:rPr>
        <w:t>fill</w:t>
      </w:r>
      <w:r>
        <w:rPr>
          <w:rFonts w:ascii="Arial"/>
          <w:color w:val="221815"/>
          <w:spacing w:val="-6"/>
          <w:sz w:val="24"/>
        </w:rPr>
        <w:t> </w:t>
      </w:r>
      <w:r>
        <w:rPr>
          <w:rFonts w:ascii="Arial"/>
          <w:color w:val="221815"/>
          <w:sz w:val="24"/>
        </w:rPr>
        <w:t>your</w:t>
      </w:r>
      <w:r>
        <w:rPr>
          <w:rFonts w:ascii="Arial"/>
          <w:color w:val="221815"/>
          <w:spacing w:val="-6"/>
          <w:sz w:val="24"/>
        </w:rPr>
        <w:t> </w:t>
      </w:r>
      <w:r>
        <w:rPr>
          <w:rFonts w:ascii="Arial"/>
          <w:color w:val="221815"/>
          <w:sz w:val="24"/>
        </w:rPr>
        <w:t>spa,</w:t>
      </w:r>
      <w:r>
        <w:rPr>
          <w:rFonts w:ascii="Arial"/>
          <w:color w:val="221815"/>
          <w:spacing w:val="-6"/>
          <w:sz w:val="24"/>
        </w:rPr>
        <w:t> </w:t>
      </w:r>
      <w:r>
        <w:rPr>
          <w:rFonts w:ascii="Arial"/>
          <w:color w:val="221815"/>
          <w:sz w:val="24"/>
        </w:rPr>
        <w:t>fill</w:t>
      </w:r>
      <w:r>
        <w:rPr>
          <w:rFonts w:ascii="Arial"/>
          <w:color w:val="221815"/>
          <w:spacing w:val="-6"/>
          <w:sz w:val="24"/>
        </w:rPr>
        <w:t> </w:t>
      </w:r>
      <w:r>
        <w:rPr>
          <w:rFonts w:ascii="Arial"/>
          <w:color w:val="221815"/>
          <w:sz w:val="24"/>
        </w:rPr>
        <w:t>it</w:t>
      </w:r>
      <w:r>
        <w:rPr>
          <w:rFonts w:ascii="Arial"/>
          <w:color w:val="221815"/>
          <w:spacing w:val="-6"/>
          <w:sz w:val="24"/>
        </w:rPr>
        <w:t> </w:t>
      </w:r>
      <w:r>
        <w:rPr>
          <w:rFonts w:ascii="Arial"/>
          <w:color w:val="221815"/>
          <w:sz w:val="24"/>
        </w:rPr>
        <w:t>through</w:t>
      </w:r>
      <w:r>
        <w:rPr>
          <w:rFonts w:ascii="Arial"/>
          <w:color w:val="221815"/>
          <w:spacing w:val="-7"/>
          <w:sz w:val="24"/>
        </w:rPr>
        <w:t> </w:t>
      </w:r>
      <w:r>
        <w:rPr>
          <w:rFonts w:ascii="Arial"/>
          <w:color w:val="221815"/>
          <w:sz w:val="24"/>
        </w:rPr>
        <w:t>the</w:t>
      </w:r>
      <w:r>
        <w:rPr>
          <w:rFonts w:ascii="Arial"/>
          <w:color w:val="221815"/>
          <w:spacing w:val="-6"/>
          <w:sz w:val="24"/>
        </w:rPr>
        <w:t> </w:t>
      </w:r>
      <w:r>
        <w:rPr>
          <w:rFonts w:ascii="Arial"/>
          <w:color w:val="221815"/>
          <w:sz w:val="24"/>
        </w:rPr>
        <w:t>filter</w:t>
      </w:r>
      <w:r>
        <w:rPr>
          <w:rFonts w:ascii="Arial"/>
          <w:color w:val="221815"/>
          <w:sz w:val="24"/>
        </w:rPr>
        <w:t> canister and make sure all jets are</w:t>
      </w:r>
      <w:r>
        <w:rPr>
          <w:rFonts w:ascii="Arial"/>
          <w:color w:val="221815"/>
          <w:spacing w:val="-17"/>
          <w:sz w:val="24"/>
        </w:rPr>
        <w:t> </w:t>
      </w:r>
      <w:r>
        <w:rPr>
          <w:rFonts w:ascii="Arial"/>
          <w:color w:val="221815"/>
          <w:sz w:val="24"/>
        </w:rPr>
        <w:t>open.</w:t>
      </w:r>
      <w:r>
        <w:rPr>
          <w:rFonts w:ascii="Arial"/>
          <w:sz w:val="24"/>
        </w:rPr>
      </w:r>
    </w:p>
    <w:p>
      <w:pPr>
        <w:spacing w:after="0" w:line="278" w:lineRule="auto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23820" w:h="16160" w:orient="landscape"/>
          <w:pgMar w:top="480" w:bottom="280" w:left="460" w:right="460"/>
          <w:cols w:num="2" w:equalWidth="0">
            <w:col w:w="10590" w:space="1399"/>
            <w:col w:w="1091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50"/>
          <w:footerReference w:type="default" r:id="rId51"/>
          <w:pgSz w:w="23820" w:h="16160" w:orient="landscape"/>
          <w:pgMar w:header="567" w:footer="529" w:top="1120" w:bottom="720" w:left="460" w:right="460"/>
        </w:sectPr>
      </w:pPr>
    </w:p>
    <w:p>
      <w:pPr>
        <w:pStyle w:val="Heading2"/>
        <w:spacing w:line="449" w:lineRule="exact"/>
        <w:ind w:left="3868" w:right="0"/>
        <w:jc w:val="left"/>
        <w:rPr>
          <w:b w:val="0"/>
          <w:bCs w:val="0"/>
        </w:rPr>
      </w:pPr>
      <w:r>
        <w:rPr/>
        <w:pict>
          <v:group style="position:absolute;margin-left:39.137798pt;margin-top:56.744335pt;width:519pt;height:.1pt;mso-position-horizontal-relative:page;mso-position-vertical-relative:paragraph;z-index:3112" coordorigin="783,1135" coordsize="10380,2">
            <v:shape style="position:absolute;left:783;top:1135;width:10380;height:2" coordorigin="783,1135" coordsize="10380,0" path="m783,1135l11163,1135e" filled="false" stroked="true" strokeweight="1pt" strokecolor="#ffffff">
              <v:path arrowok="t"/>
            </v:shape>
            <w10:wrap type="none"/>
          </v:group>
        </w:pict>
      </w:r>
      <w:r>
        <w:rPr/>
        <w:pict>
          <v:shape style="position:absolute;margin-left:289.944397pt;margin-top:62.736534pt;width:127.305pt;height:36.9pt;mso-position-horizontal-relative:page;mso-position-vertical-relative:paragraph;z-index:3136" type="#_x0000_t75" stroked="false">
            <v:imagedata r:id="rId52" o:title=""/>
          </v:shape>
        </w:pict>
      </w:r>
      <w:r>
        <w:rPr/>
        <w:pict>
          <v:shape style="position:absolute;margin-left:309.652435pt;margin-top:110.705345pt;width:87.264569pt;height:42.3pt;mso-position-horizontal-relative:page;mso-position-vertical-relative:paragraph;z-index:3160" type="#_x0000_t75" stroked="false">
            <v:imagedata r:id="rId53" o:title=""/>
          </v:shape>
        </w:pict>
      </w:r>
      <w:r>
        <w:rPr/>
        <w:pict>
          <v:shape style="position:absolute;margin-left:293.648102pt;margin-top:262.797943pt;width:119.107899pt;height:42.3pt;mso-position-horizontal-relative:page;mso-position-vertical-relative:paragraph;z-index:3184" type="#_x0000_t75" stroked="false">
            <v:imagedata r:id="rId54" o:title=""/>
          </v:shape>
        </w:pict>
      </w:r>
      <w:r>
        <w:rPr/>
        <w:pict>
          <v:shape style="position:absolute;margin-left:38.638pt;margin-top:23.346436pt;width:512.7pt;height:581.15pt;mso-position-horizontal-relative:page;mso-position-vertical-relative:paragraph;z-index:3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10"/>
                    <w:gridCol w:w="2894"/>
                    <w:gridCol w:w="2960"/>
                    <w:gridCol w:w="2459"/>
                  </w:tblGrid>
                  <w:tr>
                    <w:trPr>
                      <w:trHeight w:val="202" w:hRule="exact"/>
                    </w:trPr>
                    <w:tc>
                      <w:tcPr>
                        <w:tcW w:w="10223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5" w:hRule="exact"/>
                    </w:trPr>
                    <w:tc>
                      <w:tcPr>
                        <w:tcW w:w="19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A0A0A0"/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599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21815"/>
                            <w:spacing w:val="-1"/>
                            <w:w w:val="100"/>
                            <w:sz w:val="22"/>
                          </w:rPr>
                          <w:t>Brand</w:t>
                        </w:r>
                        <w:r>
                          <w:rPr>
                            <w:rFonts w:ascii="Arial"/>
                            <w:w w:val="100"/>
                            <w:sz w:val="22"/>
                          </w:rPr>
                        </w:r>
                      </w:p>
                    </w:tc>
                    <w:tc>
                      <w:tcPr>
                        <w:tcW w:w="2894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A0A0A0"/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21815"/>
                            <w:w w:val="99"/>
                            <w:sz w:val="22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21815"/>
                            <w:spacing w:val="-1"/>
                            <w:w w:val="9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21815"/>
                            <w:w w:val="100"/>
                            <w:sz w:val="22"/>
                          </w:rPr>
                          <w:t>name</w:t>
                        </w:r>
                        <w:r>
                          <w:rPr>
                            <w:rFonts w:ascii="Arial"/>
                            <w:b/>
                            <w:color w:val="221815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21815"/>
                            <w:w w:val="99"/>
                            <w:sz w:val="22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221815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21815"/>
                            <w:sz w:val="22"/>
                          </w:rPr>
                          <w:t>the panel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960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A0A0A0"/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6" w:right="0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21815"/>
                            <w:w w:val="100"/>
                            <w:sz w:val="22"/>
                          </w:rPr>
                          <w:t>Picture</w:t>
                        </w:r>
                        <w:r>
                          <w:rPr>
                            <w:rFonts w:ascii="Arial"/>
                            <w:w w:val="100"/>
                            <w:sz w:val="22"/>
                          </w:rPr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A0A0A0"/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759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21815"/>
                            <w:sz w:val="22"/>
                          </w:rPr>
                          <w:t>QR</w:t>
                        </w:r>
                        <w:r>
                          <w:rPr>
                            <w:rFonts w:ascii="Arial"/>
                            <w:b/>
                            <w:color w:val="221815"/>
                            <w:spacing w:val="-1"/>
                            <w:sz w:val="22"/>
                          </w:rPr>
                          <w:t> code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986" w:hRule="exact"/>
                    </w:trPr>
                    <w:tc>
                      <w:tcPr>
                        <w:tcW w:w="1910" w:type="dxa"/>
                        <w:vMerge w:val="restart"/>
                        <w:tcBorders>
                          <w:top w:val="single" w:sz="8" w:space="0" w:color="FFFFFF"/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D3D3D4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99"/>
                            <w:sz w:val="18"/>
                          </w:rPr>
                          <w:t>BALBOA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89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51"/>
                          <w:ind w:right="17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100"/>
                            <w:sz w:val="18"/>
                          </w:rPr>
                          <w:t>TP400</w:t>
                        </w:r>
                        <w:r>
                          <w:rPr>
                            <w:rFonts w:ascii="Arial"/>
                            <w:w w:val="100"/>
                            <w:sz w:val="18"/>
                          </w:rPr>
                        </w:r>
                      </w:p>
                    </w:tc>
                    <w:tc>
                      <w:tcPr>
                        <w:tcW w:w="29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7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position w:val="-14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616773" cy="468629"/>
                              <wp:effectExtent l="0" t="0" r="0" b="0"/>
                              <wp:docPr id="1" name="image38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" name="image3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16773" cy="4686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 w:eastAsia="Arial"/>
                            <w:position w:val="-14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459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>
                    <w:trPr>
                      <w:trHeight w:val="1040" w:hRule="exact"/>
                    </w:trPr>
                    <w:tc>
                      <w:tcPr>
                        <w:tcW w:w="191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D3D3D4"/>
                      </w:tcPr>
                      <w:p>
                        <w:pPr/>
                      </w:p>
                    </w:tc>
                    <w:tc>
                      <w:tcPr>
                        <w:tcW w:w="289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7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100"/>
                            <w:sz w:val="18"/>
                          </w:rPr>
                          <w:t>TP600</w:t>
                        </w:r>
                        <w:r>
                          <w:rPr>
                            <w:rFonts w:ascii="Arial"/>
                            <w:w w:val="100"/>
                            <w:sz w:val="18"/>
                          </w:rPr>
                        </w:r>
                      </w:p>
                    </w:tc>
                    <w:tc>
                      <w:tcPr>
                        <w:tcW w:w="29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</w:p>
                      <w:p>
                        <w:pPr>
                          <w:pStyle w:val="TableParagraph"/>
                          <w:spacing w:line="846" w:lineRule="exact"/>
                          <w:ind w:left="59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position w:val="-16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108260" cy="537209"/>
                              <wp:effectExtent l="0" t="0" r="0" b="0"/>
                              <wp:docPr id="3" name="image39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image39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8260" cy="5372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 w:eastAsia="Arial"/>
                            <w:position w:val="-16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459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/>
                      </w:p>
                    </w:tc>
                  </w:tr>
                  <w:tr>
                    <w:trPr>
                      <w:trHeight w:val="1013" w:hRule="exact"/>
                    </w:trPr>
                    <w:tc>
                      <w:tcPr>
                        <w:tcW w:w="191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D3D3D4"/>
                      </w:tcPr>
                      <w:p>
                        <w:pPr/>
                      </w:p>
                    </w:tc>
                    <w:tc>
                      <w:tcPr>
                        <w:tcW w:w="289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7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100"/>
                            <w:sz w:val="18"/>
                          </w:rPr>
                          <w:t>TP800</w:t>
                        </w:r>
                        <w:r>
                          <w:rPr>
                            <w:rFonts w:ascii="Arial"/>
                            <w:w w:val="100"/>
                            <w:sz w:val="18"/>
                          </w:rPr>
                        </w:r>
                      </w:p>
                    </w:tc>
                    <w:tc>
                      <w:tcPr>
                        <w:tcW w:w="29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45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</w:p>
                    </w:tc>
                  </w:tr>
                  <w:tr>
                    <w:trPr>
                      <w:trHeight w:val="1021" w:hRule="exact"/>
                    </w:trPr>
                    <w:tc>
                      <w:tcPr>
                        <w:tcW w:w="1910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3D3D4"/>
                      </w:tcPr>
                      <w:p>
                        <w:pPr/>
                      </w:p>
                    </w:tc>
                    <w:tc>
                      <w:tcPr>
                        <w:tcW w:w="289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6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100"/>
                            <w:sz w:val="18"/>
                          </w:rPr>
                          <w:t>Spa</w:t>
                        </w:r>
                        <w:r>
                          <w:rPr>
                            <w:rFonts w:ascii="Arial"/>
                            <w:color w:val="221815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21815"/>
                            <w:spacing w:val="-20"/>
                            <w:w w:val="99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221815"/>
                            <w:spacing w:val="-1"/>
                            <w:w w:val="100"/>
                            <w:sz w:val="18"/>
                          </w:rPr>
                          <w:t>ouch</w:t>
                        </w:r>
                        <w:r>
                          <w:rPr>
                            <w:rFonts w:ascii="Arial"/>
                            <w:w w:val="100"/>
                            <w:sz w:val="18"/>
                          </w:rPr>
                        </w:r>
                      </w:p>
                    </w:tc>
                    <w:tc>
                      <w:tcPr>
                        <w:tcW w:w="29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245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</w:p>
                    </w:tc>
                  </w:tr>
                  <w:tr>
                    <w:trPr>
                      <w:trHeight w:val="985" w:hRule="exact"/>
                    </w:trPr>
                    <w:tc>
                      <w:tcPr>
                        <w:tcW w:w="1910" w:type="dxa"/>
                        <w:vMerge w:val="restart"/>
                        <w:tcBorders>
                          <w:top w:val="single" w:sz="8" w:space="0" w:color="FFFFFF"/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D3D3D4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27"/>
                          <w:ind w:left="5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99"/>
                            <w:sz w:val="18"/>
                          </w:rPr>
                          <w:t>GECKO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89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48"/>
                          <w:ind w:left="91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100"/>
                            <w:sz w:val="18"/>
                          </w:rPr>
                          <w:t>IN.K300-10P</w:t>
                        </w:r>
                        <w:r>
                          <w:rPr>
                            <w:rFonts w:ascii="Arial"/>
                            <w:w w:val="100"/>
                            <w:sz w:val="18"/>
                          </w:rPr>
                        </w:r>
                      </w:p>
                    </w:tc>
                    <w:tc>
                      <w:tcPr>
                        <w:tcW w:w="29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846" w:lineRule="exact"/>
                          <w:ind w:left="2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position w:val="-16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512670" cy="537210"/>
                              <wp:effectExtent l="0" t="0" r="0" b="0"/>
                              <wp:docPr id="5" name="image40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age40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2670" cy="5372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 w:eastAsia="Arial"/>
                            <w:position w:val="-16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459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</w:tc>
                  </w:tr>
                  <w:tr>
                    <w:trPr>
                      <w:trHeight w:val="1056" w:hRule="exact"/>
                    </w:trPr>
                    <w:tc>
                      <w:tcPr>
                        <w:tcW w:w="191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D3D3D4"/>
                      </w:tcPr>
                      <w:p>
                        <w:pPr/>
                      </w:p>
                    </w:tc>
                    <w:tc>
                      <w:tcPr>
                        <w:tcW w:w="289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1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100"/>
                            <w:sz w:val="18"/>
                          </w:rPr>
                          <w:t>IN.K300-20P</w:t>
                        </w:r>
                        <w:r>
                          <w:rPr>
                            <w:rFonts w:ascii="Arial"/>
                            <w:w w:val="100"/>
                            <w:sz w:val="18"/>
                          </w:rPr>
                        </w:r>
                      </w:p>
                    </w:tc>
                    <w:tc>
                      <w:tcPr>
                        <w:tcW w:w="29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846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position w:val="-16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500586" cy="537210"/>
                              <wp:effectExtent l="0" t="0" r="0" b="0"/>
                              <wp:docPr id="7" name="image41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41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00586" cy="5372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 w:eastAsia="Arial"/>
                            <w:position w:val="-16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459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/>
                      </w:p>
                    </w:tc>
                  </w:tr>
                  <w:tr>
                    <w:trPr>
                      <w:trHeight w:val="1017" w:hRule="exact"/>
                    </w:trPr>
                    <w:tc>
                      <w:tcPr>
                        <w:tcW w:w="191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D3D3D4"/>
                      </w:tcPr>
                      <w:p>
                        <w:pPr/>
                      </w:p>
                    </w:tc>
                    <w:tc>
                      <w:tcPr>
                        <w:tcW w:w="289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55"/>
                          <w:ind w:right="15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100"/>
                            <w:sz w:val="18"/>
                          </w:rPr>
                          <w:t>IN.K506</w:t>
                        </w:r>
                        <w:r>
                          <w:rPr>
                            <w:rFonts w:ascii="Arial"/>
                            <w:w w:val="100"/>
                            <w:sz w:val="18"/>
                          </w:rPr>
                        </w:r>
                      </w:p>
                    </w:tc>
                    <w:tc>
                      <w:tcPr>
                        <w:tcW w:w="29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45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</w:p>
                    </w:tc>
                  </w:tr>
                  <w:tr>
                    <w:trPr>
                      <w:trHeight w:val="1024" w:hRule="exact"/>
                    </w:trPr>
                    <w:tc>
                      <w:tcPr>
                        <w:tcW w:w="191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D3D3D4"/>
                      </w:tcPr>
                      <w:p>
                        <w:pPr/>
                      </w:p>
                    </w:tc>
                    <w:tc>
                      <w:tcPr>
                        <w:tcW w:w="289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5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100"/>
                            <w:sz w:val="18"/>
                          </w:rPr>
                          <w:t>IN.K806</w:t>
                        </w:r>
                        <w:r>
                          <w:rPr>
                            <w:rFonts w:ascii="Arial"/>
                            <w:w w:val="100"/>
                            <w:sz w:val="18"/>
                          </w:rPr>
                        </w:r>
                      </w:p>
                    </w:tc>
                    <w:tc>
                      <w:tcPr>
                        <w:tcW w:w="29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245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</w:p>
                    </w:tc>
                  </w:tr>
                  <w:tr>
                    <w:trPr>
                      <w:trHeight w:val="1020" w:hRule="exact"/>
                    </w:trPr>
                    <w:tc>
                      <w:tcPr>
                        <w:tcW w:w="1910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3D3D4"/>
                      </w:tcPr>
                      <w:p>
                        <w:pPr/>
                      </w:p>
                    </w:tc>
                    <w:tc>
                      <w:tcPr>
                        <w:tcW w:w="289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5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100"/>
                            <w:sz w:val="18"/>
                          </w:rPr>
                          <w:t>IN.K1000</w:t>
                        </w:r>
                        <w:r>
                          <w:rPr>
                            <w:rFonts w:ascii="Arial"/>
                            <w:w w:val="100"/>
                            <w:sz w:val="18"/>
                          </w:rPr>
                        </w:r>
                      </w:p>
                    </w:tc>
                    <w:tc>
                      <w:tcPr>
                        <w:tcW w:w="29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245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</w:p>
                    </w:tc>
                  </w:tr>
                  <w:tr>
                    <w:trPr>
                      <w:trHeight w:val="1024" w:hRule="exact"/>
                    </w:trPr>
                    <w:tc>
                      <w:tcPr>
                        <w:tcW w:w="191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D3D3D4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99"/>
                            <w:sz w:val="18"/>
                          </w:rPr>
                          <w:t>JOYON</w:t>
                        </w:r>
                        <w:r>
                          <w:rPr>
                            <w:rFonts w:ascii="Arial"/>
                            <w:color w:val="221815"/>
                            <w:spacing w:val="-7"/>
                            <w:w w:val="99"/>
                            <w:sz w:val="18"/>
                          </w:rPr>
                          <w:t>W</w:t>
                        </w:r>
                        <w:r>
                          <w:rPr>
                            <w:rFonts w:ascii="Arial"/>
                            <w:color w:val="221815"/>
                            <w:spacing w:val="-14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color w:val="221815"/>
                            <w:w w:val="99"/>
                            <w:sz w:val="18"/>
                          </w:rPr>
                          <w:t>Y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894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6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100"/>
                            <w:sz w:val="18"/>
                          </w:rPr>
                          <w:t>PB554</w:t>
                        </w:r>
                        <w:r>
                          <w:rPr>
                            <w:rFonts w:ascii="Arial"/>
                            <w:w w:val="100"/>
                            <w:sz w:val="18"/>
                          </w:rPr>
                        </w:r>
                      </w:p>
                    </w:tc>
                    <w:tc>
                      <w:tcPr>
                        <w:tcW w:w="296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59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9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6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131" w:lineRule="exact" w:before="114"/>
                          <w:ind w:right="3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40000"/>
                            <w:w w:val="100"/>
                            <w:sz w:val="18"/>
                          </w:rPr>
                          <w:t>*</w:t>
                        </w:r>
                        <w:r>
                          <w:rPr>
                            <w:rFonts w:ascii="Arial"/>
                            <w:color w:val="04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040000"/>
                            <w:w w:val="100"/>
                            <w:sz w:val="18"/>
                          </w:rPr>
                          <w:t>Please</w:t>
                        </w:r>
                        <w:r>
                          <w:rPr>
                            <w:rFonts w:ascii="Arial"/>
                            <w:color w:val="04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040000"/>
                            <w:sz w:val="18"/>
                          </w:rPr>
                          <w:t>sc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459" w:type="dxa"/>
                        <w:vMerge w:val="restart"/>
                        <w:tcBorders>
                          <w:top w:val="nil" w:sz="6" w:space="0" w:color="auto"/>
                          <w:left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45" w:right="-1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40000"/>
                            <w:w w:val="100"/>
                            <w:sz w:val="18"/>
                          </w:rPr>
                          <w:t>n</w:t>
                        </w:r>
                        <w:r>
                          <w:rPr>
                            <w:rFonts w:ascii="Arial"/>
                            <w:color w:val="04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040000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color w:val="04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040000"/>
                            <w:sz w:val="18"/>
                          </w:rPr>
                          <w:t>QR</w:t>
                        </w:r>
                        <w:r>
                          <w:rPr>
                            <w:rFonts w:ascii="Arial"/>
                            <w:color w:val="04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040000"/>
                            <w:w w:val="100"/>
                            <w:sz w:val="18"/>
                          </w:rPr>
                          <w:t>code</w:t>
                        </w:r>
                        <w:r>
                          <w:rPr>
                            <w:rFonts w:ascii="Arial"/>
                            <w:color w:val="04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040000"/>
                            <w:sz w:val="18"/>
                          </w:rPr>
                          <w:t>for</w:t>
                        </w:r>
                        <w:r>
                          <w:rPr>
                            <w:rFonts w:ascii="Arial"/>
                            <w:color w:val="04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040000"/>
                            <w:spacing w:val="-1"/>
                            <w:w w:val="100"/>
                            <w:sz w:val="18"/>
                          </w:rPr>
                          <w:t>information.</w:t>
                        </w:r>
                        <w:r>
                          <w:rPr>
                            <w:rFonts w:ascii="Arial"/>
                            <w:w w:val="1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776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9" w:type="dxa"/>
                        <w:vMerge/>
                        <w:tcBorders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10223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/>
          <w:color w:val="221815"/>
        </w:rPr>
        <w:t>Spa Control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Panel</w:t>
      </w:r>
      <w:r>
        <w:rPr>
          <w:b w:val="0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13"/>
        <w:rPr>
          <w:rFonts w:ascii="Arial Black" w:hAnsi="Arial Black" w:cs="Arial Black" w:eastAsia="Arial Black"/>
          <w:b/>
          <w:bCs/>
          <w:sz w:val="29"/>
          <w:szCs w:val="29"/>
        </w:rPr>
      </w:pPr>
    </w:p>
    <w:p>
      <w:pPr>
        <w:spacing w:line="846" w:lineRule="exact"/>
        <w:ind w:left="8883" w:right="0" w:firstLine="0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position w:val="-16"/>
          <w:sz w:val="20"/>
          <w:szCs w:val="20"/>
        </w:rPr>
        <w:drawing>
          <wp:inline distT="0" distB="0" distL="0" distR="0">
            <wp:extent cx="537214" cy="537209"/>
            <wp:effectExtent l="0" t="0" r="0" b="0"/>
            <wp:docPr id="9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4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 Black" w:eastAsia="Arial Black"/>
          <w:position w:val="-16"/>
          <w:sz w:val="20"/>
          <w:szCs w:val="20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13"/>
        <w:rPr>
          <w:rFonts w:ascii="Arial Black" w:hAnsi="Arial Black" w:cs="Arial Black" w:eastAsia="Arial Black"/>
          <w:b/>
          <w:bCs/>
          <w:sz w:val="27"/>
          <w:szCs w:val="27"/>
        </w:rPr>
      </w:pPr>
    </w:p>
    <w:p>
      <w:pPr>
        <w:pStyle w:val="BodyText"/>
        <w:tabs>
          <w:tab w:pos="8883" w:val="left" w:leader="none"/>
        </w:tabs>
        <w:spacing w:line="848" w:lineRule="exact"/>
        <w:ind w:left="5393" w:right="0"/>
        <w:jc w:val="left"/>
        <w:rPr>
          <w:rFonts w:ascii="Arial Black" w:hAnsi="Arial Black" w:cs="Arial Black" w:eastAsia="Arial Black"/>
        </w:rPr>
      </w:pPr>
      <w:r>
        <w:rPr>
          <w:rFonts w:ascii="Arial Black"/>
          <w:position w:val="-16"/>
        </w:rPr>
        <w:drawing>
          <wp:inline distT="0" distB="0" distL="0" distR="0">
            <wp:extent cx="1541621" cy="538638"/>
            <wp:effectExtent l="0" t="0" r="0" b="0"/>
            <wp:docPr id="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621" cy="5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6"/>
        </w:rPr>
      </w:r>
      <w:r>
        <w:rPr>
          <w:rFonts w:ascii="Arial Black"/>
          <w:position w:val="-16"/>
        </w:rPr>
        <w:tab/>
      </w:r>
      <w:r>
        <w:rPr>
          <w:rFonts w:ascii="Arial Black"/>
          <w:position w:val="-16"/>
        </w:rPr>
        <w:drawing>
          <wp:inline distT="0" distB="0" distL="0" distR="0">
            <wp:extent cx="537210" cy="537209"/>
            <wp:effectExtent l="0" t="0" r="0" b="0"/>
            <wp:docPr id="13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6"/>
        </w:rPr>
      </w:r>
    </w:p>
    <w:p>
      <w:pPr>
        <w:spacing w:line="240" w:lineRule="auto" w:before="9"/>
        <w:rPr>
          <w:rFonts w:ascii="Arial Black" w:hAnsi="Arial Black" w:cs="Arial Black" w:eastAsia="Arial Black"/>
          <w:b/>
          <w:bCs/>
          <w:sz w:val="11"/>
          <w:szCs w:val="11"/>
        </w:rPr>
      </w:pPr>
    </w:p>
    <w:p>
      <w:pPr>
        <w:pStyle w:val="BodyText"/>
        <w:tabs>
          <w:tab w:pos="8883" w:val="left" w:leader="none"/>
        </w:tabs>
        <w:spacing w:line="846" w:lineRule="exact"/>
        <w:ind w:left="5934" w:right="0"/>
        <w:jc w:val="left"/>
        <w:rPr>
          <w:rFonts w:ascii="Arial Black" w:hAnsi="Arial Black" w:cs="Arial Black" w:eastAsia="Arial Black"/>
        </w:rPr>
      </w:pPr>
      <w:r>
        <w:rPr>
          <w:rFonts w:ascii="Arial Black"/>
          <w:position w:val="-16"/>
        </w:rPr>
        <w:drawing>
          <wp:inline distT="0" distB="0" distL="0" distR="0">
            <wp:extent cx="853780" cy="537210"/>
            <wp:effectExtent l="0" t="0" r="0" b="0"/>
            <wp:docPr id="1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78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6"/>
        </w:rPr>
      </w:r>
      <w:r>
        <w:rPr>
          <w:rFonts w:ascii="Arial Black"/>
          <w:position w:val="-16"/>
        </w:rPr>
        <w:tab/>
      </w:r>
      <w:r>
        <w:rPr>
          <w:rFonts w:ascii="Arial Black"/>
          <w:position w:val="-16"/>
        </w:rPr>
        <w:drawing>
          <wp:inline distT="0" distB="0" distL="0" distR="0">
            <wp:extent cx="537210" cy="537210"/>
            <wp:effectExtent l="0" t="0" r="0" b="0"/>
            <wp:docPr id="17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6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 Black" w:hAnsi="Arial Black" w:cs="Arial Black" w:eastAsia="Arial Black"/>
          <w:b/>
          <w:bCs/>
          <w:sz w:val="28"/>
          <w:szCs w:val="28"/>
        </w:rPr>
      </w:pPr>
    </w:p>
    <w:p>
      <w:pPr>
        <w:spacing w:line="846" w:lineRule="exact"/>
        <w:ind w:left="8883" w:right="0" w:firstLine="0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position w:val="-16"/>
          <w:sz w:val="20"/>
          <w:szCs w:val="20"/>
        </w:rPr>
        <w:drawing>
          <wp:inline distT="0" distB="0" distL="0" distR="0">
            <wp:extent cx="537210" cy="537210"/>
            <wp:effectExtent l="0" t="0" r="0" b="0"/>
            <wp:docPr id="19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 Black" w:eastAsia="Arial Black"/>
          <w:position w:val="-16"/>
          <w:sz w:val="20"/>
          <w:szCs w:val="20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 Black" w:hAnsi="Arial Black" w:cs="Arial Black" w:eastAsia="Arial Black"/>
          <w:b/>
          <w:bCs/>
          <w:sz w:val="28"/>
          <w:szCs w:val="28"/>
        </w:rPr>
      </w:pPr>
    </w:p>
    <w:p>
      <w:pPr>
        <w:pStyle w:val="BodyText"/>
        <w:tabs>
          <w:tab w:pos="8883" w:val="left" w:leader="none"/>
        </w:tabs>
        <w:spacing w:line="846" w:lineRule="exact"/>
        <w:ind w:left="5662" w:right="0"/>
        <w:jc w:val="left"/>
        <w:rPr>
          <w:rFonts w:ascii="Arial Black" w:hAnsi="Arial Black" w:cs="Arial Black" w:eastAsia="Arial Black"/>
        </w:rPr>
      </w:pPr>
      <w:r>
        <w:rPr>
          <w:rFonts w:ascii="Arial Black"/>
          <w:position w:val="-16"/>
        </w:rPr>
        <w:drawing>
          <wp:inline distT="0" distB="0" distL="0" distR="0">
            <wp:extent cx="1197412" cy="537210"/>
            <wp:effectExtent l="0" t="0" r="0" b="0"/>
            <wp:docPr id="21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412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6"/>
        </w:rPr>
      </w:r>
      <w:r>
        <w:rPr>
          <w:rFonts w:ascii="Arial Black"/>
          <w:position w:val="-16"/>
        </w:rPr>
        <w:tab/>
      </w:r>
      <w:r>
        <w:rPr>
          <w:rFonts w:ascii="Arial Black"/>
          <w:position w:val="-16"/>
        </w:rPr>
        <w:drawing>
          <wp:inline distT="0" distB="0" distL="0" distR="0">
            <wp:extent cx="537210" cy="537210"/>
            <wp:effectExtent l="0" t="0" r="0" b="0"/>
            <wp:docPr id="23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6"/>
        </w:rPr>
      </w:r>
    </w:p>
    <w:p>
      <w:pPr>
        <w:spacing w:line="240" w:lineRule="auto" w:before="11"/>
        <w:rPr>
          <w:rFonts w:ascii="Arial Black" w:hAnsi="Arial Black" w:cs="Arial Black" w:eastAsia="Arial Black"/>
          <w:b/>
          <w:bCs/>
          <w:sz w:val="13"/>
          <w:szCs w:val="13"/>
        </w:rPr>
      </w:pPr>
    </w:p>
    <w:p>
      <w:pPr>
        <w:pStyle w:val="BodyText"/>
        <w:tabs>
          <w:tab w:pos="8883" w:val="left" w:leader="none"/>
        </w:tabs>
        <w:spacing w:line="846" w:lineRule="exact"/>
        <w:ind w:left="5734" w:right="0"/>
        <w:jc w:val="left"/>
        <w:rPr>
          <w:rFonts w:ascii="Arial Black" w:hAnsi="Arial Black" w:cs="Arial Black" w:eastAsia="Arial Black"/>
        </w:rPr>
      </w:pPr>
      <w:r>
        <w:rPr>
          <w:rFonts w:ascii="Arial Black"/>
          <w:position w:val="-16"/>
        </w:rPr>
        <w:drawing>
          <wp:inline distT="0" distB="0" distL="0" distR="0">
            <wp:extent cx="1106013" cy="537210"/>
            <wp:effectExtent l="0" t="0" r="0" b="0"/>
            <wp:docPr id="25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013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6"/>
        </w:rPr>
      </w:r>
      <w:r>
        <w:rPr>
          <w:rFonts w:ascii="Arial Black"/>
          <w:position w:val="-16"/>
        </w:rPr>
        <w:tab/>
      </w:r>
      <w:r>
        <w:rPr>
          <w:rFonts w:ascii="Arial Black"/>
          <w:position w:val="-16"/>
        </w:rPr>
        <w:drawing>
          <wp:inline distT="0" distB="0" distL="0" distR="0">
            <wp:extent cx="537210" cy="537210"/>
            <wp:effectExtent l="0" t="0" r="0" b="0"/>
            <wp:docPr id="27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6"/>
        </w:rPr>
      </w:r>
    </w:p>
    <w:p>
      <w:pPr>
        <w:spacing w:line="240" w:lineRule="auto" w:before="4"/>
        <w:rPr>
          <w:rFonts w:ascii="Arial Black" w:hAnsi="Arial Black" w:cs="Arial Black" w:eastAsia="Arial Black"/>
          <w:b/>
          <w:bCs/>
          <w:sz w:val="12"/>
          <w:szCs w:val="12"/>
        </w:rPr>
      </w:pPr>
    </w:p>
    <w:p>
      <w:pPr>
        <w:pStyle w:val="BodyText"/>
        <w:tabs>
          <w:tab w:pos="8883" w:val="left" w:leader="none"/>
        </w:tabs>
        <w:spacing w:line="846" w:lineRule="exact"/>
        <w:ind w:left="5989" w:right="0"/>
        <w:jc w:val="left"/>
        <w:rPr>
          <w:rFonts w:ascii="Arial Black" w:hAnsi="Arial Black" w:cs="Arial Black" w:eastAsia="Arial Black"/>
        </w:rPr>
      </w:pPr>
      <w:r>
        <w:rPr>
          <w:rFonts w:ascii="Arial Black"/>
          <w:position w:val="-16"/>
        </w:rPr>
        <w:drawing>
          <wp:inline distT="0" distB="0" distL="0" distR="0">
            <wp:extent cx="783765" cy="537210"/>
            <wp:effectExtent l="0" t="0" r="0" b="0"/>
            <wp:docPr id="2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6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6"/>
        </w:rPr>
      </w:r>
      <w:r>
        <w:rPr>
          <w:rFonts w:ascii="Arial Black"/>
          <w:position w:val="-16"/>
        </w:rPr>
        <w:tab/>
      </w:r>
      <w:r>
        <w:rPr>
          <w:rFonts w:ascii="Arial Black"/>
          <w:position w:val="-16"/>
        </w:rPr>
        <w:drawing>
          <wp:inline distT="0" distB="0" distL="0" distR="0">
            <wp:extent cx="537210" cy="537210"/>
            <wp:effectExtent l="0" t="0" r="0" b="0"/>
            <wp:docPr id="31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6"/>
        </w:rPr>
      </w:r>
    </w:p>
    <w:p>
      <w:pPr>
        <w:spacing w:line="240" w:lineRule="auto" w:before="8"/>
        <w:rPr>
          <w:rFonts w:ascii="Arial Black" w:hAnsi="Arial Black" w:cs="Arial Black" w:eastAsia="Arial Black"/>
          <w:b/>
          <w:bCs/>
          <w:sz w:val="12"/>
          <w:szCs w:val="12"/>
        </w:rPr>
      </w:pPr>
    </w:p>
    <w:p>
      <w:pPr>
        <w:pStyle w:val="BodyText"/>
        <w:tabs>
          <w:tab w:pos="8883" w:val="left" w:leader="none"/>
        </w:tabs>
        <w:spacing w:line="846" w:lineRule="exact"/>
        <w:ind w:left="5369" w:right="0"/>
        <w:jc w:val="left"/>
        <w:rPr>
          <w:rFonts w:ascii="Arial Black" w:hAnsi="Arial Black" w:cs="Arial Black" w:eastAsia="Arial Black"/>
        </w:rPr>
      </w:pPr>
      <w:r>
        <w:rPr>
          <w:rFonts w:ascii="Arial Black"/>
          <w:position w:val="-16"/>
        </w:rPr>
        <w:drawing>
          <wp:inline distT="0" distB="0" distL="0" distR="0">
            <wp:extent cx="1567981" cy="537209"/>
            <wp:effectExtent l="0" t="0" r="0" b="0"/>
            <wp:docPr id="3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981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6"/>
        </w:rPr>
      </w:r>
      <w:r>
        <w:rPr>
          <w:rFonts w:ascii="Arial Black"/>
          <w:position w:val="-16"/>
        </w:rPr>
        <w:tab/>
      </w:r>
      <w:r>
        <w:rPr>
          <w:rFonts w:ascii="Arial Black"/>
          <w:position w:val="-16"/>
        </w:rPr>
        <w:drawing>
          <wp:inline distT="0" distB="0" distL="0" distR="0">
            <wp:extent cx="537210" cy="537209"/>
            <wp:effectExtent l="0" t="0" r="0" b="0"/>
            <wp:docPr id="35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6"/>
        </w:rPr>
      </w:r>
    </w:p>
    <w:p>
      <w:pPr>
        <w:spacing w:before="204"/>
        <w:ind w:left="0" w:right="1589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94.126312pt;margin-top:-247.013779pt;width:118.156419pt;height:42.3pt;mso-position-horizontal-relative:page;mso-position-vertical-relative:paragraph;z-index:3208" type="#_x0000_t75" stroked="false">
            <v:imagedata r:id="rId55" o:title=""/>
          </v:shape>
        </w:pict>
      </w:r>
      <w:r>
        <w:rPr>
          <w:rFonts w:ascii="Arial"/>
          <w:color w:val="040000"/>
          <w:w w:val="100"/>
          <w:sz w:val="18"/>
        </w:rPr>
        <w:t>a</w:t>
      </w:r>
      <w:r>
        <w:rPr>
          <w:rFonts w:ascii="Arial"/>
          <w:w w:val="100"/>
          <w:sz w:val="18"/>
        </w:rPr>
      </w:r>
    </w:p>
    <w:p>
      <w:pPr>
        <w:pStyle w:val="Heading2"/>
        <w:spacing w:line="240" w:lineRule="auto" w:before="22"/>
        <w:ind w:left="6511" w:right="4344"/>
        <w:jc w:val="center"/>
        <w:rPr>
          <w:b w:val="0"/>
          <w:bCs w:val="0"/>
        </w:rPr>
      </w:pPr>
      <w:r>
        <w:rPr>
          <w:b w:val="0"/>
          <w:spacing w:val="-3"/>
        </w:rPr>
        <w:br w:type="column"/>
      </w:r>
      <w:r>
        <w:rPr>
          <w:b/>
          <w:color w:val="221815"/>
          <w:spacing w:val="-3"/>
        </w:rPr>
        <w:t>Jets</w:t>
      </w:r>
      <w:r>
        <w:rPr>
          <w:b w:val="0"/>
          <w:spacing w:val="-3"/>
        </w:rPr>
      </w:r>
    </w:p>
    <w:p>
      <w:pPr>
        <w:pStyle w:val="BodyText"/>
        <w:spacing w:line="333" w:lineRule="auto" w:before="173"/>
        <w:ind w:left="2724" w:right="3992"/>
        <w:jc w:val="both"/>
      </w:pPr>
      <w:r>
        <w:rPr/>
        <w:pict>
          <v:group style="position:absolute;margin-left:977.835022pt;margin-top:9.699808pt;width:170.1pt;height:127.6pt;mso-position-horizontal-relative:page;mso-position-vertical-relative:paragraph;z-index:3088" coordorigin="19557,194" coordsize="3402,2552">
            <v:shape style="position:absolute;left:19557;top:194;width:3402;height:2551" type="#_x0000_t75" stroked="false">
              <v:imagedata r:id="rId70" o:title=""/>
            </v:shape>
            <v:group style="position:absolute;left:20653;top:1335;width:339;height:481" coordorigin="20653,1335" coordsize="339,481">
              <v:shape style="position:absolute;left:20653;top:1335;width:339;height:481" coordorigin="20653,1335" coordsize="339,481" path="m20983,1335l20913,1360,20854,1392,20802,1430,20756,1473,20718,1522,20688,1575,20660,1659,20653,1718,20654,1747,20657,1777,20663,1807,20664,1812,20669,1815,20674,1814,20680,1813,20684,1808,20682,1802,20677,1774,20674,1746,20673,1718,20675,1690,20696,1608,20735,1532,20793,1464,20840,1425,20893,1392,20952,1366,20989,1354,20992,1348,20989,1338,20983,1335xe" filled="true" fillcolor="#040000" stroked="false">
                <v:path arrowok="t"/>
                <v:fill type="solid"/>
              </v:shape>
            </v:group>
            <v:group style="position:absolute;left:20653;top:1335;width:339;height:481" coordorigin="20653,1335" coordsize="339,481">
              <v:shape style="position:absolute;left:20653;top:1335;width:339;height:481" coordorigin="20653,1335" coordsize="339,481" path="m20674,1814l20654,1747,20653,1718,20656,1688,20677,1602,20718,1522,20756,1473,20802,1430,20854,1392,20913,1360,20978,1336,20983,1335,20989,1338,20991,1343,20992,1348,20989,1354,20984,1355,20952,1366,20893,1392,20840,1425,20793,1464,20735,1532,20696,1608,20675,1690,20673,1718,20674,1746,20677,1774,20682,1802,20684,1808,20680,1813,20675,1814,20675,1814xe" filled="false" stroked="true" strokeweight="2pt" strokecolor="#ffffff">
                <v:path arrowok="t"/>
              </v:shape>
            </v:group>
            <v:group style="position:absolute;left:20822;top:1284;width:184;height:196" coordorigin="20822,1284" coordsize="184,196">
              <v:shape style="position:absolute;left:20822;top:1284;width:184;height:196" coordorigin="20822,1284" coordsize="184,196" path="m20830,1284l20825,1287,20822,1297,20825,1303,20977,1348,20872,1467,20872,1473,20879,1479,20883,1480,20888,1478,20889,1477,21004,1346,21005,1343,21003,1336,21001,1334,20830,1284xe" filled="true" fillcolor="#040000" stroked="false">
                <v:path arrowok="t"/>
                <v:fill type="solid"/>
              </v:shape>
            </v:group>
            <v:group style="position:absolute;left:20822;top:1284;width:184;height:196" coordorigin="20822,1284" coordsize="184,196">
              <v:shape style="position:absolute;left:20822;top:1284;width:184;height:196" coordorigin="20822,1284" coordsize="184,196" path="m20877,1476l20872,1473,20872,1467,20876,1462,20977,1348,20830,1304,20825,1303,20822,1297,20823,1292,20825,1287,20830,1284,20836,1285,20997,1333,21001,1334,21003,1336,21004,1340,21005,1343,21004,1346,21002,1349,20891,1476,20889,1477,20888,1478,20886,1479,20883,1480,20879,1479,20877,1476xe" filled="false" stroked="true" strokeweight="2pt" strokecolor="#ffffff">
                <v:path arrowok="t"/>
              </v:shape>
            </v:group>
            <v:group style="position:absolute;left:20663;top:1346;width:318;height:459" coordorigin="20663,1346" coordsize="318,459">
              <v:shape style="position:absolute;left:20663;top:1346;width:318;height:459" coordorigin="20663,1346" coordsize="318,459" path="m20673,1805l20667,1775,20664,1746,20663,1717,20666,1689,20686,1605,20727,1527,20764,1479,20809,1437,20860,1400,20918,1369,20949,1356,20981,1346e" filled="false" stroked="true" strokeweight="1pt" strokecolor="#040000">
                <v:path arrowok="t"/>
              </v:shape>
            </v:group>
            <v:group style="position:absolute;left:20822;top:1284;width:184;height:196" coordorigin="20822,1284" coordsize="184,196">
              <v:shape style="position:absolute;left:20822;top:1284;width:184;height:196" coordorigin="20822,1284" coordsize="184,196" path="m20830,1284l20825,1287,20822,1297,20825,1303,20977,1348,20872,1467,20872,1473,20879,1479,20883,1480,20888,1478,20889,1477,21004,1346,21005,1343,21003,1336,21001,1334,20830,1284xe" filled="true" fillcolor="#040000" stroked="false">
                <v:path arrowok="t"/>
                <v:fill type="solid"/>
              </v:shape>
            </v:group>
            <v:group style="position:absolute;left:21591;top:1761;width:240;height:542" coordorigin="21591,1761" coordsize="240,542">
              <v:shape style="position:absolute;left:21591;top:1761;width:240;height:542" coordorigin="21591,1761" coordsize="240,542" path="m21793,1761l21783,1765,21780,1770,21782,1776,21792,1807,21800,1839,21806,1871,21809,1902,21810,1933,21810,1964,21802,2024,21775,2107,21731,2180,21672,2240,21599,2282,21593,2285,21591,2290,21593,2296,21596,2301,21601,2303,21606,2301,21660,2273,21727,2216,21779,2144,21804,2089,21821,2029,21829,1966,21830,1934,21829,1902,21820,1835,21801,1769,21799,1764,21793,1761xe" filled="true" fillcolor="#040000" stroked="false">
                <v:path arrowok="t"/>
                <v:fill type="solid"/>
              </v:shape>
            </v:group>
            <v:group style="position:absolute;left:21591;top:1761;width:240;height:542" coordorigin="21591,1761" coordsize="240,542">
              <v:shape style="position:absolute;left:21591;top:1761;width:240;height:542" coordorigin="21591,1761" coordsize="240,542" path="m21593,2296l21596,2301,21601,2303,21606,2301,21660,2273,21727,2216,21779,2144,21804,2089,21821,2029,21829,1966,21830,1934,21829,1902,21820,1835,21801,1769,21793,1761,21788,1763,21783,1765,21780,1770,21782,1776,21792,1807,21800,1839,21806,1871,21809,1902,21810,1933,21810,1964,21802,2024,21775,2107,21731,2180,21672,2240,21599,2282,21593,2285,21591,2290,21593,2295,21593,2296xe" filled="false" stroked="true" strokeweight="2pt" strokecolor="#ffffff">
                <v:path arrowok="t"/>
              </v:shape>
            </v:group>
            <v:group style="position:absolute;left:21739;top:1749;width:192;height:187" coordorigin="21739,1749" coordsize="192,187">
              <v:shape style="position:absolute;left:21739;top:1749;width:192;height:187" coordorigin="21739,1749" coordsize="192,187" path="m21786,1749l21780,1751,21777,1754,21739,1924,21740,1926,21741,1930,21744,1933,21753,1935,21758,1931,21793,1777,21825,1777,21790,1749,21786,1749xe" filled="true" fillcolor="#040000" stroked="false">
                <v:path arrowok="t"/>
                <v:fill type="solid"/>
              </v:shape>
              <v:shape style="position:absolute;left:21739;top:1749;width:192;height:187" coordorigin="21739,1749" coordsize="192,187" path="m21825,1777l21793,1777,21918,1873,21925,1873,21931,1864,21930,1858,21825,1777xe" filled="true" fillcolor="#040000" stroked="false">
                <v:path arrowok="t"/>
                <v:fill type="solid"/>
              </v:shape>
            </v:group>
            <v:group style="position:absolute;left:21739;top:1749;width:192;height:187" coordorigin="21739,1749" coordsize="192,187">
              <v:shape style="position:absolute;left:21739;top:1749;width:192;height:187" coordorigin="21739,1749" coordsize="192,187" path="m21747,1934l21753,1935,21758,1931,21759,1926,21793,1777,21914,1870,21918,1873,21925,1873,21928,1868,21931,1864,21930,1858,21926,1854,21792,1751,21790,1749,21777,1757,21740,1922,21739,1924,21740,1926,21740,1927,21741,1930,21744,1933,21747,1934xe" filled="false" stroked="true" strokeweight="2pt" strokecolor="#ffffff">
                <v:path arrowok="t"/>
              </v:shape>
            </v:group>
            <v:group style="position:absolute;left:21602;top:1772;width:218;height:520" coordorigin="21602,1772" coordsize="218,520">
              <v:shape style="position:absolute;left:21602;top:1772;width:218;height:520" coordorigin="21602,1772" coordsize="218,520" path="m21602,2292l21678,2248,21739,2187,21784,2111,21811,2026,21819,1965,21820,1933,21819,1901,21816,1869,21810,1837,21802,1805,21792,1772e" filled="false" stroked="true" strokeweight="1pt" strokecolor="#040000">
                <v:path arrowok="t"/>
              </v:shape>
            </v:group>
            <v:group style="position:absolute;left:21739;top:1749;width:192;height:187" coordorigin="21739,1749" coordsize="192,187">
              <v:shape style="position:absolute;left:21739;top:1749;width:192;height:187" coordorigin="21739,1749" coordsize="192,187" path="m21786,1749l21780,1751,21777,1754,21739,1927,21742,1932,21753,1935,21758,1931,21793,1777,21826,1777,21790,1749,21786,1749xe" filled="true" fillcolor="#040000" stroked="false">
                <v:path arrowok="t"/>
                <v:fill type="solid"/>
              </v:shape>
              <v:shape style="position:absolute;left:21739;top:1749;width:192;height:187" coordorigin="21739,1749" coordsize="192,187" path="m21826,1777l21793,1777,21918,1873,21925,1873,21930,1865,21931,1862,21929,1857,21928,1855,21826,1777xe" filled="true" fillcolor="#040000" stroked="false">
                <v:path arrowok="t"/>
                <v:fill type="solid"/>
              </v:shape>
              <v:shape style="position:absolute;left:19762;top:1381;width:82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4"/>
                        </w:rPr>
                        <w:t>SMALL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1878;top:2127;width:42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BIG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21815"/>
        </w:rPr>
        <w:t>Almost all of the jets in your spa are adjustable. Rotating the face of</w:t>
      </w:r>
      <w:r>
        <w:rPr>
          <w:color w:val="221815"/>
          <w:spacing w:val="49"/>
        </w:rPr>
        <w:t> </w:t>
      </w:r>
      <w:r>
        <w:rPr>
          <w:color w:val="221815"/>
        </w:rPr>
        <w:t>an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adjustable jet to the left will decrease the amount of water flow</w:t>
      </w:r>
      <w:r>
        <w:rPr>
          <w:color w:val="221815"/>
          <w:spacing w:val="14"/>
        </w:rPr>
        <w:t> </w:t>
      </w:r>
      <w:r>
        <w:rPr>
          <w:color w:val="221815"/>
        </w:rPr>
        <w:t>through</w:t>
      </w:r>
      <w:r>
        <w:rPr>
          <w:color w:val="221815"/>
          <w:w w:val="100"/>
        </w:rPr>
        <w:t> </w:t>
      </w:r>
      <w:r>
        <w:rPr>
          <w:color w:val="221815"/>
        </w:rPr>
        <w:t>the jet. Rotating the face of an adjustable jet to the right will increase</w:t>
      </w:r>
      <w:r>
        <w:rPr>
          <w:color w:val="221815"/>
          <w:spacing w:val="-18"/>
        </w:rPr>
        <w:t> </w:t>
      </w:r>
      <w:r>
        <w:rPr>
          <w:color w:val="221815"/>
        </w:rPr>
        <w:t>the</w:t>
      </w:r>
      <w:r>
        <w:rPr>
          <w:color w:val="221815"/>
        </w:rPr>
        <w:t> amount of water flow through the jet. (See example shown</w:t>
      </w:r>
      <w:r>
        <w:rPr>
          <w:color w:val="221815"/>
          <w:spacing w:val="-30"/>
        </w:rPr>
        <w:t> </w:t>
      </w:r>
      <w:r>
        <w:rPr>
          <w:color w:val="221815"/>
        </w:rPr>
        <w:t>here.)</w:t>
      </w:r>
      <w:r>
        <w:rPr/>
      </w:r>
    </w:p>
    <w:p>
      <w:pPr>
        <w:pStyle w:val="BodyText"/>
        <w:spacing w:line="240" w:lineRule="auto" w:before="3"/>
        <w:ind w:left="2724" w:right="0"/>
        <w:jc w:val="both"/>
      </w:pPr>
      <w:r>
        <w:rPr>
          <w:color w:val="221815"/>
        </w:rPr>
        <w:t>Neck jets adjust in the opposite directions</w:t>
      </w:r>
      <w:r>
        <w:rPr>
          <w:color w:val="221815"/>
          <w:spacing w:val="-29"/>
        </w:rPr>
        <w:t> </w:t>
      </w:r>
      <w:r>
        <w:rPr>
          <w:color w:val="221815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65"/>
        <w:ind w:left="6511" w:right="4344"/>
        <w:jc w:val="center"/>
        <w:rPr>
          <w:b w:val="0"/>
          <w:bCs w:val="0"/>
        </w:rPr>
      </w:pPr>
      <w:r>
        <w:rPr>
          <w:b/>
          <w:color w:val="221815"/>
        </w:rPr>
        <w:t>LED</w:t>
      </w:r>
      <w:r>
        <w:rPr>
          <w:b/>
          <w:color w:val="221815"/>
          <w:spacing w:val="-1"/>
        </w:rPr>
        <w:t> </w:t>
      </w:r>
      <w:r>
        <w:rPr>
          <w:b/>
          <w:color w:val="221815"/>
        </w:rPr>
        <w:t>Lighting</w:t>
      </w:r>
      <w:r>
        <w:rPr>
          <w:b w:val="0"/>
        </w:rPr>
      </w:r>
    </w:p>
    <w:p>
      <w:pPr>
        <w:pStyle w:val="BodyText"/>
        <w:spacing w:line="292" w:lineRule="auto" w:before="185"/>
        <w:ind w:left="2724" w:right="590"/>
        <w:jc w:val="both"/>
      </w:pPr>
      <w:r>
        <w:rPr>
          <w:color w:val="221815"/>
        </w:rPr>
        <w:t>Press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LIGHT</w:t>
      </w:r>
      <w:r>
        <w:rPr>
          <w:color w:val="221815"/>
          <w:spacing w:val="-15"/>
        </w:rPr>
        <w:t> </w:t>
      </w:r>
      <w:r>
        <w:rPr>
          <w:color w:val="221815"/>
        </w:rPr>
        <w:t>button</w:t>
      </w:r>
      <w:r>
        <w:rPr>
          <w:color w:val="221815"/>
          <w:spacing w:val="-11"/>
        </w:rPr>
        <w:t> </w:t>
      </w:r>
      <w:r>
        <w:rPr>
          <w:color w:val="221815"/>
        </w:rPr>
        <w:t>on</w:t>
      </w:r>
      <w:r>
        <w:rPr>
          <w:color w:val="221815"/>
          <w:spacing w:val="-11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topside</w:t>
      </w:r>
      <w:r>
        <w:rPr>
          <w:color w:val="221815"/>
          <w:spacing w:val="-12"/>
        </w:rPr>
        <w:t> </w:t>
      </w:r>
      <w:r>
        <w:rPr>
          <w:color w:val="221815"/>
        </w:rPr>
        <w:t>control</w:t>
      </w:r>
      <w:r>
        <w:rPr>
          <w:color w:val="221815"/>
          <w:spacing w:val="-12"/>
        </w:rPr>
        <w:t> </w:t>
      </w:r>
      <w:r>
        <w:rPr>
          <w:color w:val="221815"/>
        </w:rPr>
        <w:t>panel</w:t>
      </w:r>
      <w:r>
        <w:rPr>
          <w:color w:val="221815"/>
          <w:spacing w:val="-11"/>
        </w:rPr>
        <w:t> </w:t>
      </w:r>
      <w:r>
        <w:rPr>
          <w:color w:val="221815"/>
        </w:rPr>
        <w:t>to</w:t>
      </w:r>
      <w:r>
        <w:rPr>
          <w:color w:val="221815"/>
          <w:spacing w:val="-12"/>
        </w:rPr>
        <w:t> </w:t>
      </w:r>
      <w:r>
        <w:rPr>
          <w:color w:val="221815"/>
        </w:rPr>
        <w:t>turn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spa</w:t>
      </w:r>
      <w:r>
        <w:rPr>
          <w:color w:val="221815"/>
          <w:spacing w:val="-12"/>
        </w:rPr>
        <w:t> </w:t>
      </w:r>
      <w:r>
        <w:rPr>
          <w:color w:val="221815"/>
        </w:rPr>
        <w:t>light</w:t>
      </w:r>
      <w:r>
        <w:rPr>
          <w:color w:val="221815"/>
          <w:spacing w:val="-11"/>
        </w:rPr>
        <w:t> </w:t>
      </w:r>
      <w:r>
        <w:rPr>
          <w:color w:val="221815"/>
        </w:rPr>
        <w:t>on.</w:t>
      </w:r>
      <w:r>
        <w:rPr>
          <w:color w:val="221815"/>
          <w:spacing w:val="-11"/>
        </w:rPr>
        <w:t> </w:t>
      </w:r>
      <w:r>
        <w:rPr>
          <w:color w:val="221815"/>
        </w:rPr>
        <w:t>If</w:t>
      </w:r>
      <w:r>
        <w:rPr>
          <w:color w:val="221815"/>
          <w:spacing w:val="-12"/>
        </w:rPr>
        <w:t> </w:t>
      </w:r>
      <w:r>
        <w:rPr>
          <w:color w:val="221815"/>
        </w:rPr>
        <w:t>your</w:t>
      </w:r>
      <w:r>
        <w:rPr>
          <w:color w:val="221815"/>
          <w:spacing w:val="-12"/>
        </w:rPr>
        <w:t> </w:t>
      </w:r>
      <w:r>
        <w:rPr>
          <w:color w:val="221815"/>
        </w:rPr>
        <w:t>spa</w:t>
      </w:r>
      <w:r>
        <w:rPr>
          <w:color w:val="221815"/>
          <w:spacing w:val="-12"/>
        </w:rPr>
        <w:t> </w:t>
      </w:r>
      <w:r>
        <w:rPr>
          <w:color w:val="221815"/>
        </w:rPr>
        <w:t>has</w:t>
      </w:r>
      <w:r>
        <w:rPr>
          <w:color w:val="221815"/>
          <w:spacing w:val="-11"/>
        </w:rPr>
        <w:t> </w:t>
      </w:r>
      <w:r>
        <w:rPr>
          <w:color w:val="221815"/>
        </w:rPr>
        <w:t>perimeter</w:t>
      </w:r>
      <w:r>
        <w:rPr>
          <w:color w:val="221815"/>
          <w:spacing w:val="-11"/>
        </w:rPr>
        <w:t> </w:t>
      </w:r>
      <w:r>
        <w:rPr>
          <w:color w:val="221815"/>
        </w:rPr>
        <w:t>LED</w:t>
      </w:r>
      <w:r>
        <w:rPr>
          <w:color w:val="221815"/>
          <w:spacing w:val="-11"/>
        </w:rPr>
        <w:t> </w:t>
      </w:r>
      <w:r>
        <w:rPr>
          <w:color w:val="221815"/>
        </w:rPr>
        <w:t>lights,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they will also light up at the same time as the spa</w:t>
      </w:r>
      <w:r>
        <w:rPr>
          <w:color w:val="221815"/>
          <w:spacing w:val="-25"/>
        </w:rPr>
        <w:t> </w:t>
      </w:r>
      <w:r>
        <w:rPr>
          <w:color w:val="221815"/>
        </w:rPr>
        <w:t>light.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2724" w:right="0"/>
        <w:jc w:val="both"/>
      </w:pPr>
      <w:r>
        <w:rPr>
          <w:color w:val="221815"/>
        </w:rPr>
        <w:t>The LEDs operate in three</w:t>
      </w:r>
      <w:r>
        <w:rPr>
          <w:color w:val="221815"/>
          <w:spacing w:val="-12"/>
        </w:rPr>
        <w:t> </w:t>
      </w:r>
      <w:r>
        <w:rPr>
          <w:color w:val="221815"/>
        </w:rPr>
        <w:t>modes: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pStyle w:val="ListParagraph"/>
        <w:numPr>
          <w:ilvl w:val="1"/>
          <w:numId w:val="5"/>
        </w:numPr>
        <w:tabs>
          <w:tab w:pos="2948" w:val="left" w:leader="none"/>
        </w:tabs>
        <w:spacing w:line="292" w:lineRule="auto" w:before="0" w:after="0"/>
        <w:ind w:left="2724" w:right="59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221815"/>
          <w:sz w:val="20"/>
        </w:rPr>
        <w:t>Cycle: </w:t>
      </w:r>
      <w:r>
        <w:rPr>
          <w:rFonts w:ascii="Arial"/>
          <w:color w:val="221815"/>
          <w:sz w:val="20"/>
        </w:rPr>
        <w:t>When you continually press the LIGHT button, the LEDs will cycle through the three main LED</w:t>
      </w:r>
      <w:r>
        <w:rPr>
          <w:rFonts w:ascii="Arial"/>
          <w:color w:val="221815"/>
          <w:spacing w:val="-28"/>
          <w:sz w:val="20"/>
        </w:rPr>
        <w:t> </w:t>
      </w:r>
      <w:r>
        <w:rPr>
          <w:rFonts w:ascii="Arial"/>
          <w:color w:val="221815"/>
          <w:sz w:val="20"/>
        </w:rPr>
        <w:t>colors</w:t>
      </w:r>
      <w:r>
        <w:rPr>
          <w:rFonts w:ascii="Arial"/>
          <w:color w:val="221815"/>
          <w:w w:val="100"/>
          <w:sz w:val="20"/>
        </w:rPr>
        <w:t> </w:t>
      </w:r>
      <w:r>
        <w:rPr>
          <w:rFonts w:ascii="Arial"/>
          <w:color w:val="221815"/>
          <w:sz w:val="20"/>
        </w:rPr>
        <w:t>(Red, Green, and Blue) or combinations of the three that produce the following colors: light green, purple,</w:t>
      </w:r>
      <w:r>
        <w:rPr>
          <w:rFonts w:ascii="Arial"/>
          <w:color w:val="221815"/>
          <w:spacing w:val="45"/>
          <w:sz w:val="20"/>
        </w:rPr>
        <w:t> </w:t>
      </w:r>
      <w:r>
        <w:rPr>
          <w:rFonts w:ascii="Arial"/>
          <w:color w:val="221815"/>
          <w:sz w:val="20"/>
        </w:rPr>
        <w:t>light</w:t>
      </w:r>
      <w:r>
        <w:rPr>
          <w:rFonts w:ascii="Arial"/>
          <w:color w:val="221815"/>
          <w:spacing w:val="-1"/>
          <w:w w:val="100"/>
          <w:sz w:val="20"/>
        </w:rPr>
        <w:t> </w:t>
      </w:r>
      <w:r>
        <w:rPr>
          <w:rFonts w:ascii="Arial"/>
          <w:color w:val="221815"/>
          <w:sz w:val="20"/>
        </w:rPr>
        <w:t>blue, yellow,</w:t>
      </w:r>
      <w:r>
        <w:rPr>
          <w:rFonts w:ascii="Arial"/>
          <w:color w:val="221815"/>
          <w:spacing w:val="-1"/>
          <w:sz w:val="20"/>
        </w:rPr>
        <w:t> </w:t>
      </w:r>
      <w:r>
        <w:rPr>
          <w:rFonts w:ascii="Arial"/>
          <w:color w:val="221815"/>
          <w:sz w:val="20"/>
        </w:rPr>
        <w:t>etc.</w:t>
      </w:r>
      <w:r>
        <w:rPr>
          <w:rFonts w:ascii="Arial"/>
          <w:sz w:val="20"/>
        </w:rPr>
      </w:r>
    </w:p>
    <w:p>
      <w:pPr>
        <w:pStyle w:val="BodyText"/>
        <w:spacing w:line="333" w:lineRule="auto" w:before="41"/>
        <w:ind w:left="2724" w:right="590"/>
        <w:jc w:val="both"/>
      </w:pPr>
      <w:r>
        <w:rPr>
          <w:color w:val="221815"/>
        </w:rPr>
        <w:t>Each</w:t>
      </w:r>
      <w:r>
        <w:rPr>
          <w:color w:val="221815"/>
          <w:spacing w:val="-7"/>
        </w:rPr>
        <w:t> </w:t>
      </w:r>
      <w:r>
        <w:rPr>
          <w:color w:val="221815"/>
        </w:rPr>
        <w:t>time</w:t>
      </w:r>
      <w:r>
        <w:rPr>
          <w:color w:val="221815"/>
          <w:spacing w:val="-8"/>
        </w:rPr>
        <w:t> </w:t>
      </w:r>
      <w:r>
        <w:rPr>
          <w:color w:val="221815"/>
        </w:rPr>
        <w:t>you</w:t>
      </w:r>
      <w:r>
        <w:rPr>
          <w:color w:val="221815"/>
          <w:spacing w:val="-7"/>
        </w:rPr>
        <w:t> </w:t>
      </w:r>
      <w:r>
        <w:rPr>
          <w:color w:val="221815"/>
        </w:rPr>
        <w:t>press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7"/>
        </w:rPr>
        <w:t> </w:t>
      </w:r>
      <w:r>
        <w:rPr>
          <w:color w:val="221815"/>
        </w:rPr>
        <w:t>button,</w:t>
      </w:r>
      <w:r>
        <w:rPr>
          <w:color w:val="221815"/>
          <w:spacing w:val="-7"/>
        </w:rPr>
        <w:t> </w:t>
      </w:r>
      <w:r>
        <w:rPr>
          <w:color w:val="221815"/>
        </w:rPr>
        <w:t>you</w:t>
      </w:r>
      <w:r>
        <w:rPr>
          <w:color w:val="221815"/>
          <w:spacing w:val="-7"/>
        </w:rPr>
        <w:t> </w:t>
      </w:r>
      <w:r>
        <w:rPr>
          <w:color w:val="221815"/>
        </w:rPr>
        <w:t>immediately</w:t>
      </w:r>
      <w:r>
        <w:rPr>
          <w:color w:val="221815"/>
          <w:spacing w:val="-7"/>
        </w:rPr>
        <w:t> </w:t>
      </w:r>
      <w:r>
        <w:rPr>
          <w:color w:val="221815"/>
        </w:rPr>
        <w:t>advance</w:t>
      </w:r>
      <w:r>
        <w:rPr>
          <w:color w:val="221815"/>
          <w:spacing w:val="-7"/>
        </w:rPr>
        <w:t> </w:t>
      </w:r>
      <w:r>
        <w:rPr>
          <w:color w:val="221815"/>
        </w:rPr>
        <w:t>to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7"/>
        </w:rPr>
        <w:t> </w:t>
      </w:r>
      <w:r>
        <w:rPr>
          <w:color w:val="221815"/>
        </w:rPr>
        <w:t>next</w:t>
      </w:r>
      <w:r>
        <w:rPr>
          <w:color w:val="221815"/>
          <w:spacing w:val="-7"/>
        </w:rPr>
        <w:t> </w:t>
      </w:r>
      <w:r>
        <w:rPr>
          <w:color w:val="221815"/>
        </w:rPr>
        <w:t>color</w:t>
      </w:r>
      <w:r>
        <w:rPr>
          <w:color w:val="221815"/>
          <w:spacing w:val="-7"/>
        </w:rPr>
        <w:t> </w:t>
      </w:r>
      <w:r>
        <w:rPr>
          <w:color w:val="221815"/>
        </w:rPr>
        <w:t>in</w:t>
      </w:r>
      <w:r>
        <w:rPr>
          <w:color w:val="221815"/>
          <w:spacing w:val="-7"/>
        </w:rPr>
        <w:t> </w:t>
      </w:r>
      <w:r>
        <w:rPr>
          <w:color w:val="221815"/>
        </w:rPr>
        <w:t>sequence</w:t>
      </w:r>
      <w:r>
        <w:rPr>
          <w:color w:val="221815"/>
          <w:spacing w:val="-7"/>
        </w:rPr>
        <w:t> </w:t>
      </w:r>
      <w:r>
        <w:rPr>
          <w:color w:val="221815"/>
        </w:rPr>
        <w:t>or</w:t>
      </w:r>
      <w:r>
        <w:rPr>
          <w:color w:val="221815"/>
          <w:spacing w:val="-7"/>
        </w:rPr>
        <w:t> </w:t>
      </w:r>
      <w:r>
        <w:rPr>
          <w:color w:val="221815"/>
        </w:rPr>
        <w:t>eventually</w:t>
      </w:r>
      <w:r>
        <w:rPr>
          <w:color w:val="221815"/>
          <w:spacing w:val="-7"/>
        </w:rPr>
        <w:t> </w:t>
      </w:r>
      <w:r>
        <w:rPr>
          <w:color w:val="221815"/>
        </w:rPr>
        <w:t>a</w:t>
      </w:r>
      <w:r>
        <w:rPr>
          <w:color w:val="221815"/>
          <w:spacing w:val="-7"/>
        </w:rPr>
        <w:t> </w:t>
      </w:r>
      <w:r>
        <w:rPr>
          <w:color w:val="221815"/>
        </w:rPr>
        <w:t>different</w:t>
      </w:r>
      <w:r>
        <w:rPr>
          <w:color w:val="221815"/>
          <w:w w:val="100"/>
        </w:rPr>
        <w:t> </w:t>
      </w:r>
      <w:r>
        <w:rPr>
          <w:color w:val="221815"/>
        </w:rPr>
        <w:t>light</w:t>
      </w:r>
      <w:r>
        <w:rPr>
          <w:color w:val="221815"/>
          <w:spacing w:val="-12"/>
        </w:rPr>
        <w:t> </w:t>
      </w:r>
      <w:r>
        <w:rPr>
          <w:color w:val="221815"/>
        </w:rPr>
        <w:t>pattern.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ListParagraph"/>
        <w:numPr>
          <w:ilvl w:val="1"/>
          <w:numId w:val="5"/>
        </w:numPr>
        <w:tabs>
          <w:tab w:pos="2961" w:val="left" w:leader="none"/>
        </w:tabs>
        <w:spacing w:line="292" w:lineRule="auto" w:before="0" w:after="0"/>
        <w:ind w:left="2724" w:right="59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221815"/>
          <w:sz w:val="20"/>
        </w:rPr>
        <w:t>Flashing:</w:t>
      </w:r>
      <w:r>
        <w:rPr>
          <w:rFonts w:ascii="Arial"/>
          <w:b/>
          <w:color w:val="221815"/>
          <w:spacing w:val="11"/>
          <w:sz w:val="20"/>
        </w:rPr>
        <w:t> </w:t>
      </w:r>
      <w:r>
        <w:rPr>
          <w:rFonts w:ascii="Arial"/>
          <w:color w:val="221815"/>
          <w:sz w:val="20"/>
        </w:rPr>
        <w:t>When</w:t>
      </w:r>
      <w:r>
        <w:rPr>
          <w:rFonts w:ascii="Arial"/>
          <w:color w:val="221815"/>
          <w:spacing w:val="11"/>
          <w:sz w:val="20"/>
        </w:rPr>
        <w:t> </w:t>
      </w:r>
      <w:r>
        <w:rPr>
          <w:rFonts w:ascii="Arial"/>
          <w:color w:val="221815"/>
          <w:sz w:val="20"/>
        </w:rPr>
        <w:t>you</w:t>
      </w:r>
      <w:r>
        <w:rPr>
          <w:rFonts w:ascii="Arial"/>
          <w:color w:val="221815"/>
          <w:spacing w:val="11"/>
          <w:sz w:val="20"/>
        </w:rPr>
        <w:t> </w:t>
      </w:r>
      <w:r>
        <w:rPr>
          <w:rFonts w:ascii="Arial"/>
          <w:color w:val="221815"/>
          <w:sz w:val="20"/>
        </w:rPr>
        <w:t>are</w:t>
      </w:r>
      <w:r>
        <w:rPr>
          <w:rFonts w:ascii="Arial"/>
          <w:color w:val="221815"/>
          <w:spacing w:val="12"/>
          <w:sz w:val="20"/>
        </w:rPr>
        <w:t> </w:t>
      </w:r>
      <w:r>
        <w:rPr>
          <w:rFonts w:ascii="Arial"/>
          <w:color w:val="221815"/>
          <w:sz w:val="20"/>
        </w:rPr>
        <w:t>cycling</w:t>
      </w:r>
      <w:r>
        <w:rPr>
          <w:rFonts w:ascii="Arial"/>
          <w:color w:val="221815"/>
          <w:spacing w:val="11"/>
          <w:sz w:val="20"/>
        </w:rPr>
        <w:t> </w:t>
      </w:r>
      <w:r>
        <w:rPr>
          <w:rFonts w:ascii="Arial"/>
          <w:color w:val="221815"/>
          <w:sz w:val="20"/>
        </w:rPr>
        <w:t>through</w:t>
      </w:r>
      <w:r>
        <w:rPr>
          <w:rFonts w:ascii="Arial"/>
          <w:color w:val="221815"/>
          <w:spacing w:val="11"/>
          <w:sz w:val="20"/>
        </w:rPr>
        <w:t> </w:t>
      </w:r>
      <w:r>
        <w:rPr>
          <w:rFonts w:ascii="Arial"/>
          <w:color w:val="221815"/>
          <w:sz w:val="20"/>
        </w:rPr>
        <w:t>all</w:t>
      </w:r>
      <w:r>
        <w:rPr>
          <w:rFonts w:ascii="Arial"/>
          <w:color w:val="221815"/>
          <w:spacing w:val="12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11"/>
          <w:sz w:val="20"/>
        </w:rPr>
        <w:t> </w:t>
      </w:r>
      <w:r>
        <w:rPr>
          <w:rFonts w:ascii="Arial"/>
          <w:color w:val="221815"/>
          <w:sz w:val="20"/>
        </w:rPr>
        <w:t>colors,</w:t>
      </w:r>
      <w:r>
        <w:rPr>
          <w:rFonts w:ascii="Arial"/>
          <w:color w:val="221815"/>
          <w:spacing w:val="11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11"/>
          <w:sz w:val="20"/>
        </w:rPr>
        <w:t> </w:t>
      </w:r>
      <w:r>
        <w:rPr>
          <w:rFonts w:ascii="Arial"/>
          <w:color w:val="221815"/>
          <w:sz w:val="20"/>
        </w:rPr>
        <w:t>next</w:t>
      </w:r>
      <w:r>
        <w:rPr>
          <w:rFonts w:ascii="Arial"/>
          <w:color w:val="221815"/>
          <w:spacing w:val="12"/>
          <w:sz w:val="20"/>
        </w:rPr>
        <w:t> </w:t>
      </w:r>
      <w:r>
        <w:rPr>
          <w:rFonts w:ascii="Arial"/>
          <w:color w:val="221815"/>
          <w:sz w:val="20"/>
        </w:rPr>
        <w:t>time</w:t>
      </w:r>
      <w:r>
        <w:rPr>
          <w:rFonts w:ascii="Arial"/>
          <w:color w:val="221815"/>
          <w:spacing w:val="11"/>
          <w:sz w:val="20"/>
        </w:rPr>
        <w:t> </w:t>
      </w:r>
      <w:r>
        <w:rPr>
          <w:rFonts w:ascii="Arial"/>
          <w:color w:val="221815"/>
          <w:sz w:val="20"/>
        </w:rPr>
        <w:t>you</w:t>
      </w:r>
      <w:r>
        <w:rPr>
          <w:rFonts w:ascii="Arial"/>
          <w:color w:val="221815"/>
          <w:spacing w:val="11"/>
          <w:sz w:val="20"/>
        </w:rPr>
        <w:t> </w:t>
      </w:r>
      <w:r>
        <w:rPr>
          <w:rFonts w:ascii="Arial"/>
          <w:color w:val="221815"/>
          <w:sz w:val="20"/>
        </w:rPr>
        <w:t>push</w:t>
      </w:r>
      <w:r>
        <w:rPr>
          <w:rFonts w:ascii="Arial"/>
          <w:color w:val="221815"/>
          <w:spacing w:val="12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11"/>
          <w:sz w:val="20"/>
        </w:rPr>
        <w:t> </w:t>
      </w:r>
      <w:r>
        <w:rPr>
          <w:rFonts w:ascii="Arial"/>
          <w:color w:val="221815"/>
          <w:sz w:val="20"/>
        </w:rPr>
        <w:t>LIGHT</w:t>
      </w:r>
      <w:r>
        <w:rPr>
          <w:rFonts w:ascii="Arial"/>
          <w:color w:val="221815"/>
          <w:spacing w:val="8"/>
          <w:sz w:val="20"/>
        </w:rPr>
        <w:t> </w:t>
      </w:r>
      <w:r>
        <w:rPr>
          <w:rFonts w:ascii="Arial"/>
          <w:color w:val="221815"/>
          <w:sz w:val="20"/>
        </w:rPr>
        <w:t>button,</w:t>
      </w:r>
      <w:r>
        <w:rPr>
          <w:rFonts w:ascii="Arial"/>
          <w:color w:val="221815"/>
          <w:spacing w:val="12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11"/>
          <w:sz w:val="20"/>
        </w:rPr>
        <w:t> </w:t>
      </w:r>
      <w:r>
        <w:rPr>
          <w:rFonts w:ascii="Arial"/>
          <w:color w:val="221815"/>
          <w:sz w:val="20"/>
        </w:rPr>
        <w:t>LED</w:t>
      </w:r>
      <w:r>
        <w:rPr>
          <w:rFonts w:ascii="Arial"/>
          <w:color w:val="221815"/>
          <w:spacing w:val="-1"/>
          <w:w w:val="100"/>
          <w:sz w:val="20"/>
        </w:rPr>
        <w:t> </w:t>
      </w:r>
      <w:r>
        <w:rPr>
          <w:rFonts w:ascii="Arial"/>
          <w:color w:val="221815"/>
          <w:sz w:val="20"/>
        </w:rPr>
        <w:t>lights may start flashing. This is another normal operational pattern</w:t>
      </w:r>
      <w:r>
        <w:rPr>
          <w:rFonts w:ascii="Arial"/>
          <w:color w:val="221815"/>
          <w:spacing w:val="-13"/>
          <w:sz w:val="20"/>
        </w:rPr>
        <w:t> </w:t>
      </w:r>
      <w:r>
        <w:rPr>
          <w:rFonts w:ascii="Arial"/>
          <w:color w:val="221815"/>
          <w:sz w:val="20"/>
        </w:rPr>
        <w:t>option.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ListParagraph"/>
        <w:numPr>
          <w:ilvl w:val="1"/>
          <w:numId w:val="5"/>
        </w:numPr>
        <w:tabs>
          <w:tab w:pos="2973" w:val="left" w:leader="none"/>
        </w:tabs>
        <w:spacing w:line="292" w:lineRule="auto" w:before="0" w:after="0"/>
        <w:ind w:left="2724" w:right="591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221815"/>
          <w:sz w:val="20"/>
        </w:rPr>
        <w:t>Fading</w:t>
      </w:r>
      <w:r>
        <w:rPr>
          <w:rFonts w:ascii="Arial"/>
          <w:b/>
          <w:color w:val="221815"/>
          <w:spacing w:val="22"/>
          <w:sz w:val="20"/>
        </w:rPr>
        <w:t> </w:t>
      </w:r>
      <w:r>
        <w:rPr>
          <w:rFonts w:ascii="Arial"/>
          <w:b/>
          <w:color w:val="221815"/>
          <w:sz w:val="20"/>
        </w:rPr>
        <w:t>cycle:</w:t>
      </w:r>
      <w:r>
        <w:rPr>
          <w:rFonts w:ascii="Arial"/>
          <w:b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next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phase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of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operation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when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you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push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LIGHT</w:t>
      </w:r>
      <w:r>
        <w:rPr>
          <w:rFonts w:ascii="Arial"/>
          <w:color w:val="221815"/>
          <w:spacing w:val="19"/>
          <w:sz w:val="20"/>
        </w:rPr>
        <w:t> </w:t>
      </w:r>
      <w:r>
        <w:rPr>
          <w:rFonts w:ascii="Arial"/>
          <w:color w:val="221815"/>
          <w:sz w:val="20"/>
        </w:rPr>
        <w:t>button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is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a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slow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and/or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fast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fade</w:t>
      </w:r>
      <w:r>
        <w:rPr>
          <w:rFonts w:ascii="Arial"/>
          <w:color w:val="221815"/>
          <w:w w:val="100"/>
          <w:sz w:val="20"/>
        </w:rPr>
        <w:t> </w:t>
      </w:r>
      <w:r>
        <w:rPr>
          <w:rFonts w:ascii="Arial"/>
          <w:color w:val="221815"/>
          <w:sz w:val="20"/>
        </w:rPr>
        <w:t>random transition from one color to the</w:t>
      </w:r>
      <w:r>
        <w:rPr>
          <w:rFonts w:ascii="Arial"/>
          <w:color w:val="221815"/>
          <w:spacing w:val="-7"/>
          <w:sz w:val="20"/>
        </w:rPr>
        <w:t> </w:t>
      </w:r>
      <w:r>
        <w:rPr>
          <w:rFonts w:ascii="Arial"/>
          <w:color w:val="221815"/>
          <w:sz w:val="20"/>
        </w:rPr>
        <w:t>next.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2" w:lineRule="auto"/>
        <w:ind w:left="2724" w:right="591"/>
        <w:jc w:val="both"/>
      </w:pPr>
      <w:r>
        <w:rPr>
          <w:color w:val="221815"/>
        </w:rPr>
        <w:t>Spas</w:t>
      </w:r>
      <w:r>
        <w:rPr>
          <w:color w:val="221815"/>
          <w:spacing w:val="-12"/>
        </w:rPr>
        <w:t> </w:t>
      </w:r>
      <w:r>
        <w:rPr>
          <w:color w:val="221815"/>
        </w:rPr>
        <w:t>with</w:t>
      </w:r>
      <w:r>
        <w:rPr>
          <w:color w:val="221815"/>
          <w:spacing w:val="-12"/>
        </w:rPr>
        <w:t> </w:t>
      </w:r>
      <w:r>
        <w:rPr>
          <w:color w:val="221815"/>
        </w:rPr>
        <w:t>exterior</w:t>
      </w:r>
      <w:r>
        <w:rPr>
          <w:color w:val="221815"/>
          <w:spacing w:val="-12"/>
        </w:rPr>
        <w:t> </w:t>
      </w:r>
      <w:r>
        <w:rPr>
          <w:color w:val="221815"/>
        </w:rPr>
        <w:t>LED</w:t>
      </w:r>
      <w:r>
        <w:rPr>
          <w:color w:val="221815"/>
          <w:spacing w:val="-12"/>
        </w:rPr>
        <w:t> </w:t>
      </w:r>
      <w:r>
        <w:rPr>
          <w:color w:val="221815"/>
        </w:rPr>
        <w:t>lighting</w:t>
      </w:r>
      <w:r>
        <w:rPr>
          <w:color w:val="221815"/>
          <w:spacing w:val="-12"/>
        </w:rPr>
        <w:t> </w:t>
      </w:r>
      <w:r>
        <w:rPr>
          <w:color w:val="221815"/>
        </w:rPr>
        <w:t>generally</w:t>
      </w:r>
      <w:r>
        <w:rPr>
          <w:color w:val="221815"/>
          <w:spacing w:val="-12"/>
        </w:rPr>
        <w:t> </w:t>
      </w:r>
      <w:r>
        <w:rPr>
          <w:color w:val="221815"/>
        </w:rPr>
        <w:t>work</w:t>
      </w:r>
      <w:r>
        <w:rPr>
          <w:color w:val="221815"/>
          <w:spacing w:val="-12"/>
        </w:rPr>
        <w:t> </w:t>
      </w:r>
      <w:r>
        <w:rPr>
          <w:color w:val="221815"/>
        </w:rPr>
        <w:t>in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same</w:t>
      </w:r>
      <w:r>
        <w:rPr>
          <w:color w:val="221815"/>
          <w:spacing w:val="-12"/>
        </w:rPr>
        <w:t> </w:t>
      </w:r>
      <w:r>
        <w:rPr>
          <w:color w:val="221815"/>
        </w:rPr>
        <w:t>mode</w:t>
      </w:r>
      <w:r>
        <w:rPr>
          <w:color w:val="221815"/>
          <w:spacing w:val="-12"/>
        </w:rPr>
        <w:t> </w:t>
      </w:r>
      <w:r>
        <w:rPr>
          <w:color w:val="221815"/>
        </w:rPr>
        <w:t>as</w:t>
      </w:r>
      <w:r>
        <w:rPr>
          <w:color w:val="221815"/>
          <w:spacing w:val="-12"/>
        </w:rPr>
        <w:t> </w:t>
      </w:r>
      <w:r>
        <w:rPr>
          <w:color w:val="221815"/>
        </w:rPr>
        <w:t>described</w:t>
      </w:r>
      <w:r>
        <w:rPr>
          <w:color w:val="221815"/>
          <w:spacing w:val="-12"/>
        </w:rPr>
        <w:t> </w:t>
      </w:r>
      <w:r>
        <w:rPr>
          <w:color w:val="221815"/>
        </w:rPr>
        <w:t>above.</w:t>
      </w:r>
      <w:r>
        <w:rPr>
          <w:color w:val="221815"/>
          <w:spacing w:val="-15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variations</w:t>
      </w:r>
      <w:r>
        <w:rPr>
          <w:color w:val="221815"/>
          <w:spacing w:val="-12"/>
        </w:rPr>
        <w:t> </w:t>
      </w:r>
      <w:r>
        <w:rPr>
          <w:color w:val="221815"/>
        </w:rPr>
        <w:t>in</w:t>
      </w:r>
      <w:r>
        <w:rPr>
          <w:color w:val="221815"/>
          <w:spacing w:val="-12"/>
        </w:rPr>
        <w:t> </w:t>
      </w:r>
      <w:r>
        <w:rPr>
          <w:color w:val="221815"/>
        </w:rPr>
        <w:t>color</w:t>
      </w:r>
      <w:r>
        <w:rPr>
          <w:color w:val="221815"/>
          <w:spacing w:val="-12"/>
        </w:rPr>
        <w:t> </w:t>
      </w:r>
      <w:r>
        <w:rPr>
          <w:color w:val="221815"/>
        </w:rPr>
        <w:t>and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patterns</w:t>
      </w:r>
      <w:r>
        <w:rPr>
          <w:color w:val="221815"/>
          <w:spacing w:val="-5"/>
        </w:rPr>
        <w:t> </w:t>
      </w:r>
      <w:r>
        <w:rPr>
          <w:color w:val="221815"/>
        </w:rPr>
        <w:t>provide</w:t>
      </w:r>
      <w:r>
        <w:rPr>
          <w:color w:val="221815"/>
          <w:spacing w:val="-5"/>
        </w:rPr>
        <w:t> </w:t>
      </w:r>
      <w:r>
        <w:rPr>
          <w:color w:val="221815"/>
        </w:rPr>
        <w:t>you</w:t>
      </w:r>
      <w:r>
        <w:rPr>
          <w:color w:val="221815"/>
          <w:spacing w:val="-6"/>
        </w:rPr>
        <w:t> </w:t>
      </w:r>
      <w:r>
        <w:rPr>
          <w:color w:val="221815"/>
        </w:rPr>
        <w:t>with</w:t>
      </w:r>
      <w:r>
        <w:rPr>
          <w:color w:val="221815"/>
          <w:spacing w:val="-5"/>
        </w:rPr>
        <w:t> </w:t>
      </w:r>
      <w:r>
        <w:rPr>
          <w:color w:val="221815"/>
        </w:rPr>
        <w:t>multiple</w:t>
      </w:r>
      <w:r>
        <w:rPr>
          <w:color w:val="221815"/>
          <w:spacing w:val="-6"/>
        </w:rPr>
        <w:t> </w:t>
      </w:r>
      <w:r>
        <w:rPr>
          <w:color w:val="221815"/>
        </w:rPr>
        <w:t>options</w:t>
      </w:r>
      <w:r>
        <w:rPr>
          <w:color w:val="221815"/>
          <w:spacing w:val="-5"/>
        </w:rPr>
        <w:t> </w:t>
      </w:r>
      <w:r>
        <w:rPr>
          <w:color w:val="221815"/>
        </w:rPr>
        <w:t>to</w:t>
      </w:r>
      <w:r>
        <w:rPr>
          <w:color w:val="221815"/>
          <w:spacing w:val="-6"/>
        </w:rPr>
        <w:t> </w:t>
      </w:r>
      <w:r>
        <w:rPr>
          <w:color w:val="221815"/>
        </w:rPr>
        <w:t>suit</w:t>
      </w:r>
      <w:r>
        <w:rPr>
          <w:color w:val="221815"/>
          <w:spacing w:val="-6"/>
        </w:rPr>
        <w:t> </w:t>
      </w:r>
      <w:r>
        <w:rPr>
          <w:color w:val="221815"/>
        </w:rPr>
        <w:t>almost</w:t>
      </w:r>
      <w:r>
        <w:rPr>
          <w:color w:val="221815"/>
          <w:spacing w:val="-5"/>
        </w:rPr>
        <w:t> </w:t>
      </w:r>
      <w:r>
        <w:rPr>
          <w:color w:val="221815"/>
        </w:rPr>
        <w:t>any</w:t>
      </w:r>
      <w:r>
        <w:rPr>
          <w:color w:val="221815"/>
          <w:spacing w:val="-5"/>
        </w:rPr>
        <w:t> </w:t>
      </w:r>
      <w:r>
        <w:rPr>
          <w:color w:val="221815"/>
        </w:rPr>
        <w:t>lighting</w:t>
      </w:r>
      <w:r>
        <w:rPr>
          <w:color w:val="221815"/>
          <w:spacing w:val="-5"/>
        </w:rPr>
        <w:t> </w:t>
      </w:r>
      <w:r>
        <w:rPr>
          <w:color w:val="221815"/>
        </w:rPr>
        <w:t>preference.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2724" w:right="0"/>
        <w:jc w:val="both"/>
      </w:pPr>
      <w:r>
        <w:rPr>
          <w:color w:val="221815"/>
        </w:rPr>
        <w:t>Press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Light</w:t>
      </w:r>
      <w:r>
        <w:rPr>
          <w:color w:val="221815"/>
          <w:spacing w:val="-2"/>
        </w:rPr>
        <w:t> </w:t>
      </w:r>
      <w:r>
        <w:rPr>
          <w:color w:val="221815"/>
        </w:rPr>
        <w:t>key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turn</w:t>
      </w:r>
      <w:r>
        <w:rPr>
          <w:color w:val="221815"/>
          <w:spacing w:val="-3"/>
        </w:rPr>
        <w:t> </w:t>
      </w:r>
      <w:r>
        <w:rPr>
          <w:color w:val="221815"/>
        </w:rPr>
        <w:t>light</w:t>
      </w:r>
      <w:r>
        <w:rPr>
          <w:color w:val="221815"/>
          <w:spacing w:val="-2"/>
        </w:rPr>
        <w:t> </w:t>
      </w:r>
      <w:r>
        <w:rPr>
          <w:color w:val="221815"/>
        </w:rPr>
        <w:t>on.Press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Light</w:t>
      </w:r>
      <w:r>
        <w:rPr>
          <w:color w:val="221815"/>
          <w:spacing w:val="-2"/>
        </w:rPr>
        <w:t> </w:t>
      </w:r>
      <w:r>
        <w:rPr>
          <w:color w:val="221815"/>
        </w:rPr>
        <w:t>key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second</w:t>
      </w:r>
      <w:r>
        <w:rPr>
          <w:color w:val="221815"/>
          <w:spacing w:val="-3"/>
        </w:rPr>
        <w:t> </w:t>
      </w:r>
      <w:r>
        <w:rPr>
          <w:color w:val="221815"/>
        </w:rPr>
        <w:t>time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turn</w:t>
      </w:r>
      <w:r>
        <w:rPr>
          <w:color w:val="221815"/>
          <w:spacing w:val="-3"/>
        </w:rPr>
        <w:t> </w:t>
      </w:r>
      <w:r>
        <w:rPr>
          <w:color w:val="221815"/>
        </w:rPr>
        <w:t>light</w:t>
      </w:r>
      <w:r>
        <w:rPr>
          <w:color w:val="221815"/>
          <w:spacing w:val="-2"/>
        </w:rPr>
        <w:t> </w:t>
      </w:r>
      <w:r>
        <w:rPr>
          <w:color w:val="221815"/>
        </w:rPr>
        <w:t>off.</w:t>
      </w:r>
      <w:r>
        <w:rPr/>
      </w:r>
    </w:p>
    <w:p>
      <w:pPr>
        <w:spacing w:after="0" w:line="240" w:lineRule="auto"/>
        <w:jc w:val="both"/>
        <w:sectPr>
          <w:type w:val="continuous"/>
          <w:pgSz w:w="23820" w:h="16160" w:orient="landscape"/>
          <w:pgMar w:top="480" w:bottom="280" w:left="460" w:right="460"/>
          <w:cols w:num="2" w:equalWidth="0">
            <w:col w:w="9734" w:space="40"/>
            <w:col w:w="1312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headerReference w:type="default" r:id="rId71"/>
          <w:footerReference w:type="default" r:id="rId72"/>
          <w:pgSz w:w="23820" w:h="16160" w:orient="landscape"/>
          <w:pgMar w:header="567" w:footer="529" w:top="1120" w:bottom="720" w:left="460" w:right="460"/>
        </w:sectPr>
      </w:pPr>
    </w:p>
    <w:p>
      <w:pPr>
        <w:pStyle w:val="Heading2"/>
        <w:spacing w:line="240" w:lineRule="auto" w:before="14"/>
        <w:ind w:left="4172" w:right="0"/>
        <w:jc w:val="left"/>
        <w:rPr>
          <w:b w:val="0"/>
          <w:bCs w:val="0"/>
        </w:rPr>
      </w:pPr>
      <w:r>
        <w:rPr>
          <w:b/>
          <w:color w:val="221815"/>
        </w:rPr>
        <w:t>Diverter</w:t>
      </w:r>
      <w:r>
        <w:rPr>
          <w:b/>
          <w:color w:val="221815"/>
          <w:spacing w:val="4"/>
        </w:rPr>
        <w:t> </w:t>
      </w:r>
      <w:r>
        <w:rPr>
          <w:b/>
          <w:color w:val="221815"/>
        </w:rPr>
        <w:t>Knobs</w:t>
      </w:r>
      <w:r>
        <w:rPr>
          <w:b w:val="0"/>
        </w:rPr>
      </w:r>
    </w:p>
    <w:p>
      <w:pPr>
        <w:spacing w:line="449" w:lineRule="exact" w:before="0"/>
        <w:ind w:left="4172" w:right="0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spacing w:val="-3"/>
        </w:rPr>
        <w:br w:type="column"/>
      </w:r>
      <w:r>
        <w:rPr>
          <w:rFonts w:ascii="Arial Black"/>
          <w:b/>
          <w:color w:val="221815"/>
          <w:spacing w:val="-3"/>
          <w:sz w:val="32"/>
        </w:rPr>
        <w:t>Removing </w:t>
      </w:r>
      <w:r>
        <w:rPr>
          <w:rFonts w:ascii="Arial Black"/>
          <w:b/>
          <w:color w:val="221815"/>
          <w:sz w:val="32"/>
        </w:rPr>
        <w:t>and Reseating the</w:t>
      </w:r>
      <w:r>
        <w:rPr>
          <w:rFonts w:ascii="Arial Black"/>
          <w:b/>
          <w:color w:val="221815"/>
          <w:spacing w:val="-20"/>
          <w:sz w:val="32"/>
        </w:rPr>
        <w:t> </w:t>
      </w:r>
      <w:r>
        <w:rPr>
          <w:rFonts w:ascii="Arial Black"/>
          <w:b/>
          <w:color w:val="221815"/>
          <w:sz w:val="32"/>
        </w:rPr>
        <w:t>Pillows</w:t>
      </w:r>
      <w:r>
        <w:rPr>
          <w:rFonts w:ascii="Arial Black"/>
          <w:sz w:val="32"/>
        </w:rPr>
      </w:r>
    </w:p>
    <w:p>
      <w:pPr>
        <w:spacing w:after="0" w:line="449" w:lineRule="exact"/>
        <w:jc w:val="left"/>
        <w:rPr>
          <w:rFonts w:ascii="Arial Black" w:hAnsi="Arial Black" w:cs="Arial Black" w:eastAsia="Arial Black"/>
          <w:sz w:val="32"/>
          <w:szCs w:val="32"/>
        </w:rPr>
        <w:sectPr>
          <w:type w:val="continuous"/>
          <w:pgSz w:w="23820" w:h="16160" w:orient="landscape"/>
          <w:pgMar w:top="480" w:bottom="280" w:left="460" w:right="460"/>
          <w:cols w:num="2" w:equalWidth="0">
            <w:col w:w="6793" w:space="3266"/>
            <w:col w:w="12841"/>
          </w:cols>
        </w:sectPr>
      </w:pPr>
    </w:p>
    <w:p>
      <w:pPr>
        <w:pStyle w:val="BodyText"/>
        <w:spacing w:line="292" w:lineRule="auto" w:before="172"/>
        <w:ind w:left="586" w:right="0"/>
        <w:jc w:val="both"/>
      </w:pPr>
      <w:r>
        <w:rPr>
          <w:color w:val="221815"/>
        </w:rPr>
        <w:t>Diverter knobs are the 2” knobs located around the top of your spa. They allow you to divert water through</w:t>
      </w:r>
      <w:r>
        <w:rPr>
          <w:color w:val="221815"/>
          <w:spacing w:val="-2"/>
        </w:rPr>
        <w:t> </w:t>
      </w:r>
      <w:r>
        <w:rPr>
          <w:color w:val="221815"/>
        </w:rPr>
        <w:t>jets</w:t>
      </w:r>
      <w:r>
        <w:rPr>
          <w:color w:val="221815"/>
          <w:spacing w:val="-1"/>
        </w:rPr>
        <w:t> </w:t>
      </w:r>
      <w:r>
        <w:rPr>
          <w:color w:val="221815"/>
        </w:rPr>
        <w:t>from</w:t>
      </w:r>
      <w:r>
        <w:rPr>
          <w:color w:val="221815"/>
          <w:spacing w:val="-10"/>
        </w:rPr>
        <w:t> </w:t>
      </w:r>
      <w:r>
        <w:rPr>
          <w:color w:val="221815"/>
        </w:rPr>
        <w:t>one</w:t>
      </w:r>
      <w:r>
        <w:rPr>
          <w:color w:val="221815"/>
          <w:spacing w:val="-10"/>
        </w:rPr>
        <w:t> </w:t>
      </w:r>
      <w:r>
        <w:rPr>
          <w:color w:val="221815"/>
        </w:rPr>
        <w:t>side</w:t>
      </w:r>
      <w:r>
        <w:rPr>
          <w:color w:val="221815"/>
          <w:spacing w:val="-10"/>
        </w:rPr>
        <w:t> </w:t>
      </w:r>
      <w:r>
        <w:rPr>
          <w:color w:val="221815"/>
        </w:rPr>
        <w:t>of</w:t>
      </w:r>
      <w:r>
        <w:rPr>
          <w:color w:val="221815"/>
          <w:spacing w:val="-10"/>
        </w:rPr>
        <w:t> </w:t>
      </w: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</w:rPr>
        <w:t>spa</w:t>
      </w:r>
      <w:r>
        <w:rPr>
          <w:color w:val="221815"/>
          <w:spacing w:val="-10"/>
        </w:rPr>
        <w:t> </w:t>
      </w:r>
      <w:r>
        <w:rPr>
          <w:color w:val="221815"/>
        </w:rPr>
        <w:t>to</w:t>
      </w:r>
      <w:r>
        <w:rPr>
          <w:color w:val="221815"/>
          <w:spacing w:val="-10"/>
        </w:rPr>
        <w:t> </w:t>
      </w: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  <w:spacing w:val="-3"/>
        </w:rPr>
        <w:t>other,</w:t>
      </w:r>
      <w:r>
        <w:rPr>
          <w:color w:val="221815"/>
          <w:spacing w:val="-10"/>
        </w:rPr>
        <w:t> </w:t>
      </w:r>
      <w:r>
        <w:rPr>
          <w:color w:val="221815"/>
        </w:rPr>
        <w:t>or</w:t>
      </w:r>
      <w:r>
        <w:rPr>
          <w:color w:val="221815"/>
          <w:spacing w:val="-10"/>
        </w:rPr>
        <w:t> </w:t>
      </w:r>
      <w:r>
        <w:rPr>
          <w:color w:val="221815"/>
        </w:rPr>
        <w:t>in</w:t>
      </w:r>
      <w:r>
        <w:rPr>
          <w:color w:val="221815"/>
          <w:spacing w:val="-10"/>
        </w:rPr>
        <w:t> </w:t>
      </w:r>
      <w:r>
        <w:rPr>
          <w:color w:val="221815"/>
        </w:rPr>
        <w:t>most</w:t>
      </w:r>
      <w:r>
        <w:rPr>
          <w:color w:val="221815"/>
          <w:spacing w:val="-10"/>
        </w:rPr>
        <w:t> </w:t>
      </w:r>
      <w:r>
        <w:rPr>
          <w:color w:val="221815"/>
        </w:rPr>
        <w:t>cases</w:t>
      </w:r>
      <w:r>
        <w:rPr>
          <w:color w:val="221815"/>
          <w:spacing w:val="-10"/>
        </w:rPr>
        <w:t> </w:t>
      </w:r>
      <w:r>
        <w:rPr>
          <w:color w:val="221815"/>
        </w:rPr>
        <w:t>from</w:t>
      </w:r>
      <w:r>
        <w:rPr>
          <w:color w:val="221815"/>
          <w:spacing w:val="-10"/>
        </w:rPr>
        <w:t> </w:t>
      </w:r>
      <w:r>
        <w:rPr>
          <w:color w:val="221815"/>
        </w:rPr>
        <w:t>floor</w:t>
      </w:r>
      <w:r>
        <w:rPr>
          <w:color w:val="221815"/>
          <w:spacing w:val="-10"/>
        </w:rPr>
        <w:t> </w:t>
      </w:r>
      <w:r>
        <w:rPr>
          <w:color w:val="221815"/>
        </w:rPr>
        <w:t>jets</w:t>
      </w:r>
      <w:r>
        <w:rPr>
          <w:color w:val="221815"/>
          <w:spacing w:val="-10"/>
        </w:rPr>
        <w:t> </w:t>
      </w:r>
      <w:r>
        <w:rPr>
          <w:color w:val="221815"/>
        </w:rPr>
        <w:t>to</w:t>
      </w:r>
      <w:r>
        <w:rPr>
          <w:color w:val="221815"/>
          <w:spacing w:val="-10"/>
        </w:rPr>
        <w:t> </w:t>
      </w:r>
      <w:r>
        <w:rPr>
          <w:color w:val="221815"/>
        </w:rPr>
        <w:t>wall</w:t>
      </w:r>
      <w:r>
        <w:rPr>
          <w:color w:val="221815"/>
          <w:spacing w:val="-10"/>
        </w:rPr>
        <w:t> </w:t>
      </w:r>
      <w:r>
        <w:rPr>
          <w:color w:val="221815"/>
        </w:rPr>
        <w:t>jets.</w:t>
      </w:r>
      <w:r>
        <w:rPr>
          <w:color w:val="221815"/>
          <w:spacing w:val="-13"/>
        </w:rPr>
        <w:t> </w:t>
      </w:r>
      <w:r>
        <w:rPr>
          <w:color w:val="221815"/>
        </w:rPr>
        <w:t>This</w:t>
      </w:r>
      <w:r>
        <w:rPr>
          <w:color w:val="221815"/>
          <w:spacing w:val="-10"/>
        </w:rPr>
        <w:t> </w:t>
      </w:r>
      <w:r>
        <w:rPr>
          <w:color w:val="221815"/>
        </w:rPr>
        <w:t>is</w:t>
      </w:r>
      <w:r>
        <w:rPr>
          <w:color w:val="221815"/>
          <w:spacing w:val="-10"/>
        </w:rPr>
        <w:t> </w:t>
      </w:r>
      <w:r>
        <w:rPr>
          <w:color w:val="221815"/>
        </w:rPr>
        <w:t>accomplished</w:t>
      </w:r>
      <w:r>
        <w:rPr>
          <w:color w:val="221815"/>
          <w:spacing w:val="-9"/>
        </w:rPr>
        <w:t> </w:t>
      </w:r>
      <w:r>
        <w:rPr>
          <w:color w:val="221815"/>
        </w:rPr>
        <w:t>by</w:t>
      </w:r>
      <w:r>
        <w:rPr>
          <w:color w:val="221815"/>
          <w:spacing w:val="-10"/>
        </w:rPr>
        <w:t> </w:t>
      </w:r>
      <w:r>
        <w:rPr>
          <w:color w:val="221815"/>
        </w:rPr>
        <w:t>rotating</w:t>
      </w:r>
      <w:r>
        <w:rPr>
          <w:color w:val="221815"/>
          <w:w w:val="100"/>
        </w:rPr>
        <w:t> </w:t>
      </w:r>
      <w:r>
        <w:rPr>
          <w:color w:val="221815"/>
        </w:rPr>
        <w:t>the</w:t>
      </w:r>
      <w:r>
        <w:rPr>
          <w:color w:val="221815"/>
          <w:spacing w:val="-9"/>
        </w:rPr>
        <w:t> </w:t>
      </w:r>
      <w:r>
        <w:rPr>
          <w:color w:val="221815"/>
        </w:rPr>
        <w:t>diverter</w:t>
      </w:r>
      <w:r>
        <w:rPr>
          <w:color w:val="221815"/>
          <w:spacing w:val="-9"/>
        </w:rPr>
        <w:t> </w:t>
      </w:r>
      <w:r>
        <w:rPr>
          <w:color w:val="221815"/>
        </w:rPr>
        <w:t>knob</w:t>
      </w:r>
      <w:r>
        <w:rPr>
          <w:color w:val="221815"/>
          <w:spacing w:val="-9"/>
        </w:rPr>
        <w:t> </w:t>
      </w:r>
      <w:r>
        <w:rPr>
          <w:color w:val="221815"/>
        </w:rPr>
        <w:t>to</w:t>
      </w:r>
      <w:r>
        <w:rPr>
          <w:color w:val="221815"/>
          <w:spacing w:val="-9"/>
        </w:rPr>
        <w:t> </w:t>
      </w:r>
      <w:r>
        <w:rPr>
          <w:color w:val="221815"/>
        </w:rPr>
        <w:t>the</w:t>
      </w:r>
      <w:r>
        <w:rPr>
          <w:color w:val="221815"/>
          <w:spacing w:val="-9"/>
        </w:rPr>
        <w:t> </w:t>
      </w:r>
      <w:r>
        <w:rPr>
          <w:color w:val="221815"/>
        </w:rPr>
        <w:t>left</w:t>
      </w:r>
      <w:r>
        <w:rPr>
          <w:color w:val="221815"/>
          <w:spacing w:val="-9"/>
        </w:rPr>
        <w:t> </w:t>
      </w:r>
      <w:r>
        <w:rPr>
          <w:color w:val="221815"/>
        </w:rPr>
        <w:t>(counterclockwise),</w:t>
      </w:r>
      <w:r>
        <w:rPr>
          <w:color w:val="221815"/>
          <w:spacing w:val="-9"/>
        </w:rPr>
        <w:t> </w:t>
      </w:r>
      <w:r>
        <w:rPr>
          <w:color w:val="221815"/>
        </w:rPr>
        <w:t>decreasing</w:t>
      </w:r>
      <w:r>
        <w:rPr>
          <w:color w:val="221815"/>
          <w:spacing w:val="-9"/>
        </w:rPr>
        <w:t> </w:t>
      </w:r>
      <w:r>
        <w:rPr>
          <w:color w:val="221815"/>
        </w:rPr>
        <w:t>the</w:t>
      </w:r>
      <w:r>
        <w:rPr>
          <w:color w:val="221815"/>
          <w:spacing w:val="-9"/>
        </w:rPr>
        <w:t> </w:t>
      </w:r>
      <w:r>
        <w:rPr>
          <w:color w:val="221815"/>
        </w:rPr>
        <w:t>amount</w:t>
      </w:r>
      <w:r>
        <w:rPr>
          <w:color w:val="221815"/>
          <w:spacing w:val="-9"/>
        </w:rPr>
        <w:t> </w:t>
      </w:r>
      <w:r>
        <w:rPr>
          <w:color w:val="221815"/>
        </w:rPr>
        <w:t>of</w:t>
      </w:r>
      <w:r>
        <w:rPr>
          <w:color w:val="221815"/>
          <w:spacing w:val="-9"/>
        </w:rPr>
        <w:t> </w:t>
      </w:r>
      <w:r>
        <w:rPr>
          <w:color w:val="221815"/>
        </w:rPr>
        <w:t>water</w:t>
      </w:r>
      <w:r>
        <w:rPr>
          <w:color w:val="221815"/>
          <w:spacing w:val="-9"/>
        </w:rPr>
        <w:t> </w:t>
      </w:r>
      <w:r>
        <w:rPr>
          <w:color w:val="221815"/>
        </w:rPr>
        <w:t>flow</w:t>
      </w:r>
      <w:r>
        <w:rPr>
          <w:color w:val="221815"/>
          <w:spacing w:val="-9"/>
        </w:rPr>
        <w:t> </w:t>
      </w:r>
      <w:r>
        <w:rPr>
          <w:color w:val="221815"/>
        </w:rPr>
        <w:t>through</w:t>
      </w:r>
      <w:r>
        <w:rPr>
          <w:color w:val="221815"/>
          <w:spacing w:val="-10"/>
        </w:rPr>
        <w:t> </w:t>
      </w:r>
      <w:r>
        <w:rPr>
          <w:color w:val="221815"/>
        </w:rPr>
        <w:t>a</w:t>
      </w:r>
      <w:r>
        <w:rPr>
          <w:color w:val="221815"/>
          <w:spacing w:val="-9"/>
        </w:rPr>
        <w:t> </w:t>
      </w:r>
      <w:r>
        <w:rPr>
          <w:color w:val="221815"/>
        </w:rPr>
        <w:t>section</w:t>
      </w:r>
      <w:r>
        <w:rPr>
          <w:color w:val="221815"/>
          <w:spacing w:val="-9"/>
        </w:rPr>
        <w:t> </w:t>
      </w:r>
      <w:r>
        <w:rPr>
          <w:color w:val="221815"/>
        </w:rPr>
        <w:t>of</w:t>
      </w:r>
      <w:r>
        <w:rPr>
          <w:color w:val="221815"/>
          <w:spacing w:val="-9"/>
        </w:rPr>
        <w:t> </w:t>
      </w:r>
      <w:r>
        <w:rPr>
          <w:color w:val="221815"/>
        </w:rPr>
        <w:t>jets.</w:t>
      </w:r>
      <w:r>
        <w:rPr>
          <w:color w:val="221815"/>
          <w:spacing w:val="-12"/>
        </w:rPr>
        <w:t> To</w:t>
      </w:r>
      <w:r>
        <w:rPr>
          <w:color w:val="221815"/>
          <w:w w:val="100"/>
        </w:rPr>
        <w:t> </w:t>
      </w:r>
      <w:r>
        <w:rPr>
          <w:color w:val="221815"/>
        </w:rPr>
        <w:t>increase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amount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water</w:t>
      </w:r>
      <w:r>
        <w:rPr>
          <w:color w:val="221815"/>
          <w:spacing w:val="-2"/>
        </w:rPr>
        <w:t> </w:t>
      </w:r>
      <w:r>
        <w:rPr>
          <w:color w:val="221815"/>
        </w:rPr>
        <w:t>flow</w:t>
      </w:r>
      <w:r>
        <w:rPr>
          <w:color w:val="221815"/>
          <w:spacing w:val="-3"/>
        </w:rPr>
        <w:t> </w:t>
      </w:r>
      <w:r>
        <w:rPr>
          <w:color w:val="221815"/>
        </w:rPr>
        <w:t>through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other</w:t>
      </w:r>
      <w:r>
        <w:rPr>
          <w:color w:val="221815"/>
          <w:spacing w:val="-2"/>
        </w:rPr>
        <w:t> </w:t>
      </w:r>
      <w:r>
        <w:rPr>
          <w:color w:val="221815"/>
        </w:rPr>
        <w:t>section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jets,</w:t>
      </w:r>
      <w:r>
        <w:rPr>
          <w:color w:val="221815"/>
          <w:spacing w:val="-2"/>
        </w:rPr>
        <w:t> </w:t>
      </w:r>
      <w:r>
        <w:rPr>
          <w:color w:val="221815"/>
        </w:rPr>
        <w:t>rotate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handle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right</w:t>
      </w:r>
      <w:r>
        <w:rPr>
          <w:color w:val="221815"/>
          <w:spacing w:val="-3"/>
        </w:rPr>
        <w:t> </w:t>
      </w:r>
      <w:r>
        <w:rPr>
          <w:color w:val="221815"/>
        </w:rPr>
        <w:t>(clockwise).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pStyle w:val="BodyText"/>
        <w:spacing w:line="292" w:lineRule="auto"/>
        <w:ind w:left="586" w:right="6944"/>
        <w:jc w:val="both"/>
      </w:pPr>
      <w:r>
        <w:rPr/>
        <w:pict>
          <v:group style="position:absolute;margin-left:857.575989pt;margin-top:1.137695pt;width:290.5pt;height:113.4pt;mso-position-horizontal-relative:page;mso-position-vertical-relative:paragraph;z-index:3496" coordorigin="17152,23" coordsize="5810,2268">
            <v:shape style="position:absolute;left:19206;top:23;width:1701;height:2268" type="#_x0000_t75" stroked="false">
              <v:imagedata r:id="rId73" o:title=""/>
            </v:shape>
            <v:shape style="position:absolute;left:17152;top:23;width:1701;height:2268" type="#_x0000_t75" stroked="false">
              <v:imagedata r:id="rId74" o:title=""/>
            </v:shape>
            <v:group style="position:absolute;left:18887;top:1000;width:284;height:313" coordorigin="18887,1000" coordsize="284,313">
              <v:shape style="position:absolute;left:18887;top:1000;width:284;height:313" coordorigin="18887,1000" coordsize="284,313" path="m19023,1000l19023,1101,18887,1101,18887,1212,19023,1212,19023,1313,19171,1157,19023,1000xe" filled="true" fillcolor="#040000" stroked="false">
                <v:path arrowok="t"/>
                <v:fill type="solid"/>
              </v:shape>
              <v:shape style="position:absolute;left:21261;top:23;width:1701;height:2268" type="#_x0000_t75" stroked="false">
                <v:imagedata r:id="rId75" o:title=""/>
              </v:shape>
            </v:group>
            <v:group style="position:absolute;left:20942;top:1000;width:284;height:313" coordorigin="20942,1000" coordsize="284,313">
              <v:shape style="position:absolute;left:20942;top:1000;width:284;height:313" coordorigin="20942,1000" coordsize="284,313" path="m21077,1000l21077,1101,20942,1101,20942,1212,21077,1212,21077,1313,21226,1157,21077,1000xe" filled="true" fillcolor="#04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836.215027pt;margin-top:1.137413pt;width:17.8pt;height:113.4pt;mso-position-horizontal-relative:page;mso-position-vertical-relative:paragraph;z-index:3520" type="#_x0000_t202" filled="true" fillcolor="#e6e6e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11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37" w:right="0" w:firstLine="0"/>
                    <w:jc w:val="left"/>
                    <w:rPr>
                      <w:rFonts w:ascii="MS UI Gothic" w:hAnsi="MS UI Gothic" w:cs="MS UI Gothic" w:eastAsia="MS UI Gothic"/>
                      <w:sz w:val="28"/>
                      <w:szCs w:val="28"/>
                    </w:rPr>
                  </w:pPr>
                  <w:r>
                    <w:rPr>
                      <w:rFonts w:ascii="MS UI Gothic" w:hAnsi="MS UI Gothic" w:cs="MS UI Gothic" w:eastAsia="MS UI Gothic"/>
                      <w:color w:val="221815"/>
                      <w:sz w:val="28"/>
                      <w:szCs w:val="28"/>
                    </w:rPr>
                    <w:t>①</w:t>
                  </w:r>
                  <w:r>
                    <w:rPr>
                      <w:rFonts w:ascii="MS UI Gothic" w:hAnsi="MS UI Gothic" w:cs="MS UI Gothic" w:eastAsia="MS UI Gothic"/>
                      <w:sz w:val="28"/>
                      <w:szCs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21815"/>
          <w:spacing w:val="-7"/>
        </w:rPr>
        <w:t>You </w:t>
      </w:r>
      <w:r>
        <w:rPr>
          <w:color w:val="221815"/>
        </w:rPr>
        <w:t>can remove the pillows for</w:t>
      </w:r>
      <w:r>
        <w:rPr>
          <w:color w:val="221815"/>
          <w:spacing w:val="30"/>
        </w:rPr>
        <w:t> </w:t>
      </w:r>
      <w:r>
        <w:rPr>
          <w:color w:val="221815"/>
        </w:rPr>
        <w:t>clean-</w:t>
      </w:r>
      <w:r>
        <w:rPr>
          <w:color w:val="221815"/>
          <w:w w:val="100"/>
        </w:rPr>
        <w:t> </w:t>
      </w:r>
      <w:r>
        <w:rPr>
          <w:color w:val="221815"/>
        </w:rPr>
        <w:t>ing</w:t>
      </w:r>
      <w:r>
        <w:rPr>
          <w:color w:val="221815"/>
          <w:spacing w:val="55"/>
        </w:rPr>
        <w:t> </w:t>
      </w:r>
      <w:r>
        <w:rPr>
          <w:color w:val="221815"/>
        </w:rPr>
        <w:t>and</w:t>
      </w:r>
      <w:r>
        <w:rPr>
          <w:color w:val="221815"/>
          <w:spacing w:val="55"/>
        </w:rPr>
        <w:t> </w:t>
      </w:r>
      <w:r>
        <w:rPr>
          <w:color w:val="221815"/>
        </w:rPr>
        <w:t>maintenance</w:t>
      </w:r>
      <w:r>
        <w:rPr>
          <w:color w:val="221815"/>
          <w:spacing w:val="55"/>
        </w:rPr>
        <w:t> </w:t>
      </w:r>
      <w:r>
        <w:rPr>
          <w:color w:val="221815"/>
        </w:rPr>
        <w:t>quickly</w:t>
      </w:r>
      <w:r>
        <w:rPr>
          <w:color w:val="221815"/>
          <w:spacing w:val="24"/>
        </w:rPr>
        <w:t> </w:t>
      </w:r>
      <w:r>
        <w:rPr>
          <w:color w:val="221815"/>
        </w:rPr>
        <w:t>and</w:t>
      </w:r>
      <w:r>
        <w:rPr>
          <w:color w:val="221815"/>
          <w:spacing w:val="-1"/>
          <w:w w:val="100"/>
        </w:rPr>
        <w:t> </w:t>
      </w:r>
      <w:r>
        <w:rPr>
          <w:color w:val="221815"/>
          <w:spacing w:val="-3"/>
        </w:rPr>
        <w:t>easily. </w:t>
      </w:r>
      <w:r>
        <w:rPr>
          <w:color w:val="221815"/>
        </w:rPr>
        <w:t>This method works for all</w:t>
      </w:r>
      <w:r>
        <w:rPr>
          <w:color w:val="221815"/>
          <w:spacing w:val="26"/>
        </w:rPr>
        <w:t> </w:t>
      </w:r>
      <w:r>
        <w:rPr>
          <w:color w:val="221815"/>
        </w:rPr>
        <w:t>types</w:t>
      </w:r>
      <w:r>
        <w:rPr>
          <w:color w:val="221815"/>
        </w:rPr>
        <w:t> of</w:t>
      </w:r>
      <w:r>
        <w:rPr>
          <w:color w:val="221815"/>
          <w:spacing w:val="-9"/>
        </w:rPr>
        <w:t> </w:t>
      </w:r>
      <w:r>
        <w:rPr>
          <w:color w:val="221815"/>
        </w:rPr>
        <w:t>pillows.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2" w:lineRule="auto"/>
        <w:ind w:left="586" w:right="6944"/>
        <w:jc w:val="both"/>
      </w:pPr>
      <w:r>
        <w:rPr/>
        <w:pict>
          <v:group style="position:absolute;margin-left:857.575989pt;margin-top:54.657532pt;width:290.5pt;height:113.4pt;mso-position-horizontal-relative:page;mso-position-vertical-relative:paragraph;z-index:3472" coordorigin="17152,1093" coordsize="5810,2268">
            <v:shape style="position:absolute;left:21261;top:1093;width:1701;height:2268" type="#_x0000_t75" stroked="false">
              <v:imagedata r:id="rId76" o:title=""/>
            </v:shape>
            <v:shape style="position:absolute;left:17152;top:1093;width:1701;height:2268" type="#_x0000_t75" stroked="false">
              <v:imagedata r:id="rId77" o:title=""/>
            </v:shape>
            <v:shape style="position:absolute;left:19206;top:1093;width:1701;height:2268" type="#_x0000_t75" stroked="false">
              <v:imagedata r:id="rId78" o:title=""/>
            </v:shape>
            <v:group style="position:absolute;left:18887;top:2071;width:284;height:313" coordorigin="18887,2071" coordsize="284,313">
              <v:shape style="position:absolute;left:18887;top:2071;width:284;height:313" coordorigin="18887,2071" coordsize="284,313" path="m19023,2071l19023,2171,18887,2171,18887,2283,19023,2283,19023,2383,19171,2227,19023,2071xe" filled="true" fillcolor="#040000" stroked="false">
                <v:path arrowok="t"/>
                <v:fill type="solid"/>
              </v:shape>
            </v:group>
            <v:group style="position:absolute;left:20942;top:2071;width:284;height:313" coordorigin="20942,2071" coordsize="284,313">
              <v:shape style="position:absolute;left:20942;top:2071;width:284;height:313" coordorigin="20942,2071" coordsize="284,313" path="m21077,2071l21077,2171,20942,2171,20942,2283,21077,2283,21077,2383,21226,2227,21077,2071xe" filled="true" fillcolor="#04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836.215027pt;margin-top:54.657413pt;width:17.8pt;height:113.3pt;mso-position-horizontal-relative:page;mso-position-vertical-relative:paragraph;z-index:3544" type="#_x0000_t202" filled="true" fillcolor="#e6e6e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11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37" w:right="0" w:firstLine="0"/>
                    <w:jc w:val="left"/>
                    <w:rPr>
                      <w:rFonts w:ascii="MS UI Gothic" w:hAnsi="MS UI Gothic" w:cs="MS UI Gothic" w:eastAsia="MS UI Gothic"/>
                      <w:sz w:val="28"/>
                      <w:szCs w:val="28"/>
                    </w:rPr>
                  </w:pPr>
                  <w:r>
                    <w:rPr>
                      <w:rFonts w:ascii="MS UI Gothic" w:hAnsi="MS UI Gothic" w:cs="MS UI Gothic" w:eastAsia="MS UI Gothic"/>
                      <w:color w:val="221815"/>
                      <w:sz w:val="28"/>
                      <w:szCs w:val="28"/>
                    </w:rPr>
                    <w:t>②</w:t>
                  </w:r>
                  <w:r>
                    <w:rPr>
                      <w:rFonts w:ascii="MS UI Gothic" w:hAnsi="MS UI Gothic" w:cs="MS UI Gothic" w:eastAsia="MS UI Gothic"/>
                      <w:sz w:val="28"/>
                      <w:szCs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21815"/>
        </w:rPr>
        <w:t>Grab the lower edge of the pillow</w:t>
      </w:r>
      <w:r>
        <w:rPr>
          <w:color w:val="221815"/>
          <w:spacing w:val="40"/>
        </w:rPr>
        <w:t> </w:t>
      </w:r>
      <w:r>
        <w:rPr>
          <w:color w:val="221815"/>
        </w:rPr>
        <w:t>with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both hands firmly and pull up. As</w:t>
      </w:r>
      <w:r>
        <w:rPr>
          <w:color w:val="221815"/>
          <w:spacing w:val="42"/>
        </w:rPr>
        <w:t> </w:t>
      </w:r>
      <w:r>
        <w:rPr>
          <w:color w:val="221815"/>
        </w:rPr>
        <w:t>you</w:t>
      </w:r>
      <w:r>
        <w:rPr>
          <w:color w:val="221815"/>
          <w:w w:val="100"/>
        </w:rPr>
        <w:t> </w:t>
      </w:r>
      <w:r>
        <w:rPr>
          <w:color w:val="221815"/>
        </w:rPr>
        <w:t>do this, the pillow inserts will pop out</w:t>
      </w:r>
      <w:r>
        <w:rPr>
          <w:color w:val="221815"/>
          <w:spacing w:val="-29"/>
        </w:rPr>
        <w:t> </w:t>
      </w:r>
      <w:r>
        <w:rPr>
          <w:color w:val="221815"/>
        </w:rPr>
        <w:t>of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7"/>
        </w:rPr>
        <w:t> </w:t>
      </w:r>
      <w:r>
        <w:rPr>
          <w:color w:val="221815"/>
        </w:rPr>
        <w:t>holes.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2" w:lineRule="auto"/>
        <w:ind w:left="586" w:right="6944"/>
        <w:jc w:val="both"/>
      </w:pPr>
      <w:r>
        <w:rPr>
          <w:color w:val="221815"/>
        </w:rPr>
        <w:t>Reseat</w:t>
      </w:r>
      <w:r>
        <w:rPr>
          <w:color w:val="221815"/>
          <w:spacing w:val="55"/>
        </w:rPr>
        <w:t> </w:t>
      </w:r>
      <w:r>
        <w:rPr>
          <w:color w:val="221815"/>
        </w:rPr>
        <w:t>the</w:t>
      </w:r>
      <w:r>
        <w:rPr>
          <w:color w:val="221815"/>
          <w:spacing w:val="55"/>
        </w:rPr>
        <w:t> </w:t>
      </w:r>
      <w:r>
        <w:rPr>
          <w:color w:val="221815"/>
        </w:rPr>
        <w:t>pillows</w:t>
      </w:r>
      <w:r>
        <w:rPr>
          <w:color w:val="221815"/>
          <w:spacing w:val="55"/>
        </w:rPr>
        <w:t> </w:t>
      </w:r>
      <w:r>
        <w:rPr>
          <w:color w:val="221815"/>
        </w:rPr>
        <w:t>by</w:t>
      </w:r>
      <w:r>
        <w:rPr>
          <w:color w:val="221815"/>
          <w:spacing w:val="55"/>
        </w:rPr>
        <w:t> </w:t>
      </w:r>
      <w:r>
        <w:rPr>
          <w:color w:val="221815"/>
        </w:rPr>
        <w:t>aligning</w:t>
      </w:r>
      <w:r>
        <w:rPr>
          <w:color w:val="221815"/>
          <w:spacing w:val="18"/>
        </w:rPr>
        <w:t> </w:t>
      </w:r>
      <w:r>
        <w:rPr>
          <w:color w:val="221815"/>
        </w:rPr>
        <w:t>the</w:t>
      </w:r>
      <w:r>
        <w:rPr>
          <w:color w:val="221815"/>
        </w:rPr>
        <w:t> pillow</w:t>
      </w:r>
      <w:r>
        <w:rPr>
          <w:color w:val="221815"/>
          <w:spacing w:val="-12"/>
        </w:rPr>
        <w:t> </w:t>
      </w:r>
      <w:r>
        <w:rPr>
          <w:color w:val="221815"/>
        </w:rPr>
        <w:t>inserts</w:t>
      </w:r>
      <w:r>
        <w:rPr>
          <w:color w:val="221815"/>
          <w:spacing w:val="-12"/>
        </w:rPr>
        <w:t> </w:t>
      </w:r>
      <w:r>
        <w:rPr>
          <w:color w:val="221815"/>
        </w:rPr>
        <w:t>with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holes</w:t>
      </w:r>
      <w:r>
        <w:rPr>
          <w:color w:val="221815"/>
          <w:spacing w:val="-12"/>
        </w:rPr>
        <w:t> </w:t>
      </w:r>
      <w:r>
        <w:rPr>
          <w:color w:val="221815"/>
        </w:rPr>
        <w:t>and</w:t>
      </w:r>
      <w:r>
        <w:rPr>
          <w:color w:val="221815"/>
          <w:spacing w:val="-12"/>
        </w:rPr>
        <w:t> </w:t>
      </w:r>
      <w:r>
        <w:rPr>
          <w:color w:val="221815"/>
        </w:rPr>
        <w:t>striking</w:t>
      </w:r>
      <w:r>
        <w:rPr>
          <w:color w:val="221815"/>
          <w:w w:val="100"/>
        </w:rPr>
        <w:t> </w:t>
      </w:r>
      <w:r>
        <w:rPr>
          <w:color w:val="221815"/>
        </w:rPr>
        <w:t>the pillow hard enough to insert</w:t>
      </w:r>
      <w:r>
        <w:rPr>
          <w:color w:val="221815"/>
          <w:spacing w:val="39"/>
        </w:rPr>
        <w:t> </w:t>
      </w:r>
      <w:r>
        <w:rPr>
          <w:color w:val="221815"/>
        </w:rPr>
        <w:t>the</w:t>
      </w:r>
      <w:r>
        <w:rPr>
          <w:color w:val="221815"/>
        </w:rPr>
        <w:t> pegs back into the</w:t>
      </w:r>
      <w:r>
        <w:rPr>
          <w:color w:val="221815"/>
          <w:spacing w:val="-16"/>
        </w:rPr>
        <w:t> </w:t>
      </w:r>
      <w:r>
        <w:rPr>
          <w:color w:val="221815"/>
        </w:rPr>
        <w:t>holes.</w:t>
      </w:r>
      <w:r>
        <w:rPr/>
      </w:r>
    </w:p>
    <w:p>
      <w:pPr>
        <w:spacing w:after="0" w:line="292" w:lineRule="auto"/>
        <w:jc w:val="both"/>
        <w:sectPr>
          <w:type w:val="continuous"/>
          <w:pgSz w:w="23820" w:h="16160" w:orient="landscape"/>
          <w:pgMar w:top="480" w:bottom="280" w:left="460" w:right="460"/>
          <w:cols w:num="2" w:equalWidth="0">
            <w:col w:w="10368" w:space="1540"/>
            <w:col w:w="1099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pStyle w:val="Heading2"/>
        <w:spacing w:line="240" w:lineRule="auto" w:before="136"/>
        <w:ind w:left="621" w:right="0"/>
        <w:jc w:val="center"/>
        <w:rPr>
          <w:b w:val="0"/>
          <w:bCs w:val="0"/>
        </w:rPr>
      </w:pPr>
      <w:r>
        <w:rPr/>
        <w:pict>
          <v:group style="position:absolute;margin-left:339.59201pt;margin-top:-132.572235pt;width:170.1pt;height:127.6pt;mso-position-horizontal-relative:page;mso-position-vertical-relative:paragraph;z-index:3256" coordorigin="6792,-2651" coordsize="3402,2552">
            <v:shape style="position:absolute;left:6792;top:-2651;width:3402;height:2551" type="#_x0000_t75" stroked="false">
              <v:imagedata r:id="rId79" o:title=""/>
            </v:shape>
            <v:group style="position:absolute;left:8054;top:-2478;width:575;height:132" coordorigin="8054,-2478" coordsize="575,132">
              <v:shape style="position:absolute;left:8054;top:-2478;width:575;height:132" coordorigin="8054,-2478" coordsize="575,132" path="m8325,-2478l8264,-2473,8179,-2449,8102,-2404,8058,-2363,8054,-2360,8054,-2353,8058,-2350,8063,-2346,8069,-2346,8073,-2350,8093,-2370,8162,-2419,8241,-2448,8326,-2458,8456,-2458,8448,-2460,8417,-2468,8386,-2474,8355,-2477,8325,-2478xe" filled="true" fillcolor="#040000" stroked="false">
                <v:path arrowok="t"/>
                <v:fill type="solid"/>
              </v:shape>
              <v:shape style="position:absolute;left:8054;top:-2478;width:575;height:132" coordorigin="8054,-2478" coordsize="575,132" path="m8456,-2458l8326,-2458,8355,-2457,8385,-2454,8444,-2441,8502,-2420,8558,-2390,8612,-2352,8616,-2348,8622,-2349,8629,-2357,8629,-2363,8624,-2367,8568,-2407,8509,-2438,8479,-2450,8456,-2458xe" filled="true" fillcolor="#040000" stroked="false">
                <v:path arrowok="t"/>
                <v:fill type="solid"/>
              </v:shape>
            </v:group>
            <v:group style="position:absolute;left:8054;top:-2478;width:575;height:132" coordorigin="8054,-2478" coordsize="575,132">
              <v:shape style="position:absolute;left:8054;top:-2478;width:575;height:132" coordorigin="8054,-2478" coordsize="575,132" path="m8058,-2350l8054,-2353,8054,-2360,8058,-2364,8102,-2404,8179,-2449,8264,-2473,8325,-2478,8355,-2477,8417,-2468,8479,-2450,8539,-2424,8597,-2388,8629,-2357,8626,-2353,8622,-2349,8616,-2348,8612,-2352,8585,-2372,8530,-2406,8473,-2431,8414,-2448,8326,-2458,8297,-2457,8214,-2440,8138,-2405,8073,-2350,8069,-2346,8063,-2346,8059,-2349,8058,-2350xe" filled="false" stroked="true" strokeweight="2pt" strokecolor="#ffffff">
                <v:path arrowok="t"/>
              </v:shape>
            </v:group>
            <v:group style="position:absolute;left:8451;top:-2522;width:189;height:183" coordorigin="8451,-2522" coordsize="189,183">
              <v:shape style="position:absolute;left:8451;top:-2522;width:189;height:183" coordorigin="8451,-2522" coordsize="189,183" path="m8457,-2382l8452,-2378,8451,-2369,8452,-2365,8456,-2362,8458,-2361,8631,-2340,8634,-2341,8638,-2346,8639,-2350,8635,-2362,8614,-2362,8457,-2382xe" filled="true" fillcolor="#040000" stroked="false">
                <v:path arrowok="t"/>
                <v:fill type="solid"/>
              </v:shape>
              <v:shape style="position:absolute;left:8451;top:-2522;width:189;height:183" coordorigin="8451,-2522" coordsize="189,183" path="m8579,-2522l8569,-2518,8566,-2513,8614,-2362,8635,-2362,8586,-2514,8585,-2519,8579,-2522xe" filled="true" fillcolor="#040000" stroked="false">
                <v:path arrowok="t"/>
                <v:fill type="solid"/>
              </v:shape>
            </v:group>
            <v:group style="position:absolute;left:8451;top:-2522;width:189;height:183" coordorigin="8451,-2522" coordsize="189,183">
              <v:shape style="position:absolute;left:8451;top:-2522;width:189;height:183" coordorigin="8451,-2522" coordsize="189,183" path="m8451,-2372l8452,-2378,8457,-2382,8462,-2381,8614,-2362,8567,-2507,8566,-2513,8569,-2518,8574,-2520,8579,-2522,8585,-2519,8586,-2514,8638,-2353,8639,-2350,8638,-2346,8636,-2344,8634,-2341,8631,-2340,8627,-2340,8460,-2361,8458,-2361,8456,-2362,8455,-2363,8452,-2365,8451,-2369,8451,-2372xe" filled="false" stroked="true" strokeweight="2pt" strokecolor="#ffffff">
                <v:path arrowok="t"/>
              </v:shape>
            </v:group>
            <v:group style="position:absolute;left:8065;top:-2468;width:553;height:111" coordorigin="8065,-2468" coordsize="553,111">
              <v:shape style="position:absolute;left:8065;top:-2468;width:553;height:111" coordorigin="8065,-2468" coordsize="553,111" path="m8065,-2357l8132,-2413,8210,-2450,8296,-2467,8326,-2468,8356,-2467,8416,-2458,8476,-2441,8535,-2415,8591,-2380,8618,-2359e" filled="false" stroked="true" strokeweight="1.0pt" strokecolor="#040000">
                <v:path arrowok="t"/>
              </v:shape>
            </v:group>
            <v:group style="position:absolute;left:8451;top:-2522;width:189;height:183" coordorigin="8451,-2522" coordsize="189,183">
              <v:shape style="position:absolute;left:8451;top:-2522;width:189;height:183" coordorigin="8451,-2522" coordsize="189,183" path="m8457,-2382l8452,-2378,8451,-2369,8452,-2365,8456,-2362,8458,-2361,8631,-2340,8634,-2341,8638,-2346,8639,-2350,8635,-2362,8614,-2362,8457,-2382xe" filled="true" fillcolor="#040000" stroked="false">
                <v:path arrowok="t"/>
                <v:fill type="solid"/>
              </v:shape>
              <v:shape style="position:absolute;left:8451;top:-2522;width:189;height:183" coordorigin="8451,-2522" coordsize="189,183" path="m8579,-2522l8569,-2518,8566,-2513,8614,-2362,8635,-2362,8586,-2514,8585,-2519,8579,-2522xe" filled="true" fillcolor="#040000" stroked="false">
                <v:path arrowok="t"/>
                <v:fill type="solid"/>
              </v:shape>
            </v:group>
            <v:group style="position:absolute;left:7664;top:-2310;width:1730;height:1730" coordorigin="7664,-2310" coordsize="1730,1730">
              <v:shape style="position:absolute;left:7664;top:-2310;width:1730;height:1730" coordorigin="7664,-2310" coordsize="1730,1730" path="m7664,-2310l9393,-581e" filled="false" stroked="true" strokeweight="3pt" strokecolor="#ffffff">
                <v:path arrowok="t"/>
              </v:shape>
            </v:group>
            <v:group style="position:absolute;left:7664;top:-2310;width:1730;height:1730" coordorigin="7664,-2310" coordsize="1730,1730">
              <v:shape style="position:absolute;left:7664;top:-2310;width:1730;height:1730" coordorigin="7664,-2310" coordsize="1730,1730" path="m7664,-2310l9393,-581e" filled="false" stroked="true" strokeweight="1pt" strokecolor="#04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4.541pt;margin-top:-132.572235pt;width:170.1pt;height:127.6pt;mso-position-horizontal-relative:page;mso-position-vertical-relative:paragraph;z-index:3280" coordorigin="1691,-2651" coordsize="3402,2552">
            <v:shape style="position:absolute;left:1691;top:-2651;width:3402;height:2551" type="#_x0000_t75" stroked="false">
              <v:imagedata r:id="rId79" o:title=""/>
            </v:shape>
            <v:group style="position:absolute;left:2239;top:-1961;width:191;height:565" coordorigin="2239,-1961" coordsize="191,565">
              <v:shape style="position:absolute;left:2239;top:-1961;width:191;height:565" coordorigin="2239,-1961" coordsize="191,565" path="m2418,-1961l2364,-1923,2306,-1856,2265,-1777,2248,-1719,2240,-1658,2239,-1626,2241,-1595,2250,-1530,2269,-1466,2298,-1403,2306,-1397,2316,-1402,2318,-1408,2315,-1413,2301,-1443,2278,-1503,2264,-1565,2259,-1625,2260,-1655,2275,-1742,2307,-1820,2357,-1888,2423,-1941,2428,-1944,2430,-1950,2427,-1955,2424,-1959,2418,-1961xe" filled="true" fillcolor="#040000" stroked="false">
                <v:path arrowok="t"/>
                <v:fill type="solid"/>
              </v:shape>
            </v:group>
            <v:group style="position:absolute;left:2239;top:-1961;width:191;height:565" coordorigin="2239,-1961" coordsize="191,565">
              <v:shape style="position:absolute;left:2239;top:-1961;width:191;height:565" coordorigin="2239,-1961" coordsize="191,565" path="m2427,-1955l2424,-1959,2418,-1961,2413,-1958,2364,-1923,2306,-1856,2265,-1777,2248,-1719,2240,-1658,2239,-1626,2241,-1595,2250,-1530,2269,-1466,2298,-1403,2306,-1397,2311,-1399,2316,-1402,2318,-1408,2315,-1413,2301,-1443,2278,-1503,2264,-1565,2259,-1625,2260,-1655,2275,-1742,2307,-1820,2357,-1888,2423,-1941,2428,-1944,2430,-1950,2427,-1954,2427,-1955xe" filled="false" stroked="true" strokeweight="2pt" strokecolor="#ffffff">
                <v:path arrowok="t"/>
              </v:shape>
            </v:group>
            <v:group style="position:absolute;left:2155;top:-1574;width:182;height:190" coordorigin="2155,-1574" coordsize="182,190">
              <v:shape style="position:absolute;left:2155;top:-1574;width:182;height:190" coordorigin="2155,-1574" coordsize="182,190" path="m2166,-1490l2160,-1488,2155,-1478,2157,-1472,2312,-1385,2315,-1385,2321,-1389,2323,-1392,2325,-1412,2305,-1412,2166,-1490xe" filled="true" fillcolor="#040000" stroked="false">
                <v:path arrowok="t"/>
                <v:fill type="solid"/>
              </v:shape>
              <v:shape style="position:absolute;left:2155;top:-1574;width:182;height:190" coordorigin="2155,-1574" coordsize="182,190" path="m2321,-1574l2316,-1570,2305,-1412,2325,-1412,2336,-1565,2336,-1567,2333,-1572,2330,-1574,2321,-1574xe" filled="true" fillcolor="#040000" stroked="false">
                <v:path arrowok="t"/>
                <v:fill type="solid"/>
              </v:shape>
            </v:group>
            <v:group style="position:absolute;left:2155;top:-1574;width:182;height:190" coordorigin="2155,-1574" coordsize="182,190">
              <v:shape style="position:absolute;left:2155;top:-1574;width:182;height:190" coordorigin="2155,-1574" coordsize="182,190" path="m2327,-1574l2321,-1574,2316,-1570,2316,-1565,2305,-1412,2171,-1487,2166,-1490,2160,-1488,2158,-1483,2155,-1478,2309,-1387,2315,-1385,2318,-1387,2336,-1563,2336,-1565,2336,-1567,2335,-1569,2333,-1572,2330,-1574,2327,-1574xe" filled="false" stroked="true" strokeweight="2pt" strokecolor="#ffffff">
                <v:path arrowok="t"/>
              </v:shape>
            </v:group>
            <v:group style="position:absolute;left:2249;top:-1949;width:169;height:542" coordorigin="2249,-1949" coordsize="169,542">
              <v:shape style="position:absolute;left:2249;top:-1949;width:169;height:542" coordorigin="2249,-1949" coordsize="169,542" path="m2418,-1949l2350,-1895,2298,-1825,2265,-1745,2250,-1656,2249,-1625,2251,-1594,2260,-1532,2279,-1469,2291,-1438,2306,-1408e" filled="false" stroked="true" strokeweight="1.0pt" strokecolor="#040000">
                <v:path arrowok="t"/>
              </v:shape>
            </v:group>
            <v:group style="position:absolute;left:2156;top:-1574;width:181;height:190" coordorigin="2156,-1574" coordsize="181,190">
              <v:shape style="position:absolute;left:2156;top:-1574;width:181;height:190" coordorigin="2156,-1574" coordsize="181,190" path="m2166,-1490l2160,-1488,2156,-1480,2156,-1476,2312,-1385,2315,-1385,2321,-1389,2323,-1392,2325,-1412,2305,-1412,2166,-1490xe" filled="true" fillcolor="#040000" stroked="false">
                <v:path arrowok="t"/>
                <v:fill type="solid"/>
              </v:shape>
              <v:shape style="position:absolute;left:2156;top:-1574;width:181;height:190" coordorigin="2156,-1574" coordsize="181,190" path="m2321,-1574l2316,-1570,2305,-1412,2325,-1412,2336,-1569,2332,-1574,2321,-1574xe" filled="true" fillcolor="#040000" stroked="false">
                <v:path arrowok="t"/>
                <v:fill type="solid"/>
              </v:shape>
            </v:group>
            <v:group style="position:absolute;left:2569;top:-2310;width:1730;height:1730" coordorigin="2569,-2310" coordsize="1730,1730">
              <v:shape style="position:absolute;left:2569;top:-2310;width:1730;height:1730" coordorigin="2569,-2310" coordsize="1730,1730" path="m2569,-2310l4298,-581e" filled="false" stroked="true" strokeweight="3pt" strokecolor="#ffffff">
                <v:path arrowok="t"/>
              </v:shape>
            </v:group>
            <v:group style="position:absolute;left:2569;top:-2310;width:1730;height:1730" coordorigin="2569,-2310" coordsize="1730,1730">
              <v:shape style="position:absolute;left:2569;top:-2310;width:1730;height:1730" coordorigin="2569,-2310" coordsize="1730,1730" path="m2569,-2310l4298,-581e" filled="false" stroked="true" strokeweight="1pt" strokecolor="#040000">
                <v:path arrowok="t"/>
              </v:shape>
            </v:group>
            <w10:wrap type="none"/>
          </v:group>
        </w:pict>
      </w:r>
      <w:r>
        <w:rPr>
          <w:b/>
          <w:color w:val="221815"/>
        </w:rPr>
        <w:t>Air </w:t>
      </w:r>
      <w:r>
        <w:rPr>
          <w:b/>
          <w:color w:val="221815"/>
          <w:spacing w:val="-5"/>
        </w:rPr>
        <w:t>Valve</w:t>
      </w:r>
      <w:r>
        <w:rPr>
          <w:b w:val="0"/>
          <w:spacing w:val="-5"/>
        </w:rPr>
      </w:r>
    </w:p>
    <w:p>
      <w:pPr>
        <w:pStyle w:val="BodyText"/>
        <w:spacing w:line="292" w:lineRule="auto" w:before="118"/>
        <w:ind w:left="586" w:right="0"/>
        <w:jc w:val="both"/>
      </w:pPr>
      <w:r>
        <w:rPr>
          <w:color w:val="221815"/>
        </w:rPr>
        <w:t>Air venturis are the 1” knobs located around the top of your spa. Each one will let you add a mixture of air</w:t>
      </w:r>
      <w:r>
        <w:rPr>
          <w:color w:val="221815"/>
          <w:spacing w:val="39"/>
        </w:rPr>
        <w:t> </w:t>
      </w:r>
      <w:r>
        <w:rPr>
          <w:color w:val="221815"/>
        </w:rPr>
        <w:t>with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the jet pressure. This is accomplished by rotating the air venturi knob to the left (counterclockwise) to</w:t>
      </w:r>
      <w:r>
        <w:rPr>
          <w:color w:val="221815"/>
          <w:spacing w:val="26"/>
        </w:rPr>
        <w:t> </w:t>
      </w:r>
      <w:r>
        <w:rPr>
          <w:color w:val="221815"/>
        </w:rPr>
        <w:t>increase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the amount of airflow through the jets. </w:t>
      </w:r>
      <w:r>
        <w:rPr>
          <w:color w:val="221815"/>
          <w:spacing w:val="-12"/>
        </w:rPr>
        <w:t>To </w:t>
      </w:r>
      <w:r>
        <w:rPr>
          <w:color w:val="221815"/>
        </w:rPr>
        <w:t>decrease the amount of airflow through the jets, rotate the handle</w:t>
      </w:r>
      <w:r>
        <w:rPr>
          <w:color w:val="221815"/>
          <w:spacing w:val="17"/>
        </w:rPr>
        <w:t> </w:t>
      </w:r>
      <w:r>
        <w:rPr>
          <w:color w:val="221815"/>
        </w:rPr>
        <w:t>to</w:t>
      </w:r>
      <w:r>
        <w:rPr>
          <w:color w:val="221815"/>
        </w:rPr>
        <w:t> the right</w:t>
      </w:r>
      <w:r>
        <w:rPr>
          <w:color w:val="221815"/>
          <w:spacing w:val="-2"/>
        </w:rPr>
        <w:t> </w:t>
      </w:r>
      <w:r>
        <w:rPr>
          <w:color w:val="221815"/>
        </w:rPr>
        <w:t>(clockwise).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240" w:lineRule="auto"/>
        <w:ind w:left="586" w:right="0"/>
        <w:jc w:val="left"/>
        <w:rPr>
          <w:b w:val="0"/>
          <w:bCs w:val="0"/>
        </w:rPr>
      </w:pPr>
      <w:r>
        <w:rPr>
          <w:color w:val="221815"/>
        </w:rPr>
        <w:t>Screw-in jet</w:t>
      </w:r>
      <w:r>
        <w:rPr>
          <w:color w:val="221815"/>
          <w:spacing w:val="-8"/>
        </w:rPr>
        <w:t> </w:t>
      </w:r>
      <w:r>
        <w:rPr>
          <w:color w:val="221815"/>
        </w:rPr>
        <w:t>removal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  <w:r>
        <w:rPr/>
        <w:br w:type="column"/>
      </w:r>
      <w:r>
        <w:rPr>
          <w:rFonts w:ascii="Arial"/>
          <w:b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45"/>
          <w:szCs w:val="45"/>
        </w:rPr>
      </w:pPr>
    </w:p>
    <w:p>
      <w:pPr>
        <w:spacing w:before="0"/>
        <w:ind w:left="462" w:right="0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rFonts w:ascii="Arial Black"/>
          <w:b/>
          <w:color w:val="221815"/>
          <w:spacing w:val="-3"/>
          <w:sz w:val="32"/>
        </w:rPr>
        <w:t>Jet Removal </w:t>
      </w:r>
      <w:r>
        <w:rPr>
          <w:rFonts w:ascii="Arial Black"/>
          <w:b/>
          <w:color w:val="221815"/>
          <w:sz w:val="32"/>
        </w:rPr>
        <w:t>and</w:t>
      </w:r>
      <w:r>
        <w:rPr>
          <w:rFonts w:ascii="Arial Black"/>
          <w:b/>
          <w:color w:val="221815"/>
          <w:spacing w:val="-2"/>
          <w:sz w:val="32"/>
        </w:rPr>
        <w:t> </w:t>
      </w:r>
      <w:r>
        <w:rPr>
          <w:rFonts w:ascii="Arial Black"/>
          <w:b/>
          <w:color w:val="221815"/>
          <w:sz w:val="32"/>
        </w:rPr>
        <w:t>Replacement</w:t>
      </w:r>
      <w:r>
        <w:rPr>
          <w:rFonts w:ascii="Arial Black"/>
          <w:sz w:val="32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32"/>
          <w:szCs w:val="32"/>
        </w:rPr>
        <w:sectPr>
          <w:type w:val="continuous"/>
          <w:pgSz w:w="23820" w:h="16160" w:orient="landscape"/>
          <w:pgMar w:top="480" w:bottom="280" w:left="460" w:right="460"/>
          <w:cols w:num="3" w:equalWidth="0">
            <w:col w:w="10369" w:space="1343"/>
            <w:col w:w="2532" w:space="40"/>
            <w:col w:w="8616"/>
          </w:cols>
        </w:sectPr>
      </w:pPr>
    </w:p>
    <w:p>
      <w:pPr>
        <w:pStyle w:val="BodyText"/>
        <w:spacing w:line="292" w:lineRule="auto" w:before="90"/>
        <w:ind w:left="12497" w:right="6296"/>
        <w:jc w:val="both"/>
      </w:pPr>
      <w:r>
        <w:rPr/>
        <w:pict>
          <v:group style="position:absolute;margin-left:339.59201pt;margin-top:-11.619354pt;width:170.1pt;height:127.6pt;mso-position-horizontal-relative:page;mso-position-vertical-relative:paragraph;z-index:3328" coordorigin="6792,-232" coordsize="3402,2552">
            <v:shape style="position:absolute;left:6792;top:-232;width:3402;height:2551" type="#_x0000_t75" stroked="false">
              <v:imagedata r:id="rId80" o:title=""/>
            </v:shape>
            <v:group style="position:absolute;left:8385;top:1469;width:184;height:568" coordorigin="8385,1469" coordsize="184,568">
              <v:shape style="position:absolute;left:8385;top:1469;width:184;height:568" coordorigin="8385,1469" coordsize="184,568" path="m8555,1469l8502,1521,8461,1574,8429,1631,8405,1689,8391,1749,8385,1810,8386,1839,8402,1927,8440,2007,8467,2037,8471,2034,8476,2030,8476,2024,8473,2019,8456,1996,8421,1920,8406,1837,8405,1809,8407,1780,8425,1694,8447,1638,8478,1585,8517,1534,8564,1488,8569,1485,8569,1478,8562,1470,8555,1469xe" filled="true" fillcolor="#040000" stroked="false">
                <v:path arrowok="t"/>
                <v:fill type="solid"/>
              </v:shape>
            </v:group>
            <v:group style="position:absolute;left:8385;top:1469;width:184;height:568" coordorigin="8385,1469" coordsize="184,568">
              <v:shape style="position:absolute;left:8385;top:1469;width:184;height:568" coordorigin="8385,1469" coordsize="184,568" path="m8471,2034l8467,2037,8461,2036,8457,2032,8425,1981,8394,1898,8385,1810,8387,1779,8397,1719,8416,1660,8444,1602,8481,1547,8526,1497,8555,1469,8562,1470,8565,1474,8569,1478,8569,1485,8564,1488,8540,1511,8497,1559,8462,1611,8435,1666,8411,1751,8405,1809,8406,1837,8421,1920,8456,1996,8476,2024,8476,2030,8471,2033,8471,2034xe" filled="false" stroked="true" strokeweight="2pt" strokecolor="#ffffff">
                <v:path arrowok="t"/>
              </v:shape>
            </v:group>
            <v:group style="position:absolute;left:8391;top:1461;width:189;height:183" coordorigin="8391,1461" coordsize="189,183">
              <v:shape style="position:absolute;left:8391;top:1461;width:189;height:183" coordorigin="8391,1461" coordsize="189,183" path="m8576,1484l8555,1484,8508,1635,8511,1641,8520,1644,8523,1643,8526,1641,8527,1639,8528,1638,8576,1484xe" filled="true" fillcolor="#040000" stroked="false">
                <v:path arrowok="t"/>
                <v:fill type="solid"/>
              </v:shape>
              <v:shape style="position:absolute;left:8391;top:1461;width:189;height:183" coordorigin="8391,1461" coordsize="189,183" path="m8571,1461l8395,1486,8391,1491,8393,1502,8398,1506,8555,1484,8576,1484,8579,1471,8579,1468,8574,1463,8571,1461xe" filled="true" fillcolor="#040000" stroked="false">
                <v:path arrowok="t"/>
                <v:fill type="solid"/>
              </v:shape>
            </v:group>
            <v:group style="position:absolute;left:8391;top:1461;width:189;height:183" coordorigin="8391,1461" coordsize="189,183">
              <v:shape style="position:absolute;left:8391;top:1461;width:189;height:183" coordorigin="8391,1461" coordsize="189,183" path="m8516,1643l8511,1641,8508,1635,8510,1630,8555,1484,8403,1505,8398,1506,8393,1502,8392,1496,8391,1491,8395,1486,8400,1485,8567,1462,8571,1461,8574,1463,8576,1465,8579,1468,8529,1636,8526,1641,8523,1643,8520,1644,8516,1643xe" filled="false" stroked="true" strokeweight="2pt" strokecolor="#ffffff">
                <v:path arrowok="t"/>
              </v:shape>
            </v:group>
            <v:group style="position:absolute;left:8395;top:1481;width:163;height:545" coordorigin="8395,1481" coordsize="163,545">
              <v:shape style="position:absolute;left:8395;top:1481;width:163;height:545" coordorigin="8395,1481" coordsize="163,545" path="m8465,2026l8421,1950,8398,1866,8395,1808,8397,1779,8415,1691,8438,1634,8470,1579,8510,1528,8533,1504,8558,1481e" filled="false" stroked="true" strokeweight="1pt" strokecolor="#040000">
                <v:path arrowok="t"/>
              </v:shape>
            </v:group>
            <v:group style="position:absolute;left:8391;top:1461;width:189;height:183" coordorigin="8391,1461" coordsize="189,183">
              <v:shape style="position:absolute;left:8391;top:1461;width:189;height:183" coordorigin="8391,1461" coordsize="189,183" path="m8576,1484l8555,1484,8508,1635,8511,1641,8520,1644,8523,1643,8526,1641,8527,1639,8528,1638,8576,1484xe" filled="true" fillcolor="#040000" stroked="false">
                <v:path arrowok="t"/>
                <v:fill type="solid"/>
              </v:shape>
              <v:shape style="position:absolute;left:8391;top:1461;width:189;height:183" coordorigin="8391,1461" coordsize="189,183" path="m8571,1461l8395,1486,8391,1491,8393,1502,8398,1506,8555,1484,8576,1484,8579,1471,8579,1468,8574,1463,8571,1461xe" filled="true" fillcolor="#04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4.541pt;margin-top:-11.619354pt;width:170.1pt;height:127.6pt;mso-position-horizontal-relative:page;mso-position-vertical-relative:paragraph;z-index:3352" coordorigin="1691,-232" coordsize="3402,2552">
            <v:shape style="position:absolute;left:1691;top:-232;width:3402;height:2551" type="#_x0000_t75" stroked="false">
              <v:imagedata r:id="rId81" o:title=""/>
            </v:shape>
            <v:group style="position:absolute;left:4415;top:1558;width:136;height:575" coordorigin="4415,1558" coordsize="136,575">
              <v:shape style="position:absolute;left:4415;top:1558;width:136;height:575" coordorigin="4415,1558" coordsize="136,575" path="m4424,1558l4415,1565,4415,1571,4418,1576,4439,1601,4474,1656,4501,1713,4519,1771,4531,1859,4530,1888,4516,1972,4482,2048,4428,2114,4424,2118,4424,2125,4428,2129,4432,2133,4438,2133,4442,2129,4482,2084,4525,2006,4547,1920,4551,1860,4549,1829,4539,1768,4520,1706,4492,1647,4455,1590,4430,1558,4424,1558xe" filled="true" fillcolor="#040000" stroked="false">
                <v:path arrowok="t"/>
                <v:fill type="solid"/>
              </v:shape>
            </v:group>
            <v:group style="position:absolute;left:4415;top:1558;width:136;height:575" coordorigin="4415,1558" coordsize="136,575">
              <v:shape style="position:absolute;left:4415;top:1558;width:136;height:575" coordorigin="4415,1558" coordsize="136,575" path="m4428,2129l4432,2133,4438,2133,4442,2129,4482,2084,4525,2006,4547,1920,4551,1860,4549,1829,4539,1768,4520,1706,4492,1647,4455,1590,4424,1558,4420,1561,4415,1565,4415,1571,4418,1576,4439,1601,4474,1656,4501,1713,4519,1771,4531,1859,4530,1888,4516,1972,4482,2048,4428,2114,4424,2118,4424,2125,4428,2129,4428,2129xe" filled="false" stroked="true" strokeweight="2pt" strokecolor="#ffffff">
                <v:path arrowok="t"/>
              </v:shape>
            </v:group>
            <v:group style="position:absolute;left:4406;top:1548;width:184;height:188" coordorigin="4406,1548" coordsize="184,188">
              <v:shape style="position:absolute;left:4406;top:1548;width:184;height:188" coordorigin="4406,1548" coordsize="184,188" path="m4416,1548l4413,1549,4407,1553,4406,1557,4431,1729,4432,1731,4436,1735,4439,1736,4448,1735,4452,1730,4429,1573,4499,1573,4416,1548xe" filled="true" fillcolor="#040000" stroked="false">
                <v:path arrowok="t"/>
                <v:fill type="solid"/>
              </v:shape>
              <v:shape style="position:absolute;left:4406;top:1548;width:184;height:188" coordorigin="4406,1548" coordsize="184,188" path="m4499,1573l4429,1573,4581,1618,4586,1615,4589,1605,4586,1599,4499,1573xe" filled="true" fillcolor="#040000" stroked="false">
                <v:path arrowok="t"/>
                <v:fill type="solid"/>
              </v:shape>
            </v:group>
            <v:group style="position:absolute;left:4406;top:1548;width:184;height:188" coordorigin="4406,1548" coordsize="184,188">
              <v:shape style="position:absolute;left:4406;top:1548;width:184;height:188" coordorigin="4406,1548" coordsize="184,188" path="m4443,1735l4448,1735,4452,1730,4451,1724,4429,1573,4575,1617,4581,1618,4586,1615,4588,1610,4589,1605,4586,1599,4581,1597,4419,1549,4416,1548,4413,1549,4410,1551,4407,1553,4406,1557,4407,1560,4431,1727,4431,1729,4432,1731,4434,1732,4436,1735,4439,1736,4443,1735xe" filled="false" stroked="true" strokeweight="2pt" strokecolor="#ffffff">
                <v:path arrowok="t"/>
              </v:shape>
            </v:group>
            <v:group style="position:absolute;left:4426;top:1569;width:115;height:553" coordorigin="4426,1569" coordsize="115,553">
              <v:shape style="position:absolute;left:4426;top:1569;width:115;height:553" coordorigin="4426,1569" coordsize="115,553" path="m4435,2122l4490,2053,4525,1975,4540,1888,4541,1859,4539,1829,4529,1769,4510,1709,4483,1651,4447,1595,4426,1569e" filled="false" stroked="true" strokeweight="1.0pt" strokecolor="#040000">
                <v:path arrowok="t"/>
              </v:shape>
            </v:group>
            <v:group style="position:absolute;left:4406;top:1548;width:183;height:189" coordorigin="4406,1548" coordsize="183,189">
              <v:shape style="position:absolute;left:4406;top:1548;width:183;height:189" coordorigin="4406,1548" coordsize="183,189" path="m4416,1548l4412,1549,4407,1553,4406,1557,4431,1727,4432,1732,4437,1736,4448,1735,4452,1730,4429,1573,4499,1573,4416,1548xe" filled="true" fillcolor="#040000" stroked="false">
                <v:path arrowok="t"/>
                <v:fill type="solid"/>
              </v:shape>
              <v:shape style="position:absolute;left:4406;top:1548;width:183;height:189" coordorigin="4406,1548" coordsize="183,189" path="m4499,1573l4429,1573,4581,1618,4586,1615,4589,1606,4588,1603,4584,1599,4583,1598,4499,1573xe" filled="true" fillcolor="#04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68.607971pt;margin-top:-10.258179pt;width:127.6pt;height:127.6pt;mso-position-horizontal-relative:page;mso-position-vertical-relative:paragraph;z-index:3376" coordorigin="17372,-205" coordsize="2552,2552">
            <v:shape style="position:absolute;left:17372;top:-205;width:2551;height:2551" type="#_x0000_t75" stroked="false">
              <v:imagedata r:id="rId82" o:title=""/>
            </v:shape>
            <v:group style="position:absolute;left:18348;top:1113;width:212;height:556" coordorigin="18348,1113" coordsize="212,556">
              <v:shape style="position:absolute;left:18348;top:1113;width:212;height:556" coordorigin="18348,1113" coordsize="212,556" path="m18548,1113l18492,1147,18430,1210,18384,1286,18364,1343,18352,1404,18348,1467,18350,1499,18360,1564,18379,1629,18401,1669,18411,1664,18413,1658,18411,1653,18398,1622,18380,1560,18370,1498,18368,1468,18369,1437,18383,1350,18414,1270,18463,1201,18527,1147,18557,1130,18559,1124,18557,1120,18554,1115,18548,1113xe" filled="true" fillcolor="#040000" stroked="false">
                <v:path arrowok="t"/>
                <v:fill type="solid"/>
              </v:shape>
            </v:group>
            <v:group style="position:absolute;left:18348;top:1113;width:212;height:556" coordorigin="18348,1113" coordsize="212,556">
              <v:shape style="position:absolute;left:18348;top:1113;width:212;height:556" coordorigin="18348,1113" coordsize="212,556" path="m18557,1119l18554,1115,18548,1113,18543,1115,18492,1147,18430,1210,18384,1286,18364,1343,18352,1404,18348,1467,18350,1499,18360,1564,18379,1629,18401,1669,18406,1666,18411,1664,18413,1658,18411,1653,18398,1622,18380,1560,18370,1498,18368,1468,18369,1437,18383,1350,18414,1270,18463,1201,18527,1147,18557,1130,18559,1124,18557,1120,18557,1119xe" filled="false" stroked="true" strokeweight="2pt" strokecolor="#ffffff">
                <v:path arrowok="t"/>
              </v:shape>
            </v:group>
            <v:group style="position:absolute;left:18255;top:1492;width:187;height:189" coordorigin="18255,1492" coordsize="187,189">
              <v:shape style="position:absolute;left:18255;top:1492;width:187;height:189" coordorigin="18255,1492" coordsize="187,189" path="m18267,1567l18261,1568,18255,1577,18256,1584,18405,1680,18409,1680,18415,1677,18417,1675,18420,1653,18400,1653,18267,1567xe" filled="true" fillcolor="#040000" stroked="false">
                <v:path arrowok="t"/>
                <v:fill type="solid"/>
              </v:shape>
              <v:shape style="position:absolute;left:18255;top:1492;width:187;height:189" coordorigin="18255,1492" coordsize="187,189" path="m18427,1492l18422,1496,18400,1653,18420,1653,18441,1502,18441,1500,18439,1496,18436,1493,18427,1492xe" filled="true" fillcolor="#040000" stroked="false">
                <v:path arrowok="t"/>
                <v:fill type="solid"/>
              </v:shape>
            </v:group>
            <v:group style="position:absolute;left:18255;top:1492;width:187;height:189" coordorigin="18255,1492" coordsize="187,189">
              <v:shape style="position:absolute;left:18255;top:1492;width:187;height:189" coordorigin="18255,1492" coordsize="187,189" path="m18433,1493l18427,1492,18422,1496,18421,1501,18400,1653,18272,1570,18267,1567,18261,1568,18258,1573,18255,1577,18256,1584,18261,1587,18403,1678,18405,1680,18409,1680,18412,1679,18415,1677,18417,1675,18418,1671,18441,1504,18441,1502,18441,1500,18440,1499,18439,1496,18436,1493,18433,1493xe" filled="false" stroked="true" strokeweight="2pt" strokecolor="#ffffff">
                <v:path arrowok="t"/>
              </v:shape>
            </v:group>
            <v:group style="position:absolute;left:18358;top:1124;width:190;height:534" coordorigin="18358,1124" coordsize="190,534">
              <v:shape style="position:absolute;left:18358;top:1124;width:190;height:534" coordorigin="18358,1124" coordsize="190,534" path="m18548,1124l18476,1174,18420,1240,18382,1319,18361,1406,18358,1468,18360,1499,18364,1531,18370,1563,18378,1594,18389,1626,18402,1657e" filled="false" stroked="true" strokeweight="1pt" strokecolor="#040000">
                <v:path arrowok="t"/>
              </v:shape>
            </v:group>
            <v:group style="position:absolute;left:18256;top:1492;width:186;height:189" coordorigin="18256,1492" coordsize="186,189">
              <v:shape style="position:absolute;left:18256;top:1492;width:186;height:189" coordorigin="18256,1492" coordsize="186,189" path="m18267,1567l18261,1568,18256,1576,18256,1579,18258,1584,18259,1585,18405,1680,18409,1680,18415,1677,18417,1675,18420,1653,18400,1653,18267,1567xe" filled="true" fillcolor="#040000" stroked="false">
                <v:path arrowok="t"/>
                <v:fill type="solid"/>
              </v:shape>
              <v:shape style="position:absolute;left:18256;top:1492;width:186;height:189" coordorigin="18256,1492" coordsize="186,189" path="m18427,1492l18422,1496,18400,1653,18420,1653,18442,1499,18438,1494,18427,1492xe" filled="true" fillcolor="#040000" stroked="false">
                <v:path arrowok="t"/>
                <v:fill type="solid"/>
              </v:shape>
            </v:group>
            <v:group style="position:absolute;left:19059;top:1268;width:168;height:571" coordorigin="19059,1268" coordsize="168,571">
              <v:shape style="position:absolute;left:19059;top:1268;width:168;height:571" coordorigin="19059,1268" coordsize="168,571" path="m19142,1268l19133,1274,19132,1280,19135,1285,19151,1314,19178,1372,19196,1433,19206,1493,19207,1523,19207,1552,19192,1638,19159,1716,19109,1783,19061,1822,19059,1829,19063,1834,19066,1838,19072,1839,19076,1836,19123,1797,19176,1727,19211,1645,19223,1586,19227,1524,19226,1492,19216,1429,19197,1366,19169,1304,19149,1269,19142,1268xe" filled="true" fillcolor="#040000" stroked="false">
                <v:path arrowok="t"/>
                <v:fill type="solid"/>
              </v:shape>
            </v:group>
            <v:group style="position:absolute;left:19059;top:1268;width:168;height:571" coordorigin="19059,1268" coordsize="168,571">
              <v:shape style="position:absolute;left:19059;top:1268;width:168;height:571" coordorigin="19059,1268" coordsize="168,571" path="m19063,1834l19066,1838,19072,1839,19076,1836,19123,1797,19176,1727,19211,1645,19223,1586,19227,1524,19226,1492,19216,1429,19197,1366,19169,1304,19142,1268,19138,1271,19133,1274,19132,1280,19135,1285,19151,1314,19178,1372,19196,1433,19206,1493,19207,1523,19207,1552,19192,1638,19159,1716,19109,1783,19061,1822,19059,1829,19063,1833,19063,1833xe" filled="false" stroked="true" strokeweight="2pt" strokecolor="#ffffff">
                <v:path arrowok="t"/>
              </v:shape>
            </v:group>
            <v:group style="position:absolute;left:19125;top:1257;width:175;height:190" coordorigin="19125,1257" coordsize="175,190">
              <v:shape style="position:absolute;left:19125;top:1257;width:175;height:190" coordorigin="19125,1257" coordsize="175,190" path="m19136,1257l19133,1258,19127,1261,19125,1264,19125,1439,19125,1440,19128,1445,19131,1447,19140,1447,19145,1442,19145,1284,19192,1284,19136,1257xe" filled="true" fillcolor="#040000" stroked="false">
                <v:path arrowok="t"/>
                <v:fill type="solid"/>
              </v:shape>
              <v:shape style="position:absolute;left:19125;top:1257;width:175;height:190" coordorigin="19125,1257" coordsize="175,190" path="m19192,1284l19145,1284,19289,1351,19295,1349,19299,1339,19297,1333,19192,1284xe" filled="true" fillcolor="#040000" stroked="false">
                <v:path arrowok="t"/>
                <v:fill type="solid"/>
              </v:shape>
            </v:group>
            <v:group style="position:absolute;left:19125;top:1257;width:175;height:190" coordorigin="19125,1257" coordsize="175,190">
              <v:shape style="position:absolute;left:19125;top:1257;width:175;height:190" coordorigin="19125,1257" coordsize="175,190" path="m19135,1447l19140,1447,19145,1442,19145,1437,19145,1284,19284,1348,19289,1351,19295,1349,19297,1344,19299,1339,19297,1333,19292,1330,19139,1259,19136,1257,19133,1258,19130,1259,19127,1261,19125,1264,19125,1268,19125,1437,19125,1439,19125,1440,19126,1442,19128,1445,19131,1447,19135,1447xe" filled="false" stroked="true" strokeweight="2pt" strokecolor="#ffffff">
                <v:path arrowok="t"/>
              </v:shape>
            </v:group>
            <v:group style="position:absolute;left:19071;top:1279;width:147;height:548" coordorigin="19071,1279" coordsize="147,548">
              <v:shape style="position:absolute;left:19071;top:1279;width:147;height:548" coordorigin="19071,1279" coordsize="147,548" path="m19071,1827l19135,1768,19181,1695,19209,1612,19217,1523,19216,1492,19206,1430,19188,1369,19160,1309,19143,1279e" filled="false" stroked="true" strokeweight="1pt" strokecolor="#040000">
                <v:path arrowok="t"/>
              </v:shape>
            </v:group>
            <v:group style="position:absolute;left:19125;top:1257;width:174;height:190" coordorigin="19125,1257" coordsize="174,190">
              <v:shape style="position:absolute;left:19125;top:1257;width:174;height:190" coordorigin="19125,1257" coordsize="174,190" path="m19136,1257l19133,1258,19127,1261,19125,1264,19125,1442,19129,1447,19140,1447,19145,1442,19145,1284,19192,1284,19136,1257xe" filled="true" fillcolor="#040000" stroked="false">
                <v:path arrowok="t"/>
                <v:fill type="solid"/>
              </v:shape>
              <v:shape style="position:absolute;left:19125;top:1257;width:174;height:190" coordorigin="19125,1257" coordsize="174,190" path="m19192,1284l19145,1284,19289,1351,19295,1349,19298,1340,19298,1337,19295,1332,19294,1331,19192,1284xe" filled="true" fillcolor="#04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020.299011pt;margin-top:-10.258515pt;width:127.6pt;height:127.6pt;mso-position-horizontal-relative:page;mso-position-vertical-relative:paragraph;z-index:3400" coordorigin="20406,-205" coordsize="2552,2552">
            <v:shape style="position:absolute;left:20406;top:-205;width:2551;height:2551" type="#_x0000_t75" stroked="false">
              <v:imagedata r:id="rId83" o:title=""/>
            </v:shape>
            <v:group style="position:absolute;left:21629;top:413;width:227;height:462" coordorigin="21629,413" coordsize="227,462">
              <v:shape style="position:absolute;left:21629;top:413;width:227;height:462" coordorigin="21629,413" coordsize="227,462" path="m21843,413l21837,416,21629,865,21631,871,21637,874,21639,874,21644,874,21647,872,21852,429,21855,424,21853,418,21843,413xe" filled="true" fillcolor="#040000" stroked="false">
                <v:path arrowok="t"/>
                <v:fill type="solid"/>
              </v:shape>
            </v:group>
            <v:group style="position:absolute;left:21629;top:413;width:227;height:462" coordorigin="21629,413" coordsize="227,462">
              <v:shape style="position:absolute;left:21629;top:413;width:227;height:462" coordorigin="21629,413" coordsize="227,462" path="m21640,874l21639,874,21637,874,21636,874,21631,871,21629,865,21631,860,21834,421,21837,416,21843,413,21848,416,21853,418,21855,424,21852,429,21649,869,21647,872,21644,874,21640,874xe" filled="false" stroked="true" strokeweight="2pt" strokecolor="#ffffff">
                <v:path arrowok="t"/>
              </v:shape>
            </v:group>
            <v:group style="position:absolute;left:21697;top:402;width:186;height:189" coordorigin="21697,402" coordsize="186,189">
              <v:shape style="position:absolute;left:21697;top:402;width:186;height:189" coordorigin="21697,402" coordsize="186,189" path="m21862,429l21841,429,21862,581,21863,586,21868,590,21879,588,21882,583,21862,429xe" filled="true" fillcolor="#040000" stroked="false">
                <v:path arrowok="t"/>
                <v:fill type="solid"/>
              </v:shape>
              <v:shape style="position:absolute;left:21697;top:402;width:186;height:189" coordorigin="21697,402" coordsize="186,189" path="m21850,402l21847,402,21702,495,21700,496,21699,497,21697,502,21697,506,21702,513,21708,515,21841,429,21862,429,21859,407,21857,404,21850,402xe" filled="true" fillcolor="#040000" stroked="false">
                <v:path arrowok="t"/>
                <v:fill type="solid"/>
              </v:shape>
            </v:group>
            <v:group style="position:absolute;left:21697;top:402;width:186;height:189" coordorigin="21697,402" coordsize="186,189">
              <v:shape style="position:absolute;left:21697;top:402;width:186;height:189" coordorigin="21697,402" coordsize="186,189" path="m21699,509l21702,513,21708,515,21713,512,21841,429,21862,581,21863,586,21868,590,21873,589,21879,588,21882,583,21882,578,21859,411,21859,407,21857,404,21853,403,21850,402,21847,402,21844,404,21702,495,21700,496,21699,497,21698,499,21697,502,21697,506,21699,509xe" filled="false" stroked="true" strokeweight="2.0pt" strokecolor="#ffffff">
                <v:path arrowok="t"/>
              </v:shape>
            </v:group>
            <v:group style="position:absolute;left:21640;top:425;width:204;height:440" coordorigin="21640,425" coordsize="204,440">
              <v:shape style="position:absolute;left:21640;top:425;width:204;height:440" coordorigin="21640,425" coordsize="204,440" path="m21843,425l21640,864e" filled="false" stroked="true" strokeweight="1pt" strokecolor="#040000">
                <v:path arrowok="t"/>
              </v:shape>
            </v:group>
            <v:group style="position:absolute;left:21697;top:402;width:186;height:189" coordorigin="21697,402" coordsize="186,189">
              <v:shape style="position:absolute;left:21697;top:402;width:186;height:189" coordorigin="21697,402" coordsize="186,189" path="m21862,429l21841,429,21862,581,21863,586,21868,590,21879,588,21882,583,21862,429xe" filled="true" fillcolor="#040000" stroked="false">
                <v:path arrowok="t"/>
                <v:fill type="solid"/>
              </v:shape>
              <v:shape style="position:absolute;left:21697;top:402;width:186;height:189" coordorigin="21697,402" coordsize="186,189" path="m21850,402l21847,402,21702,495,21700,496,21699,497,21697,502,21697,506,21702,513,21708,515,21841,429,21862,429,21859,407,21857,404,21850,402xe" filled="true" fillcolor="#04000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21815"/>
        </w:rPr>
        <w:t>Grasp the outer rim of the jet and turn it</w:t>
      </w:r>
      <w:r>
        <w:rPr>
          <w:color w:val="221815"/>
          <w:spacing w:val="-23"/>
        </w:rPr>
        <w:t> </w:t>
      </w:r>
      <w:r>
        <w:rPr>
          <w:color w:val="221815"/>
        </w:rPr>
        <w:t>count-</w:t>
      </w:r>
      <w:r>
        <w:rPr>
          <w:color w:val="221815"/>
          <w:w w:val="100"/>
        </w:rPr>
        <w:t> </w:t>
      </w:r>
      <w:r>
        <w:rPr>
          <w:color w:val="221815"/>
        </w:rPr>
        <w:t>er-clockwise. The jet will unscrew from</w:t>
      </w:r>
      <w:r>
        <w:rPr>
          <w:color w:val="221815"/>
          <w:spacing w:val="47"/>
        </w:rPr>
        <w:t> </w:t>
      </w:r>
      <w:r>
        <w:rPr>
          <w:color w:val="221815"/>
        </w:rPr>
        <w:t>the</w:t>
      </w:r>
      <w:r>
        <w:rPr>
          <w:color w:val="221815"/>
        </w:rPr>
        <w:t> fitting until it is</w:t>
      </w:r>
      <w:r>
        <w:rPr>
          <w:color w:val="221815"/>
          <w:spacing w:val="-7"/>
        </w:rPr>
        <w:t> </w:t>
      </w:r>
      <w:r>
        <w:rPr>
          <w:color w:val="221815"/>
        </w:rPr>
        <w:t>free.</w:t>
      </w:r>
      <w:r>
        <w:rPr/>
      </w:r>
    </w:p>
    <w:p>
      <w:pPr>
        <w:pStyle w:val="BodyText"/>
        <w:spacing w:line="240" w:lineRule="auto" w:before="121"/>
        <w:ind w:left="12497" w:right="0"/>
        <w:jc w:val="both"/>
      </w:pPr>
      <w:r>
        <w:rPr>
          <w:color w:val="221815"/>
          <w:spacing w:val="-12"/>
        </w:rPr>
        <w:t>To</w:t>
      </w:r>
      <w:r>
        <w:rPr>
          <w:color w:val="221815"/>
          <w:spacing w:val="-6"/>
        </w:rPr>
        <w:t> </w:t>
      </w:r>
      <w:r>
        <w:rPr>
          <w:color w:val="221815"/>
        </w:rPr>
        <w:t>replace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jet,</w:t>
      </w:r>
      <w:r>
        <w:rPr>
          <w:color w:val="221815"/>
          <w:spacing w:val="-5"/>
        </w:rPr>
        <w:t> </w:t>
      </w:r>
      <w:r>
        <w:rPr>
          <w:color w:val="221815"/>
        </w:rPr>
        <w:t>place</w:t>
      </w:r>
      <w:r>
        <w:rPr>
          <w:color w:val="221815"/>
          <w:spacing w:val="-5"/>
        </w:rPr>
        <w:t> </w:t>
      </w:r>
      <w:r>
        <w:rPr>
          <w:color w:val="221815"/>
        </w:rPr>
        <w:t>it</w:t>
      </w:r>
      <w:r>
        <w:rPr>
          <w:color w:val="221815"/>
          <w:spacing w:val="-6"/>
        </w:rPr>
        <w:t> </w:t>
      </w:r>
      <w:r>
        <w:rPr>
          <w:color w:val="221815"/>
        </w:rPr>
        <w:t>in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fitting</w:t>
      </w:r>
      <w:r>
        <w:rPr>
          <w:color w:val="221815"/>
          <w:spacing w:val="-6"/>
        </w:rPr>
        <w:t> </w:t>
      </w:r>
      <w:r>
        <w:rPr>
          <w:color w:val="221815"/>
        </w:rPr>
        <w:t>and</w:t>
      </w:r>
      <w:r>
        <w:rPr>
          <w:color w:val="221815"/>
          <w:spacing w:val="-6"/>
        </w:rPr>
        <w:t> </w:t>
      </w:r>
      <w:r>
        <w:rPr>
          <w:color w:val="221815"/>
        </w:rPr>
        <w:t>turn</w:t>
      </w:r>
      <w:r>
        <w:rPr/>
      </w:r>
    </w:p>
    <w:p>
      <w:pPr>
        <w:pStyle w:val="BodyText"/>
        <w:spacing w:line="292" w:lineRule="auto" w:before="170"/>
        <w:ind w:left="12497" w:right="6296"/>
        <w:jc w:val="both"/>
      </w:pPr>
      <w:r>
        <w:rPr>
          <w:color w:val="221815"/>
        </w:rPr>
        <w:t>it clockwise until it is snug in place and it</w:t>
      </w:r>
      <w:r>
        <w:rPr>
          <w:color w:val="221815"/>
          <w:spacing w:val="15"/>
        </w:rPr>
        <w:t> </w:t>
      </w:r>
      <w:r>
        <w:rPr>
          <w:color w:val="221815"/>
        </w:rPr>
        <w:t>can</w:t>
      </w:r>
      <w:r>
        <w:rPr>
          <w:color w:val="221815"/>
          <w:w w:val="100"/>
        </w:rPr>
        <w:t> </w:t>
      </w:r>
      <w:r>
        <w:rPr>
          <w:color w:val="221815"/>
        </w:rPr>
        <w:t>be</w:t>
      </w:r>
      <w:r>
        <w:rPr>
          <w:color w:val="221815"/>
          <w:spacing w:val="-9"/>
        </w:rPr>
        <w:t> </w:t>
      </w:r>
      <w:r>
        <w:rPr>
          <w:color w:val="221815"/>
        </w:rPr>
        <w:t>rotated</w:t>
      </w:r>
      <w:r>
        <w:rPr>
          <w:color w:val="221815"/>
          <w:spacing w:val="-10"/>
        </w:rPr>
        <w:t> </w:t>
      </w:r>
      <w:r>
        <w:rPr>
          <w:color w:val="221815"/>
        </w:rPr>
        <w:t>freely</w:t>
      </w:r>
      <w:r>
        <w:rPr>
          <w:color w:val="221815"/>
          <w:spacing w:val="-10"/>
        </w:rPr>
        <w:t> </w:t>
      </w:r>
      <w:r>
        <w:rPr>
          <w:color w:val="221815"/>
        </w:rPr>
        <w:t>about</w:t>
      </w:r>
      <w:r>
        <w:rPr>
          <w:color w:val="221815"/>
          <w:spacing w:val="-9"/>
        </w:rPr>
        <w:t> </w:t>
      </w:r>
      <w:r>
        <w:rPr>
          <w:color w:val="221815"/>
        </w:rPr>
        <w:t>half</w:t>
      </w:r>
      <w:r>
        <w:rPr>
          <w:color w:val="221815"/>
          <w:spacing w:val="-9"/>
        </w:rPr>
        <w:t> </w:t>
      </w:r>
      <w:r>
        <w:rPr>
          <w:color w:val="221815"/>
        </w:rPr>
        <w:t>a</w:t>
      </w:r>
      <w:r>
        <w:rPr>
          <w:color w:val="221815"/>
          <w:spacing w:val="-10"/>
        </w:rPr>
        <w:t> </w:t>
      </w:r>
      <w:r>
        <w:rPr>
          <w:color w:val="221815"/>
        </w:rPr>
        <w:t>turn.</w:t>
      </w:r>
      <w:r>
        <w:rPr>
          <w:color w:val="221815"/>
          <w:spacing w:val="-10"/>
        </w:rPr>
        <w:t> </w:t>
      </w:r>
      <w:r>
        <w:rPr>
          <w:color w:val="221815"/>
        </w:rPr>
        <w:t>Do</w:t>
      </w:r>
      <w:r>
        <w:rPr>
          <w:color w:val="221815"/>
          <w:spacing w:val="-9"/>
        </w:rPr>
        <w:t> </w:t>
      </w:r>
      <w:r>
        <w:rPr>
          <w:color w:val="221815"/>
        </w:rPr>
        <w:t>not</w:t>
      </w:r>
      <w:r>
        <w:rPr>
          <w:color w:val="221815"/>
          <w:spacing w:val="-9"/>
        </w:rPr>
        <w:t> </w:t>
      </w:r>
      <w:r>
        <w:rPr>
          <w:color w:val="221815"/>
        </w:rPr>
        <w:t>over-</w:t>
      </w:r>
      <w:r>
        <w:rPr>
          <w:color w:val="221815"/>
          <w:w w:val="100"/>
        </w:rPr>
        <w:t> </w:t>
      </w:r>
      <w:r>
        <w:rPr>
          <w:color w:val="221815"/>
        </w:rPr>
        <w:t>tighten the</w:t>
      </w:r>
      <w:r>
        <w:rPr>
          <w:color w:val="221815"/>
          <w:spacing w:val="-6"/>
        </w:rPr>
        <w:t> </w:t>
      </w:r>
      <w:r>
        <w:rPr>
          <w:color w:val="221815"/>
        </w:rPr>
        <w:t>jet.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19"/>
        <w:ind w:left="4612" w:right="12287"/>
        <w:jc w:val="left"/>
        <w:rPr>
          <w:b w:val="0"/>
          <w:bCs w:val="0"/>
        </w:rPr>
      </w:pPr>
      <w:r>
        <w:rPr/>
        <w:pict>
          <v:group style="position:absolute;margin-left:1020.557007pt;margin-top:15.639972pt;width:127.6pt;height:127.6pt;mso-position-horizontal-relative:page;mso-position-vertical-relative:paragraph;z-index:3424" coordorigin="20411,313" coordsize="2552,2552">
            <v:shape style="position:absolute;left:20411;top:313;width:2551;height:2551" type="#_x0000_t75" stroked="false">
              <v:imagedata r:id="rId82" o:title=""/>
            </v:shape>
            <v:group style="position:absolute;left:21407;top:1615;width:283;height:522" coordorigin="21407,1615" coordsize="283,522">
              <v:shape style="position:absolute;left:21407;top:1615;width:283;height:522" coordorigin="21407,1615" coordsize="283,522" path="m21679,1615l21613,1651,21560,1691,21513,1736,21475,1786,21444,1840,21422,1896,21407,1984,21407,2014,21409,2043,21431,2130,21439,2137,21444,2135,21449,2133,21452,2127,21450,2122,21440,2095,21433,2068,21429,2040,21427,2012,21427,1984,21442,1901,21476,1821,21529,1749,21573,1705,21625,1668,21682,1636,21687,1634,21690,1628,21685,1618,21679,1615xe" filled="true" fillcolor="#040000" stroked="false">
                <v:path arrowok="t"/>
                <v:fill type="solid"/>
              </v:shape>
            </v:group>
            <v:group style="position:absolute;left:21407;top:1615;width:283;height:522" coordorigin="21407,1615" coordsize="283,522">
              <v:shape style="position:absolute;left:21407;top:1615;width:283;height:522" coordorigin="21407,1615" coordsize="283,522" path="m21444,2135l21414,2072,21407,2014,21407,1984,21422,1896,21444,1840,21475,1786,21513,1736,21560,1691,21613,1651,21674,1618,21679,1615,21685,1618,21687,1623,21690,1628,21687,1634,21682,1636,21653,1651,21598,1686,21550,1726,21509,1772,21463,1847,21435,1928,21427,2012,21429,2040,21433,2068,21440,2095,21450,2122,21452,2127,21449,2133,21444,2135,21444,2135xe" filled="false" stroked="true" strokeweight="2pt" strokecolor="#ffffff">
                <v:path arrowok="t"/>
              </v:shape>
            </v:group>
            <v:group style="position:absolute;left:21513;top:1588;width:189;height:186" coordorigin="21513,1588" coordsize="189,186">
              <v:shape style="position:absolute;left:21513;top:1588;width:189;height:186" coordorigin="21513,1588" coordsize="189,186" path="m21520,1588l21515,1592,21513,1602,21517,1608,21674,1629,21588,1762,21589,1769,21597,1773,21601,1774,21605,1771,21607,1770,21701,1624,21702,1620,21699,1614,21696,1612,21520,1588xe" filled="true" fillcolor="#040000" stroked="false">
                <v:path arrowok="t"/>
                <v:fill type="solid"/>
              </v:shape>
            </v:group>
            <v:group style="position:absolute;left:21513;top:1588;width:189;height:186" coordorigin="21513,1588" coordsize="189,186">
              <v:shape style="position:absolute;left:21513;top:1588;width:189;height:186" coordorigin="21513,1588" coordsize="189,186" path="m21594,1772l21589,1769,21588,1762,21591,1758,21674,1629,21523,1608,21517,1608,21513,1602,21514,1597,21515,1592,21520,1588,21525,1588,21692,1612,21696,1612,21699,1614,21700,1617,21702,1620,21701,1624,21699,1627,21608,1769,21607,1770,21605,1771,21604,1772,21601,1774,21597,1773,21594,1772xe" filled="false" stroked="true" strokeweight="2pt" strokecolor="#ffffff">
                <v:path arrowok="t"/>
              </v:shape>
            </v:group>
            <v:group style="position:absolute;left:21417;top:1627;width:262;height:500" coordorigin="21417,1627" coordsize="262,500">
              <v:shape style="position:absolute;left:21417;top:1627;width:262;height:500" coordorigin="21417,1627" coordsize="262,500" path="m21441,2126l21431,2098,21423,2070,21419,2041,21417,2012,21417,1984,21432,1898,21468,1817,21502,1766,21543,1719,21592,1678,21648,1642,21678,1627e" filled="false" stroked="true" strokeweight="1pt" strokecolor="#040000">
                <v:path arrowok="t"/>
              </v:shape>
            </v:group>
            <v:group style="position:absolute;left:21513;top:1588;width:189;height:186" coordorigin="21513,1588" coordsize="189,186">
              <v:shape style="position:absolute;left:21513;top:1588;width:189;height:186" coordorigin="21513,1588" coordsize="189,186" path="m21520,1588l21515,1592,21513,1602,21517,1608,21674,1629,21588,1762,21589,1769,21597,1773,21601,1774,21605,1771,21607,1770,21701,1624,21702,1620,21699,1614,21696,1612,21520,1588xe" filled="true" fillcolor="#040000" stroked="false">
                <v:path arrowok="t"/>
                <v:fill type="solid"/>
              </v:shape>
            </v:group>
            <v:group style="position:absolute;left:22133;top:1745;width:168;height:571" coordorigin="22133,1745" coordsize="168,571">
              <v:shape style="position:absolute;left:22133;top:1745;width:168;height:571" coordorigin="22133,1745" coordsize="168,571" path="m22146,1745l22140,1746,22137,1750,22133,1755,22135,1762,22139,1765,22162,1782,22219,1845,22257,1919,22278,2002,22281,2061,22280,2091,22270,2151,22252,2212,22225,2270,22206,2304,22207,2310,22216,2316,22223,2315,22226,2310,22258,2249,22282,2186,22296,2123,22301,2060,22300,2029,22292,1968,22264,1884,22217,1809,22151,1748,22146,1745xe" filled="true" fillcolor="#040000" stroked="false">
                <v:path arrowok="t"/>
                <v:fill type="solid"/>
              </v:shape>
            </v:group>
            <v:group style="position:absolute;left:22133;top:1745;width:168;height:571" coordorigin="22133,1745" coordsize="168,571">
              <v:shape style="position:absolute;left:22133;top:1745;width:168;height:571" coordorigin="22133,1745" coordsize="168,571" path="m22137,1750l22140,1746,22146,1745,22151,1748,22197,1787,22250,1857,22285,1939,22297,1998,22301,2060,22300,2092,22290,2155,22271,2218,22243,2280,22216,2316,22212,2313,22207,2310,22206,2304,22209,2299,22225,2270,22252,2212,22270,2151,22280,2091,22281,2061,22281,2032,22266,1946,22233,1868,22183,1801,22135,1762,22133,1755,22137,1751,22137,1751xe" filled="false" stroked="true" strokeweight="2pt" strokecolor="#ffffff">
                <v:path arrowok="t"/>
              </v:shape>
            </v:group>
            <v:group style="position:absolute;left:22199;top:2137;width:175;height:190" coordorigin="22199,2137" coordsize="175,190">
              <v:shape style="position:absolute;left:22199;top:2137;width:175;height:190" coordorigin="22199,2137" coordsize="175,190" path="m22214,2137l22199,2145,22199,2320,22201,2323,22204,2325,22207,2326,22210,2327,22266,2300,22219,2300,22219,2142,22214,2137xe" filled="true" fillcolor="#040000" stroked="false">
                <v:path arrowok="t"/>
                <v:fill type="solid"/>
              </v:shape>
              <v:shape style="position:absolute;left:22199;top:2137;width:175;height:190" coordorigin="22199,2137" coordsize="175,190" path="m22363,2233l22219,2300,22266,2300,22371,2251,22373,2245,22369,2235,22363,2233xe" filled="true" fillcolor="#040000" stroked="false">
                <v:path arrowok="t"/>
                <v:fill type="solid"/>
              </v:shape>
            </v:group>
            <v:group style="position:absolute;left:22199;top:2137;width:175;height:190" coordorigin="22199,2137" coordsize="175,190">
              <v:shape style="position:absolute;left:22199;top:2137;width:175;height:190" coordorigin="22199,2137" coordsize="175,190" path="m22209,2137l22214,2137,22219,2142,22219,2147,22219,2300,22358,2236,22363,2233,22369,2235,22371,2240,22373,2245,22371,2251,22366,2254,22213,2325,22210,2327,22207,2326,22204,2325,22201,2323,22199,2320,22199,2316,22199,2147,22199,2145,22199,2144,22200,2142,22202,2139,22205,2137,22209,2137xe" filled="false" stroked="true" strokeweight="2pt" strokecolor="#ffffff">
                <v:path arrowok="t"/>
              </v:shape>
            </v:group>
            <v:group style="position:absolute;left:22145;top:1757;width:147;height:549" coordorigin="22145,1757" coordsize="147,549">
              <v:shape style="position:absolute;left:22145;top:1757;width:147;height:549" coordorigin="22145,1757" coordsize="147,549" path="m22145,1757l22209,1816,22255,1889,22283,1972,22291,2061,22290,2092,22280,2154,22262,2215,22234,2275,22217,2305e" filled="false" stroked="true" strokeweight="1pt" strokecolor="#040000">
                <v:path arrowok="t"/>
              </v:shape>
            </v:group>
            <v:group style="position:absolute;left:22199;top:2137;width:175;height:190" coordorigin="22199,2137" coordsize="175,190">
              <v:shape style="position:absolute;left:22199;top:2137;width:175;height:190" coordorigin="22199,2137" coordsize="175,190" path="m22214,2137l22199,2145,22199,2320,22201,2323,22207,2326,22210,2327,22266,2300,22219,2300,22219,2142,22214,2137xe" filled="true" fillcolor="#040000" stroked="false">
                <v:path arrowok="t"/>
                <v:fill type="solid"/>
              </v:shape>
              <v:shape style="position:absolute;left:22199;top:2137;width:175;height:190" coordorigin="22199,2137" coordsize="175,190" path="m22363,2233l22219,2300,22266,2300,22371,2251,22373,2245,22369,2235,22363,2233xe" filled="true" fillcolor="#04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67.92981pt;margin-top:15.639768pt;width:127.6pt;height:127.6pt;mso-position-horizontal-relative:page;mso-position-vertical-relative:paragraph;z-index:3448" coordorigin="17359,313" coordsize="2552,2552">
            <v:shape style="position:absolute;left:17359;top:313;width:2551;height:2551" type="#_x0000_t75" stroked="false">
              <v:imagedata r:id="rId83" o:title=""/>
            </v:shape>
            <v:group style="position:absolute;left:18607;top:947;width:211;height:470" coordorigin="18607,947" coordsize="211,470">
              <v:shape style="position:absolute;left:18607;top:947;width:211;height:470" coordorigin="18607,947" coordsize="211,470" path="m18805,947l18799,949,18607,1406,18609,1411,18619,1416,18625,1413,18817,958,18816,954,18812,950,18811,949,18805,947xe" filled="true" fillcolor="#040000" stroked="false">
                <v:path arrowok="t"/>
                <v:fill type="solid"/>
              </v:shape>
            </v:group>
            <v:group style="position:absolute;left:18607;top:947;width:211;height:470" coordorigin="18607,947" coordsize="211,470">
              <v:shape style="position:absolute;left:18607;top:947;width:211;height:470" coordorigin="18607,947" coordsize="211,470" path="m18813,951l18812,950,18811,949,18810,949,18805,947,18799,949,18797,954,18609,1400,18607,1406,18609,1411,18614,1414,18619,1416,18625,1413,18627,1408,18815,962,18817,958,18816,954,18813,951xe" filled="false" stroked="true" strokeweight="2pt" strokecolor="#ffffff">
                <v:path arrowok="t"/>
              </v:shape>
            </v:group>
            <v:group style="position:absolute;left:18574;top:1240;width:189;height:188" coordorigin="18574,1240" coordsize="189,188">
              <v:shape style="position:absolute;left:18574;top:1240;width:189;height:188" coordorigin="18574,1240" coordsize="189,188" path="m18588,1240l18579,1242,18576,1244,18574,1249,18574,1251,18603,1422,18605,1425,18612,1428,18615,1427,18655,1400,18620,1400,18593,1244,18588,1240xe" filled="true" fillcolor="#040000" stroked="false">
                <v:path arrowok="t"/>
                <v:fill type="solid"/>
              </v:shape>
              <v:shape style="position:absolute;left:18574;top:1240;width:189;height:188" coordorigin="18574,1240" coordsize="189,188" path="m18750,1310l18620,1400,18655,1400,18761,1326,18763,1320,18756,1311,18750,1310xe" filled="true" fillcolor="#040000" stroked="false">
                <v:path arrowok="t"/>
                <v:fill type="solid"/>
              </v:shape>
            </v:group>
            <v:group style="position:absolute;left:18574;top:1240;width:189;height:188" coordorigin="18574,1240" coordsize="189,188">
              <v:shape style="position:absolute;left:18574;top:1240;width:189;height:188" coordorigin="18574,1240" coordsize="189,188" path="m18582,1241l18588,1240,18593,1244,18594,1249,18620,1400,18746,1313,18750,1310,18756,1311,18759,1316,18763,1320,18761,1326,18757,1330,18618,1426,18615,1427,18603,1419,18574,1253,18574,1251,18574,1249,18575,1247,18576,1244,18579,1242,18582,1241xe" filled="false" stroked="true" strokeweight="2pt" strokecolor="#ffffff">
                <v:path arrowok="t"/>
              </v:shape>
            </v:group>
            <v:group style="position:absolute;left:18618;top:958;width:188;height:447" coordorigin="18618,958" coordsize="188,447">
              <v:shape style="position:absolute;left:18618;top:958;width:188;height:447" coordorigin="18618,958" coordsize="188,447" path="m18618,1404l18806,958e" filled="false" stroked="true" strokeweight="1pt" strokecolor="#040000">
                <v:path arrowok="t"/>
              </v:shape>
            </v:group>
            <v:group style="position:absolute;left:18573;top:1240;width:189;height:188" coordorigin="18573,1240" coordsize="189,188">
              <v:shape style="position:absolute;left:18573;top:1240;width:189;height:188" coordorigin="18573,1240" coordsize="189,188" path="m18588,1240l18577,1242,18573,1247,18603,1422,18605,1425,18612,1428,18615,1427,18655,1400,18620,1400,18593,1244,18588,1240xe" filled="true" fillcolor="#040000" stroked="false">
                <v:path arrowok="t"/>
                <v:fill type="solid"/>
              </v:shape>
              <v:shape style="position:absolute;left:18573;top:1240;width:189;height:188" coordorigin="18573,1240" coordsize="189,188" path="m18750,1310l18620,1400,18655,1400,18759,1328,18760,1327,18762,1322,18761,1319,18756,1311,18750,1310xe" filled="true" fillcolor="#040000" stroked="false">
                <v:path arrowok="t"/>
                <v:fill type="solid"/>
              </v:shape>
            </v:group>
            <w10:wrap type="none"/>
          </v:group>
        </w:pict>
      </w:r>
      <w:r>
        <w:rPr>
          <w:b/>
          <w:color w:val="221815"/>
        </w:rPr>
        <w:t>Waterfalls</w:t>
      </w:r>
      <w:r>
        <w:rPr>
          <w:b w:val="0"/>
        </w:rPr>
      </w:r>
    </w:p>
    <w:p>
      <w:pPr>
        <w:pStyle w:val="BodyText"/>
        <w:spacing w:line="292" w:lineRule="auto" w:before="109"/>
        <w:ind w:left="586" w:right="12287"/>
        <w:jc w:val="left"/>
      </w:pPr>
      <w:r>
        <w:rPr/>
        <w:pict>
          <v:group style="position:absolute;margin-left:85.084pt;margin-top:30.547684pt;width:425.3pt;height:147.7pt;mso-position-horizontal-relative:page;mso-position-vertical-relative:paragraph;z-index:-60064" coordorigin="1702,611" coordsize="8506,2954">
            <v:shape style="position:absolute;left:1702;top:821;width:8505;height:2551" type="#_x0000_t75" stroked="false">
              <v:imagedata r:id="rId84" o:title=""/>
            </v:shape>
            <v:group style="position:absolute;left:8111;top:1962;width:267;height:533" coordorigin="8111,1962" coordsize="267,533">
              <v:shape style="position:absolute;left:8111;top:1962;width:267;height:533" coordorigin="8111,1962" coordsize="267,533" path="m8366,1962l8302,2000,8250,2042,8206,2090,8170,2142,8142,2197,8122,2254,8111,2342,8112,2372,8131,2459,8150,2494,8155,2492,8160,2489,8163,2483,8160,2478,8149,2452,8141,2425,8135,2397,8132,2369,8131,2341,8133,2313,8150,2230,8187,2151,8222,2102,8265,2056,8314,2016,8370,1982,8375,1980,8377,1973,8372,1964,8366,1962xe" filled="true" fillcolor="#040000" stroked="false">
                <v:path arrowok="t"/>
                <v:fill type="solid"/>
              </v:shape>
            </v:group>
            <v:group style="position:absolute;left:8111;top:1962;width:267;height:533" coordorigin="8111,1962" coordsize="267,533">
              <v:shape style="position:absolute;left:8111;top:1962;width:267;height:533" coordorigin="8111,1962" coordsize="267,533" path="m8155,2492l8122,2430,8111,2342,8113,2313,8131,2225,8155,2169,8187,2115,8227,2065,8275,2021,8331,1981,8366,1962,8372,1964,8375,1969,8377,1973,8375,1980,8370,1982,8341,1998,8288,2036,8242,2078,8204,2126,8161,2203,8136,2285,8131,2341,8132,2369,8149,2452,8163,2483,8160,2489,8155,2492,8155,2492xe" filled="false" stroked="true" strokeweight="2pt" strokecolor="#ffffff">
                <v:path arrowok="t"/>
              </v:shape>
            </v:group>
            <v:group style="position:absolute;left:8200;top:1941;width:189;height:183" coordorigin="8200,1941" coordsize="189,183">
              <v:shape style="position:absolute;left:8200;top:1941;width:189;height:183" coordorigin="8200,1941" coordsize="189,183" path="m8206,1941l8201,1945,8200,1956,8204,1961,8362,1976,8285,2108,8282,2113,8284,2119,8291,2123,8389,1969,8389,1966,8386,1960,8383,1958,8206,1941xe" filled="true" fillcolor="#040000" stroked="false">
                <v:path arrowok="t"/>
                <v:fill type="solid"/>
              </v:shape>
            </v:group>
            <v:group style="position:absolute;left:8200;top:1941;width:189;height:183" coordorigin="8200,1941" coordsize="189,183">
              <v:shape style="position:absolute;left:8200;top:1941;width:189;height:183" coordorigin="8200,1941" coordsize="189,183" path="m8288,2121l8284,2119,8282,2113,8285,2108,8362,1976,8210,1962,8204,1961,8200,1956,8201,1951,8201,1945,8206,1941,8212,1942,8379,1957,8383,1958,8386,1960,8387,1963,8389,1966,8389,1969,8387,1972,8302,2118,8291,2123,8288,2121xe" filled="false" stroked="true" strokeweight="2pt" strokecolor="#ffffff">
                <v:path arrowok="t"/>
              </v:shape>
            </v:group>
            <v:group style="position:absolute;left:8121;top:1973;width:245;height:510" coordorigin="8121,1973" coordsize="245,510">
              <v:shape style="position:absolute;left:8121;top:1973;width:245;height:510" coordorigin="8121,1973" coordsize="245,510" path="m8151,2483l8125,2399,8121,2341,8123,2312,8141,2227,8179,2146,8215,2095,8258,2049,8308,2008,8336,1990,8366,1973e" filled="false" stroked="true" strokeweight="1pt" strokecolor="#040000">
                <v:path arrowok="t"/>
              </v:shape>
            </v:group>
            <v:group style="position:absolute;left:8200;top:1941;width:189;height:183" coordorigin="8200,1941" coordsize="189,183">
              <v:shape style="position:absolute;left:8200;top:1941;width:189;height:183" coordorigin="8200,1941" coordsize="189,183" path="m8206,1941l8201,1945,8200,1956,8204,1961,8362,1976,8285,2108,8282,2113,8284,2119,8291,2123,8389,1969,8389,1966,8386,1960,8383,1958,8206,1941xe" filled="true" fillcolor="#040000" stroked="false">
                <v:path arrowok="t"/>
                <v:fill type="solid"/>
              </v:shape>
            </v:group>
            <v:group style="position:absolute;left:3707;top:1930;width:136;height:575" coordorigin="3707,1930" coordsize="136,575">
              <v:shape style="position:absolute;left:3707;top:1930;width:136;height:575" coordorigin="3707,1930" coordsize="136,575" path="m3715,1930l3707,1937,3707,1943,3710,1947,3731,1973,3766,2028,3793,2084,3811,2143,3822,2231,3822,2260,3807,2343,3773,2420,3720,2486,3716,2490,3716,2496,3720,2501,3724,2504,3730,2504,3734,2501,3774,2456,3816,2378,3839,2292,3842,2232,3841,2201,3831,2139,3812,2078,3784,2018,3747,1961,3722,1930,3715,1930xe" filled="true" fillcolor="#040000" stroked="false">
                <v:path arrowok="t"/>
                <v:fill type="solid"/>
              </v:shape>
            </v:group>
            <v:group style="position:absolute;left:3707;top:1930;width:136;height:575" coordorigin="3707,1930" coordsize="136,575">
              <v:shape style="position:absolute;left:3707;top:1930;width:136;height:575" coordorigin="3707,1930" coordsize="136,575" path="m3720,2501l3724,2504,3730,2504,3734,2501,3774,2456,3816,2378,3839,2292,3842,2232,3841,2201,3831,2139,3812,2078,3784,2018,3747,1961,3715,1930,3711,1933,3707,1937,3707,1943,3710,1947,3731,1973,3766,2028,3793,2084,3811,2143,3822,2231,3822,2260,3807,2343,3773,2420,3720,2486,3716,2490,3716,2496,3720,2500,3720,2501xe" filled="false" stroked="true" strokeweight="2pt" strokecolor="#ffffff">
                <v:path arrowok="t"/>
              </v:shape>
            </v:group>
            <v:group style="position:absolute;left:3698;top:1920;width:184;height:188" coordorigin="3698,1920" coordsize="184,188">
              <v:shape style="position:absolute;left:3698;top:1920;width:184;height:188" coordorigin="3698,1920" coordsize="184,188" path="m3708,1920l3704,1921,3699,1925,3698,1929,3723,2101,3724,2102,3727,2106,3731,2108,3740,2106,3743,2101,3720,1945,3790,1945,3708,1920xe" filled="true" fillcolor="#040000" stroked="false">
                <v:path arrowok="t"/>
                <v:fill type="solid"/>
              </v:shape>
              <v:shape style="position:absolute;left:3698;top:1920;width:184;height:188" coordorigin="3698,1920" coordsize="184,188" path="m3790,1945l3720,1945,3872,1990,3878,1987,3881,1976,3878,1971,3790,1945xe" filled="true" fillcolor="#040000" stroked="false">
                <v:path arrowok="t"/>
                <v:fill type="solid"/>
              </v:shape>
            </v:group>
            <v:group style="position:absolute;left:3698;top:1920;width:184;height:188" coordorigin="3698,1920" coordsize="184,188">
              <v:shape style="position:absolute;left:3698;top:1920;width:184;height:188" coordorigin="3698,1920" coordsize="184,188" path="m3734,2107l3740,2106,3743,2101,3743,2096,3720,1945,3867,1988,3872,1990,3878,1987,3879,1982,3881,1976,3878,1971,3873,1969,3711,1921,3708,1920,3704,1921,3702,1923,3699,1925,3698,1929,3698,1932,3723,2099,3723,2101,3724,2102,3725,2104,3727,2106,3731,2108,3734,2107xe" filled="false" stroked="true" strokeweight="2pt" strokecolor="#ffffff">
                <v:path arrowok="t"/>
              </v:shape>
            </v:group>
            <v:group style="position:absolute;left:3718;top:1941;width:115;height:553" coordorigin="3718,1941" coordsize="115,553">
              <v:shape style="position:absolute;left:3718;top:1941;width:115;height:553" coordorigin="3718,1941" coordsize="115,553" path="m3727,2493l3782,2425,3817,2346,3832,2260,3832,2231,3831,2201,3821,2140,3802,2081,3775,2023,3739,1967,3718,1941e" filled="false" stroked="true" strokeweight="1.0pt" strokecolor="#040000">
                <v:path arrowok="t"/>
              </v:shape>
            </v:group>
            <v:group style="position:absolute;left:3698;top:1920;width:183;height:189" coordorigin="3698,1920" coordsize="183,189">
              <v:shape style="position:absolute;left:3698;top:1920;width:183;height:189" coordorigin="3698,1920" coordsize="183,189" path="m3708,1920l3704,1921,3699,1925,3698,1929,3724,2104,3729,2108,3740,2106,3743,2101,3720,1944,3790,1944,3708,1920xe" filled="true" fillcolor="#040000" stroked="false">
                <v:path arrowok="t"/>
                <v:fill type="solid"/>
              </v:shape>
              <v:shape style="position:absolute;left:3698;top:1920;width:183;height:189" coordorigin="3698,1920" coordsize="183,189" path="m3790,1944l3720,1944,3872,1990,3878,1987,3880,1978,3879,1975,3876,1971,3875,1970,3790,1944xe" filled="true" fillcolor="#040000" stroked="false">
                <v:path arrowok="t"/>
                <v:fill type="solid"/>
              </v:shape>
            </v:group>
            <v:group style="position:absolute;left:5113;top:701;width:2;height:2854" coordorigin="5113,701" coordsize="2,2854">
              <v:shape style="position:absolute;left:5113;top:701;width:2;height:2854" coordorigin="5113,701" coordsize="0,2854" path="m5113,701l5113,3554e" filled="false" stroked="true" strokeweight="1.0pt" strokecolor="#ffffff">
                <v:path arrowok="t"/>
              </v:shape>
            </v:group>
            <v:group style="position:absolute;left:6805;top:621;width:2;height:2934" coordorigin="6805,621" coordsize="2,2934">
              <v:shape style="position:absolute;left:6805;top:621;width:2;height:2934" coordorigin="6805,621" coordsize="0,2934" path="m6805,621l6805,3554e" filled="false" stroked="true" strokeweight="1pt" strokecolor="#ffffff">
                <v:path arrowok="t"/>
              </v:shape>
            </v:group>
            <w10:wrap type="none"/>
          </v:group>
        </w:pict>
      </w:r>
      <w:r>
        <w:rPr>
          <w:color w:val="221815"/>
        </w:rPr>
        <w:t>Some</w:t>
      </w:r>
      <w:r>
        <w:rPr>
          <w:color w:val="221815"/>
          <w:spacing w:val="-12"/>
        </w:rPr>
        <w:t> </w:t>
      </w:r>
      <w:r>
        <w:rPr>
          <w:color w:val="221815"/>
        </w:rPr>
        <w:t>spa</w:t>
      </w:r>
      <w:r>
        <w:rPr>
          <w:color w:val="221815"/>
          <w:spacing w:val="-12"/>
        </w:rPr>
        <w:t> </w:t>
      </w:r>
      <w:r>
        <w:rPr>
          <w:color w:val="221815"/>
        </w:rPr>
        <w:t>series</w:t>
      </w:r>
      <w:r>
        <w:rPr>
          <w:color w:val="221815"/>
          <w:spacing w:val="-12"/>
        </w:rPr>
        <w:t> </w:t>
      </w:r>
      <w:r>
        <w:rPr>
          <w:color w:val="221815"/>
        </w:rPr>
        <w:t>include</w:t>
      </w:r>
      <w:r>
        <w:rPr>
          <w:color w:val="221815"/>
          <w:spacing w:val="-11"/>
        </w:rPr>
        <w:t> </w:t>
      </w:r>
      <w:r>
        <w:rPr>
          <w:color w:val="221815"/>
        </w:rPr>
        <w:t>optional</w:t>
      </w:r>
      <w:r>
        <w:rPr>
          <w:color w:val="221815"/>
          <w:spacing w:val="-11"/>
        </w:rPr>
        <w:t> </w:t>
      </w:r>
      <w:r>
        <w:rPr>
          <w:color w:val="221815"/>
        </w:rPr>
        <w:t>waterfalls.</w:t>
      </w:r>
      <w:r>
        <w:rPr>
          <w:color w:val="221815"/>
          <w:spacing w:val="-11"/>
        </w:rPr>
        <w:t> </w:t>
      </w:r>
      <w:r>
        <w:rPr>
          <w:color w:val="221815"/>
        </w:rPr>
        <w:t>When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booster</w:t>
      </w:r>
      <w:r>
        <w:rPr>
          <w:color w:val="221815"/>
          <w:spacing w:val="-11"/>
        </w:rPr>
        <w:t> </w:t>
      </w:r>
      <w:r>
        <w:rPr>
          <w:color w:val="221815"/>
        </w:rPr>
        <w:t>pump</w:t>
      </w:r>
      <w:r>
        <w:rPr>
          <w:color w:val="221815"/>
          <w:spacing w:val="-11"/>
        </w:rPr>
        <w:t> </w:t>
      </w:r>
      <w:r>
        <w:rPr>
          <w:color w:val="221815"/>
        </w:rPr>
        <w:t>is</w:t>
      </w:r>
      <w:r>
        <w:rPr>
          <w:color w:val="221815"/>
          <w:spacing w:val="-11"/>
        </w:rPr>
        <w:t> </w:t>
      </w:r>
      <w:r>
        <w:rPr>
          <w:color w:val="221815"/>
        </w:rPr>
        <w:t>on,</w:t>
      </w:r>
      <w:r>
        <w:rPr>
          <w:color w:val="221815"/>
          <w:spacing w:val="-11"/>
        </w:rPr>
        <w:t> </w:t>
      </w:r>
      <w:r>
        <w:rPr>
          <w:color w:val="221815"/>
        </w:rPr>
        <w:t>rotate</w:t>
      </w:r>
      <w:r>
        <w:rPr>
          <w:color w:val="221815"/>
          <w:spacing w:val="-11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dial</w:t>
      </w:r>
      <w:r>
        <w:rPr>
          <w:color w:val="221815"/>
          <w:spacing w:val="-11"/>
        </w:rPr>
        <w:t> </w:t>
      </w:r>
      <w:r>
        <w:rPr>
          <w:color w:val="221815"/>
        </w:rPr>
        <w:t>on</w:t>
      </w:r>
      <w:r>
        <w:rPr>
          <w:color w:val="221815"/>
          <w:spacing w:val="-11"/>
        </w:rPr>
        <w:t> </w:t>
      </w:r>
      <w:r>
        <w:rPr>
          <w:color w:val="221815"/>
        </w:rPr>
        <w:t>top</w:t>
      </w:r>
      <w:r>
        <w:rPr>
          <w:color w:val="221815"/>
          <w:spacing w:val="-12"/>
        </w:rPr>
        <w:t> </w:t>
      </w:r>
      <w:r>
        <w:rPr>
          <w:color w:val="221815"/>
        </w:rPr>
        <w:t>(for</w:t>
      </w:r>
      <w:r>
        <w:rPr>
          <w:color w:val="221815"/>
          <w:spacing w:val="-11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cascade</w:t>
      </w:r>
      <w:r>
        <w:rPr>
          <w:color w:val="221815"/>
          <w:w w:val="100"/>
        </w:rPr>
        <w:t> </w:t>
      </w:r>
      <w:r>
        <w:rPr>
          <w:color w:val="221815"/>
        </w:rPr>
        <w:t>waterfall)  (see</w:t>
      </w:r>
      <w:r>
        <w:rPr>
          <w:color w:val="221815"/>
          <w:spacing w:val="-17"/>
        </w:rPr>
        <w:t> </w:t>
      </w:r>
      <w:r>
        <w:rPr>
          <w:color w:val="221815"/>
        </w:rPr>
        <w:t>below).</w:t>
      </w:r>
      <w:r>
        <w:rPr/>
      </w:r>
    </w:p>
    <w:p>
      <w:pPr>
        <w:spacing w:after="0" w:line="292" w:lineRule="auto"/>
        <w:jc w:val="left"/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headerReference w:type="default" r:id="rId85"/>
          <w:footerReference w:type="default" r:id="rId86"/>
          <w:pgSz w:w="23820" w:h="16160" w:orient="landscape"/>
          <w:pgMar w:header="567" w:footer="529" w:top="1120" w:bottom="720" w:left="460" w:right="460"/>
        </w:sectPr>
      </w:pPr>
    </w:p>
    <w:p>
      <w:pPr>
        <w:pStyle w:val="Heading2"/>
        <w:spacing w:line="449" w:lineRule="exact"/>
        <w:ind w:left="3133" w:right="0"/>
        <w:jc w:val="left"/>
        <w:rPr>
          <w:b w:val="0"/>
          <w:bCs w:val="0"/>
        </w:rPr>
      </w:pPr>
      <w:r>
        <w:rPr>
          <w:b/>
          <w:color w:val="221815"/>
        </w:rPr>
        <w:t>Draining </w:t>
      </w:r>
      <w:r>
        <w:rPr>
          <w:b/>
          <w:color w:val="221815"/>
          <w:spacing w:val="-7"/>
        </w:rPr>
        <w:t>Your </w:t>
      </w:r>
      <w:r>
        <w:rPr>
          <w:b/>
          <w:color w:val="221815"/>
        </w:rPr>
        <w:t>Portable</w:t>
      </w:r>
      <w:r>
        <w:rPr>
          <w:b/>
          <w:color w:val="221815"/>
          <w:spacing w:val="17"/>
        </w:rPr>
        <w:t> </w:t>
      </w:r>
      <w:r>
        <w:rPr>
          <w:b/>
          <w:color w:val="221815"/>
        </w:rPr>
        <w:t>Spa</w:t>
      </w:r>
      <w:r>
        <w:rPr>
          <w:b w:val="0"/>
        </w:rPr>
      </w:r>
    </w:p>
    <w:p>
      <w:pPr>
        <w:pStyle w:val="BodyText"/>
        <w:spacing w:line="292" w:lineRule="auto" w:before="172"/>
        <w:ind w:left="594" w:right="0"/>
        <w:jc w:val="both"/>
      </w:pPr>
      <w:r>
        <w:rPr>
          <w:color w:val="221815"/>
          <w:spacing w:val="-6"/>
        </w:rPr>
        <w:t>Your</w:t>
      </w:r>
      <w:r>
        <w:rPr>
          <w:color w:val="221815"/>
          <w:spacing w:val="12"/>
        </w:rPr>
        <w:t> </w:t>
      </w:r>
      <w:r>
        <w:rPr>
          <w:color w:val="221815"/>
        </w:rPr>
        <w:t>spa</w:t>
      </w:r>
      <w:r>
        <w:rPr>
          <w:color w:val="221815"/>
          <w:spacing w:val="12"/>
        </w:rPr>
        <w:t> </w:t>
      </w:r>
      <w:r>
        <w:rPr>
          <w:color w:val="221815"/>
        </w:rPr>
        <w:t>should</w:t>
      </w:r>
      <w:r>
        <w:rPr>
          <w:color w:val="221815"/>
          <w:spacing w:val="12"/>
        </w:rPr>
        <w:t> </w:t>
      </w:r>
      <w:r>
        <w:rPr>
          <w:color w:val="221815"/>
        </w:rPr>
        <w:t>be</w:t>
      </w:r>
      <w:r>
        <w:rPr>
          <w:color w:val="221815"/>
          <w:spacing w:val="12"/>
        </w:rPr>
        <w:t> </w:t>
      </w:r>
      <w:r>
        <w:rPr>
          <w:color w:val="221815"/>
        </w:rPr>
        <w:t>drained</w:t>
      </w:r>
      <w:r>
        <w:rPr>
          <w:color w:val="221815"/>
          <w:spacing w:val="12"/>
        </w:rPr>
        <w:t> </w:t>
      </w:r>
      <w:r>
        <w:rPr>
          <w:color w:val="221815"/>
        </w:rPr>
        <w:t>every</w:t>
      </w:r>
      <w:r>
        <w:rPr>
          <w:color w:val="221815"/>
          <w:spacing w:val="12"/>
        </w:rPr>
        <w:t> </w:t>
      </w:r>
      <w:r>
        <w:rPr>
          <w:color w:val="221815"/>
        </w:rPr>
        <w:t>four</w:t>
      </w:r>
      <w:r>
        <w:rPr>
          <w:color w:val="221815"/>
          <w:spacing w:val="12"/>
        </w:rPr>
        <w:t> </w:t>
      </w:r>
      <w:r>
        <w:rPr>
          <w:color w:val="221815"/>
        </w:rPr>
        <w:t>to</w:t>
      </w:r>
      <w:r>
        <w:rPr>
          <w:color w:val="221815"/>
          <w:spacing w:val="12"/>
        </w:rPr>
        <w:t> </w:t>
      </w:r>
      <w:r>
        <w:rPr>
          <w:color w:val="221815"/>
        </w:rPr>
        <w:t>six</w:t>
      </w:r>
      <w:r>
        <w:rPr>
          <w:color w:val="221815"/>
          <w:spacing w:val="12"/>
        </w:rPr>
        <w:t> </w:t>
      </w:r>
      <w:r>
        <w:rPr>
          <w:color w:val="221815"/>
        </w:rPr>
        <w:t>months</w:t>
      </w:r>
      <w:r>
        <w:rPr>
          <w:color w:val="221815"/>
          <w:spacing w:val="12"/>
        </w:rPr>
        <w:t> </w:t>
      </w:r>
      <w:r>
        <w:rPr>
          <w:color w:val="221815"/>
        </w:rPr>
        <w:t>for</w:t>
      </w:r>
      <w:r>
        <w:rPr>
          <w:color w:val="221815"/>
          <w:spacing w:val="12"/>
        </w:rPr>
        <w:t> </w:t>
      </w:r>
      <w:r>
        <w:rPr>
          <w:color w:val="221815"/>
        </w:rPr>
        <w:t>cleaning</w:t>
      </w:r>
      <w:r>
        <w:rPr>
          <w:color w:val="221815"/>
          <w:spacing w:val="12"/>
        </w:rPr>
        <w:t> </w:t>
      </w:r>
      <w:r>
        <w:rPr>
          <w:color w:val="221815"/>
        </w:rPr>
        <w:t>and</w:t>
      </w:r>
      <w:r>
        <w:rPr>
          <w:color w:val="221815"/>
          <w:spacing w:val="12"/>
        </w:rPr>
        <w:t> </w:t>
      </w:r>
      <w:r>
        <w:rPr>
          <w:color w:val="221815"/>
        </w:rPr>
        <w:t>maintenance</w:t>
      </w:r>
      <w:r>
        <w:rPr>
          <w:color w:val="221815"/>
          <w:spacing w:val="12"/>
        </w:rPr>
        <w:t> </w:t>
      </w:r>
      <w:r>
        <w:rPr>
          <w:color w:val="221815"/>
        </w:rPr>
        <w:t>and</w:t>
      </w:r>
      <w:r>
        <w:rPr>
          <w:color w:val="221815"/>
          <w:spacing w:val="12"/>
        </w:rPr>
        <w:t> </w:t>
      </w:r>
      <w:r>
        <w:rPr>
          <w:color w:val="221815"/>
        </w:rPr>
        <w:t>refilled</w:t>
      </w:r>
      <w:r>
        <w:rPr>
          <w:color w:val="221815"/>
          <w:spacing w:val="12"/>
        </w:rPr>
        <w:t> </w:t>
      </w:r>
      <w:r>
        <w:rPr>
          <w:color w:val="221815"/>
        </w:rPr>
        <w:t>with</w:t>
      </w:r>
      <w:r>
        <w:rPr>
          <w:color w:val="221815"/>
          <w:spacing w:val="12"/>
        </w:rPr>
        <w:t> </w:t>
      </w:r>
      <w:r>
        <w:rPr>
          <w:color w:val="221815"/>
        </w:rPr>
        <w:t>fresh</w:t>
      </w:r>
      <w:r>
        <w:rPr>
          <w:color w:val="221815"/>
          <w:spacing w:val="12"/>
        </w:rPr>
        <w:t> </w:t>
      </w:r>
      <w:r>
        <w:rPr>
          <w:color w:val="221815"/>
        </w:rPr>
        <w:t>tap</w:t>
      </w:r>
      <w:r>
        <w:rPr>
          <w:color w:val="221815"/>
        </w:rPr>
        <w:t> </w:t>
      </w:r>
      <w:r>
        <w:rPr>
          <w:color w:val="221815"/>
          <w:spacing w:val="-3"/>
        </w:rPr>
        <w:t>water.</w:t>
      </w:r>
      <w:r>
        <w:rPr>
          <w:color w:val="221815"/>
          <w:spacing w:val="18"/>
        </w:rPr>
        <w:t> </w:t>
      </w:r>
      <w:r>
        <w:rPr>
          <w:color w:val="221815"/>
        </w:rPr>
        <w:t>See</w:t>
      </w:r>
      <w:r>
        <w:rPr>
          <w:color w:val="221815"/>
          <w:spacing w:val="18"/>
        </w:rPr>
        <w:t> </w:t>
      </w:r>
      <w:r>
        <w:rPr>
          <w:color w:val="221815"/>
        </w:rPr>
        <w:t>page</w:t>
      </w:r>
      <w:r>
        <w:rPr>
          <w:color w:val="221815"/>
          <w:spacing w:val="18"/>
        </w:rPr>
        <w:t> </w:t>
      </w:r>
      <w:r>
        <w:rPr>
          <w:color w:val="221815"/>
        </w:rPr>
        <w:t>19</w:t>
      </w:r>
      <w:r>
        <w:rPr>
          <w:color w:val="221815"/>
          <w:spacing w:val="18"/>
        </w:rPr>
        <w:t> </w:t>
      </w:r>
      <w:r>
        <w:rPr>
          <w:color w:val="221815"/>
        </w:rPr>
        <w:t>for</w:t>
      </w:r>
      <w:r>
        <w:rPr>
          <w:color w:val="221815"/>
          <w:spacing w:val="18"/>
        </w:rPr>
        <w:t> </w:t>
      </w:r>
      <w:r>
        <w:rPr>
          <w:color w:val="221815"/>
        </w:rPr>
        <w:t>instructions</w:t>
      </w:r>
      <w:r>
        <w:rPr>
          <w:color w:val="221815"/>
          <w:spacing w:val="19"/>
        </w:rPr>
        <w:t> </w:t>
      </w:r>
      <w:r>
        <w:rPr>
          <w:color w:val="221815"/>
        </w:rPr>
        <w:t>on</w:t>
      </w:r>
      <w:r>
        <w:rPr>
          <w:color w:val="221815"/>
          <w:spacing w:val="18"/>
        </w:rPr>
        <w:t> </w:t>
      </w:r>
      <w:r>
        <w:rPr>
          <w:color w:val="221815"/>
        </w:rPr>
        <w:t>cleaning</w:t>
      </w:r>
      <w:r>
        <w:rPr>
          <w:color w:val="221815"/>
          <w:spacing w:val="18"/>
        </w:rPr>
        <w:t> </w:t>
      </w:r>
      <w:r>
        <w:rPr>
          <w:color w:val="221815"/>
        </w:rPr>
        <w:t>the</w:t>
      </w:r>
      <w:r>
        <w:rPr>
          <w:color w:val="221815"/>
          <w:spacing w:val="18"/>
        </w:rPr>
        <w:t> </w:t>
      </w:r>
      <w:r>
        <w:rPr>
          <w:color w:val="221815"/>
        </w:rPr>
        <w:t>shell,</w:t>
      </w:r>
      <w:r>
        <w:rPr>
          <w:color w:val="221815"/>
          <w:spacing w:val="18"/>
        </w:rPr>
        <w:t> </w:t>
      </w:r>
      <w:r>
        <w:rPr>
          <w:color w:val="221815"/>
        </w:rPr>
        <w:t>cover,</w:t>
      </w:r>
      <w:r>
        <w:rPr>
          <w:color w:val="221815"/>
          <w:spacing w:val="18"/>
        </w:rPr>
        <w:t> </w:t>
      </w:r>
      <w:r>
        <w:rPr>
          <w:color w:val="221815"/>
        </w:rPr>
        <w:t>and</w:t>
      </w:r>
      <w:r>
        <w:rPr>
          <w:color w:val="221815"/>
          <w:spacing w:val="18"/>
        </w:rPr>
        <w:t> </w:t>
      </w:r>
      <w:r>
        <w:rPr>
          <w:color w:val="221815"/>
        </w:rPr>
        <w:t>pillows.</w:t>
      </w:r>
      <w:r>
        <w:rPr>
          <w:color w:val="221815"/>
          <w:spacing w:val="18"/>
        </w:rPr>
        <w:t> </w:t>
      </w:r>
      <w:r>
        <w:rPr>
          <w:color w:val="221815"/>
        </w:rPr>
        <w:t>See</w:t>
      </w:r>
      <w:r>
        <w:rPr>
          <w:color w:val="221815"/>
          <w:spacing w:val="18"/>
        </w:rPr>
        <w:t> </w:t>
      </w:r>
      <w:r>
        <w:rPr>
          <w:color w:val="221815"/>
        </w:rPr>
        <w:t>page</w:t>
      </w:r>
      <w:r>
        <w:rPr>
          <w:color w:val="221815"/>
          <w:spacing w:val="18"/>
        </w:rPr>
        <w:t> </w:t>
      </w:r>
      <w:r>
        <w:rPr>
          <w:color w:val="221815"/>
        </w:rPr>
        <w:t>7</w:t>
      </w:r>
      <w:r>
        <w:rPr>
          <w:color w:val="221815"/>
          <w:spacing w:val="18"/>
        </w:rPr>
        <w:t> </w:t>
      </w:r>
      <w:r>
        <w:rPr>
          <w:color w:val="221815"/>
        </w:rPr>
        <w:t>for</w:t>
      </w:r>
      <w:r>
        <w:rPr>
          <w:color w:val="221815"/>
          <w:spacing w:val="18"/>
        </w:rPr>
        <w:t> </w:t>
      </w:r>
      <w:r>
        <w:rPr>
          <w:color w:val="221815"/>
        </w:rPr>
        <w:t>instructions</w:t>
      </w:r>
      <w:r>
        <w:rPr>
          <w:color w:val="221815"/>
          <w:spacing w:val="19"/>
        </w:rPr>
        <w:t> </w:t>
      </w:r>
      <w:r>
        <w:rPr>
          <w:color w:val="221815"/>
        </w:rPr>
        <w:t>on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refilling your spa. Before you begin, turn off power to the spa at the breaker and remove all</w:t>
      </w:r>
      <w:r>
        <w:rPr>
          <w:color w:val="221815"/>
          <w:spacing w:val="-35"/>
        </w:rPr>
        <w:t> </w:t>
      </w:r>
      <w:r>
        <w:rPr>
          <w:color w:val="221815"/>
        </w:rPr>
        <w:t>filters.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numPr>
          <w:ilvl w:val="0"/>
          <w:numId w:val="6"/>
        </w:numPr>
        <w:tabs>
          <w:tab w:pos="617" w:val="left" w:leader="none"/>
        </w:tabs>
        <w:spacing w:line="240" w:lineRule="auto" w:before="0" w:after="0"/>
        <w:ind w:left="616" w:right="0" w:hanging="222"/>
        <w:jc w:val="left"/>
        <w:rPr>
          <w:b w:val="0"/>
          <w:bCs w:val="0"/>
        </w:rPr>
      </w:pPr>
      <w:r>
        <w:rPr>
          <w:color w:val="221815"/>
        </w:rPr>
        <w:t>Locate your</w:t>
      </w:r>
      <w:r>
        <w:rPr>
          <w:color w:val="221815"/>
          <w:spacing w:val="-2"/>
        </w:rPr>
        <w:t> </w:t>
      </w:r>
      <w:r>
        <w:rPr>
          <w:color w:val="221815"/>
        </w:rPr>
        <w:t>drain.</w:t>
      </w:r>
      <w:r>
        <w:rPr>
          <w:b w:val="0"/>
        </w:rPr>
      </w:r>
    </w:p>
    <w:p>
      <w:pPr>
        <w:pStyle w:val="Heading6"/>
        <w:spacing w:line="240" w:lineRule="auto" w:before="130"/>
        <w:ind w:left="594" w:right="0"/>
        <w:jc w:val="both"/>
        <w:rPr>
          <w:b w:val="0"/>
          <w:bCs w:val="0"/>
          <w:i w:val="0"/>
        </w:rPr>
      </w:pPr>
      <w:r>
        <w:rPr>
          <w:i/>
          <w:color w:val="221815"/>
        </w:rPr>
        <w:t>For spas with drain inside the</w:t>
      </w:r>
      <w:r>
        <w:rPr>
          <w:i/>
          <w:color w:val="221815"/>
          <w:spacing w:val="-11"/>
        </w:rPr>
        <w:t> </w:t>
      </w:r>
      <w:r>
        <w:rPr>
          <w:i/>
          <w:color w:val="221815"/>
        </w:rPr>
        <w:t>spa</w:t>
      </w:r>
      <w:r>
        <w:rPr>
          <w:b w:val="0"/>
          <w:i w:val="0"/>
        </w:rPr>
      </w:r>
    </w:p>
    <w:p>
      <w:pPr>
        <w:pStyle w:val="BodyText"/>
        <w:spacing w:line="292" w:lineRule="auto" w:before="130"/>
        <w:ind w:left="594" w:right="0"/>
        <w:jc w:val="left"/>
      </w:pPr>
      <w:r>
        <w:rPr>
          <w:color w:val="221815"/>
        </w:rPr>
        <w:t>Remove</w:t>
      </w:r>
      <w:r>
        <w:rPr>
          <w:color w:val="221815"/>
          <w:spacing w:val="12"/>
        </w:rPr>
        <w:t> </w:t>
      </w:r>
      <w:r>
        <w:rPr>
          <w:color w:val="221815"/>
        </w:rPr>
        <w:t>the</w:t>
      </w:r>
      <w:r>
        <w:rPr>
          <w:color w:val="221815"/>
          <w:spacing w:val="11"/>
        </w:rPr>
        <w:t> </w:t>
      </w:r>
      <w:r>
        <w:rPr>
          <w:color w:val="221815"/>
        </w:rPr>
        <w:t>screws</w:t>
      </w:r>
      <w:r>
        <w:rPr>
          <w:color w:val="221815"/>
          <w:spacing w:val="11"/>
        </w:rPr>
        <w:t> </w:t>
      </w:r>
      <w:r>
        <w:rPr>
          <w:color w:val="221815"/>
        </w:rPr>
        <w:t>to</w:t>
      </w:r>
      <w:r>
        <w:rPr>
          <w:color w:val="221815"/>
          <w:spacing w:val="11"/>
        </w:rPr>
        <w:t> </w:t>
      </w:r>
      <w:r>
        <w:rPr>
          <w:color w:val="221815"/>
        </w:rPr>
        <w:t>the</w:t>
      </w:r>
      <w:r>
        <w:rPr>
          <w:color w:val="221815"/>
          <w:spacing w:val="11"/>
        </w:rPr>
        <w:t> </w:t>
      </w:r>
      <w:r>
        <w:rPr>
          <w:color w:val="221815"/>
        </w:rPr>
        <w:t>access</w:t>
      </w:r>
      <w:r>
        <w:rPr>
          <w:color w:val="221815"/>
          <w:spacing w:val="12"/>
        </w:rPr>
        <w:t> </w:t>
      </w:r>
      <w:r>
        <w:rPr>
          <w:color w:val="221815"/>
        </w:rPr>
        <w:t>panel</w:t>
      </w:r>
      <w:r>
        <w:rPr>
          <w:color w:val="221815"/>
          <w:spacing w:val="12"/>
        </w:rPr>
        <w:t> </w:t>
      </w:r>
      <w:r>
        <w:rPr>
          <w:color w:val="221815"/>
        </w:rPr>
        <w:t>and</w:t>
      </w:r>
      <w:r>
        <w:rPr>
          <w:color w:val="221815"/>
          <w:spacing w:val="11"/>
        </w:rPr>
        <w:t> </w:t>
      </w:r>
      <w:r>
        <w:rPr>
          <w:color w:val="221815"/>
        </w:rPr>
        <w:t>open</w:t>
      </w:r>
      <w:r>
        <w:rPr>
          <w:color w:val="221815"/>
          <w:spacing w:val="11"/>
        </w:rPr>
        <w:t> </w:t>
      </w:r>
      <w:r>
        <w:rPr>
          <w:color w:val="221815"/>
        </w:rPr>
        <w:t>it.</w:t>
      </w:r>
      <w:r>
        <w:rPr>
          <w:color w:val="221815"/>
          <w:spacing w:val="11"/>
        </w:rPr>
        <w:t> </w:t>
      </w:r>
      <w:r>
        <w:rPr>
          <w:color w:val="221815"/>
        </w:rPr>
        <w:t>Locate</w:t>
      </w:r>
      <w:r>
        <w:rPr>
          <w:color w:val="221815"/>
          <w:spacing w:val="12"/>
        </w:rPr>
        <w:t> </w:t>
      </w:r>
      <w:r>
        <w:rPr>
          <w:color w:val="221815"/>
        </w:rPr>
        <w:t>hose</w:t>
      </w:r>
      <w:r>
        <w:rPr>
          <w:color w:val="221815"/>
          <w:spacing w:val="11"/>
        </w:rPr>
        <w:t> </w:t>
      </w:r>
      <w:r>
        <w:rPr>
          <w:color w:val="221815"/>
        </w:rPr>
        <w:t>ending</w:t>
      </w:r>
      <w:r>
        <w:rPr>
          <w:color w:val="221815"/>
          <w:spacing w:val="12"/>
        </w:rPr>
        <w:t> </w:t>
      </w:r>
      <w:r>
        <w:rPr>
          <w:color w:val="221815"/>
        </w:rPr>
        <w:t>with</w:t>
      </w:r>
      <w:r>
        <w:rPr>
          <w:color w:val="221815"/>
          <w:spacing w:val="11"/>
        </w:rPr>
        <w:t> </w:t>
      </w:r>
      <w:r>
        <w:rPr>
          <w:color w:val="221815"/>
        </w:rPr>
        <w:t>the</w:t>
      </w:r>
      <w:r>
        <w:rPr>
          <w:color w:val="221815"/>
          <w:spacing w:val="11"/>
        </w:rPr>
        <w:t> </w:t>
      </w:r>
      <w:r>
        <w:rPr>
          <w:color w:val="221815"/>
        </w:rPr>
        <w:t>¾</w:t>
      </w:r>
      <w:r>
        <w:rPr>
          <w:color w:val="221815"/>
          <w:spacing w:val="11"/>
        </w:rPr>
        <w:t> </w:t>
      </w:r>
      <w:r>
        <w:rPr>
          <w:color w:val="221815"/>
        </w:rPr>
        <w:t>inch</w:t>
      </w:r>
      <w:r>
        <w:rPr>
          <w:color w:val="221815"/>
          <w:spacing w:val="11"/>
        </w:rPr>
        <w:t> </w:t>
      </w:r>
      <w:r>
        <w:rPr>
          <w:color w:val="221815"/>
        </w:rPr>
        <w:t>hose-bib</w:t>
      </w:r>
      <w:r>
        <w:rPr>
          <w:color w:val="221815"/>
          <w:spacing w:val="12"/>
        </w:rPr>
        <w:t> </w:t>
      </w:r>
      <w:r>
        <w:rPr>
          <w:color w:val="221815"/>
        </w:rPr>
        <w:t>fixture</w:t>
      </w:r>
      <w:r>
        <w:rPr>
          <w:color w:val="221815"/>
          <w:spacing w:val="11"/>
        </w:rPr>
        <w:t> </w:t>
      </w:r>
      <w:r>
        <w:rPr>
          <w:color w:val="221815"/>
        </w:rPr>
        <w:t>as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shown</w:t>
      </w:r>
      <w:r>
        <w:rPr>
          <w:color w:val="221815"/>
          <w:spacing w:val="2"/>
        </w:rPr>
        <w:t> </w:t>
      </w:r>
      <w:r>
        <w:rPr>
          <w:color w:val="221815"/>
          <w:spacing w:val="-3"/>
        </w:rPr>
        <w:t>below.</w:t>
      </w:r>
      <w:r>
        <w:rPr>
          <w:spacing w:val="-3"/>
        </w:rPr>
      </w:r>
    </w:p>
    <w:p>
      <w:pPr>
        <w:pStyle w:val="Heading6"/>
        <w:spacing w:line="240" w:lineRule="auto" w:before="111"/>
        <w:ind w:left="597" w:right="0"/>
        <w:jc w:val="both"/>
        <w:rPr>
          <w:b w:val="0"/>
          <w:bCs w:val="0"/>
          <w:i w:val="0"/>
        </w:rPr>
      </w:pPr>
      <w:r>
        <w:rPr>
          <w:i/>
          <w:color w:val="221815"/>
        </w:rPr>
        <w:t>For spas with cabinet-mounted</w:t>
      </w:r>
      <w:r>
        <w:rPr>
          <w:i/>
          <w:color w:val="221815"/>
          <w:spacing w:val="-19"/>
        </w:rPr>
        <w:t> </w:t>
      </w:r>
      <w:r>
        <w:rPr>
          <w:i/>
          <w:color w:val="221815"/>
        </w:rPr>
        <w:t>drain</w:t>
      </w:r>
      <w:r>
        <w:rPr>
          <w:b w:val="0"/>
          <w:i w:val="0"/>
        </w:rPr>
      </w:r>
    </w:p>
    <w:p>
      <w:pPr>
        <w:pStyle w:val="BodyText"/>
        <w:spacing w:line="240" w:lineRule="auto" w:before="130"/>
        <w:ind w:left="597" w:right="0"/>
        <w:jc w:val="both"/>
      </w:pPr>
      <w:r>
        <w:rPr>
          <w:color w:val="221815"/>
        </w:rPr>
        <w:t>Pull the knob out of the cabinet. The cabinet drain is screwed into the drain pull</w:t>
      </w:r>
      <w:r>
        <w:rPr>
          <w:color w:val="221815"/>
          <w:spacing w:val="-29"/>
        </w:rPr>
        <w:t> </w:t>
      </w:r>
      <w:r>
        <w:rPr>
          <w:color w:val="221815"/>
        </w:rPr>
        <w:t>knob.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numPr>
          <w:ilvl w:val="0"/>
          <w:numId w:val="6"/>
        </w:numPr>
        <w:tabs>
          <w:tab w:pos="620" w:val="left" w:leader="none"/>
        </w:tabs>
        <w:spacing w:line="240" w:lineRule="auto" w:before="0" w:after="0"/>
        <w:ind w:left="619" w:right="0" w:hanging="222"/>
        <w:jc w:val="left"/>
        <w:rPr>
          <w:rFonts w:ascii="Arial" w:hAnsi="Arial" w:cs="Arial" w:eastAsia="Arial"/>
          <w:b w:val="0"/>
          <w:bCs w:val="0"/>
        </w:rPr>
      </w:pPr>
      <w:r>
        <w:rPr>
          <w:color w:val="221815"/>
        </w:rPr>
        <w:t>Remove the</w:t>
      </w:r>
      <w:r>
        <w:rPr>
          <w:color w:val="221815"/>
          <w:spacing w:val="-1"/>
        </w:rPr>
        <w:t> </w:t>
      </w:r>
      <w:r>
        <w:rPr>
          <w:color w:val="221815"/>
        </w:rPr>
        <w:t>cap</w:t>
      </w:r>
      <w:r>
        <w:rPr>
          <w:rFonts w:ascii="Arial"/>
          <w:b w:val="0"/>
          <w:color w:val="221815"/>
        </w:rPr>
        <w:t>.</w:t>
      </w:r>
      <w:r>
        <w:rPr>
          <w:rFonts w:ascii="Arial"/>
          <w:b w:val="0"/>
        </w:rPr>
      </w:r>
    </w:p>
    <w:p>
      <w:pPr>
        <w:pStyle w:val="BodyText"/>
        <w:spacing w:line="240" w:lineRule="auto" w:before="130"/>
        <w:ind w:left="597" w:right="0"/>
        <w:jc w:val="both"/>
      </w:pPr>
      <w:r>
        <w:rPr>
          <w:color w:val="221815"/>
        </w:rPr>
        <w:t>Make sure the valve is in the closed position, then unscrew and remove the cap. Unscrew the</w:t>
      </w:r>
      <w:r>
        <w:rPr>
          <w:color w:val="221815"/>
          <w:spacing w:val="-33"/>
        </w:rPr>
        <w:t> </w:t>
      </w:r>
      <w:r>
        <w:rPr>
          <w:color w:val="221815"/>
        </w:rPr>
        <w:t>cap.</w:t>
      </w:r>
      <w:r>
        <w:rPr/>
      </w:r>
    </w:p>
    <w:p>
      <w:pPr>
        <w:pStyle w:val="Heading2"/>
        <w:spacing w:line="240" w:lineRule="auto" w:before="29"/>
        <w:ind w:left="2577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b/>
          <w:color w:val="221815"/>
        </w:rPr>
        <w:t>Cleaning and Replacing the</w:t>
      </w:r>
      <w:r>
        <w:rPr>
          <w:b/>
          <w:color w:val="221815"/>
          <w:spacing w:val="-12"/>
        </w:rPr>
        <w:t> </w:t>
      </w:r>
      <w:r>
        <w:rPr>
          <w:b/>
          <w:color w:val="221815"/>
        </w:rPr>
        <w:t>Filter</w:t>
      </w:r>
      <w:r>
        <w:rPr>
          <w:b w:val="0"/>
        </w:rPr>
      </w:r>
    </w:p>
    <w:p>
      <w:pPr>
        <w:pStyle w:val="BodyText"/>
        <w:spacing w:line="292" w:lineRule="auto" w:before="154"/>
        <w:ind w:left="394" w:right="590"/>
        <w:jc w:val="both"/>
      </w:pPr>
      <w:r>
        <w:rPr>
          <w:color w:val="221815"/>
        </w:rPr>
        <w:t>Filtration</w:t>
      </w:r>
      <w:r>
        <w:rPr>
          <w:color w:val="221815"/>
          <w:spacing w:val="-4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one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most</w:t>
      </w:r>
      <w:r>
        <w:rPr>
          <w:color w:val="221815"/>
          <w:spacing w:val="-3"/>
        </w:rPr>
        <w:t> </w:t>
      </w:r>
      <w:r>
        <w:rPr>
          <w:color w:val="221815"/>
        </w:rPr>
        <w:t>important</w:t>
      </w:r>
      <w:r>
        <w:rPr>
          <w:color w:val="221815"/>
          <w:spacing w:val="-3"/>
        </w:rPr>
        <w:t> </w:t>
      </w:r>
      <w:r>
        <w:rPr>
          <w:color w:val="221815"/>
        </w:rPr>
        <w:t>steps</w:t>
      </w:r>
      <w:r>
        <w:rPr>
          <w:color w:val="221815"/>
          <w:spacing w:val="-3"/>
        </w:rPr>
        <w:t> </w:t>
      </w:r>
      <w:r>
        <w:rPr>
          <w:color w:val="221815"/>
        </w:rPr>
        <w:t>you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take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ensure</w:t>
      </w:r>
      <w:r>
        <w:rPr>
          <w:color w:val="221815"/>
          <w:spacing w:val="-3"/>
        </w:rPr>
        <w:t> </w:t>
      </w:r>
      <w:r>
        <w:rPr>
          <w:color w:val="221815"/>
        </w:rPr>
        <w:t>clean,</w:t>
      </w:r>
      <w:r>
        <w:rPr>
          <w:color w:val="221815"/>
          <w:spacing w:val="-3"/>
        </w:rPr>
        <w:t> </w:t>
      </w:r>
      <w:r>
        <w:rPr>
          <w:color w:val="221815"/>
        </w:rPr>
        <w:t>clear</w:t>
      </w:r>
      <w:r>
        <w:rPr>
          <w:color w:val="221815"/>
          <w:spacing w:val="-3"/>
        </w:rPr>
        <w:t> water. </w:t>
      </w:r>
      <w:r>
        <w:rPr>
          <w:color w:val="221815"/>
        </w:rPr>
        <w:t>It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far</w:t>
      </w:r>
      <w:r>
        <w:rPr>
          <w:color w:val="221815"/>
          <w:spacing w:val="-3"/>
        </w:rPr>
        <w:t> </w:t>
      </w:r>
      <w:r>
        <w:rPr>
          <w:color w:val="221815"/>
        </w:rPr>
        <w:t>less</w:t>
      </w:r>
      <w:r>
        <w:rPr>
          <w:color w:val="221815"/>
          <w:spacing w:val="-3"/>
        </w:rPr>
        <w:t> </w:t>
      </w:r>
      <w:r>
        <w:rPr>
          <w:color w:val="221815"/>
        </w:rPr>
        <w:t>expensive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</w:rPr>
        <w:t> fix</w:t>
      </w:r>
      <w:r>
        <w:rPr>
          <w:color w:val="221815"/>
          <w:spacing w:val="-10"/>
        </w:rPr>
        <w:t> </w:t>
      </w:r>
      <w:r>
        <w:rPr>
          <w:color w:val="221815"/>
        </w:rPr>
        <w:t>water</w:t>
      </w:r>
      <w:r>
        <w:rPr>
          <w:color w:val="221815"/>
          <w:spacing w:val="-10"/>
        </w:rPr>
        <w:t> </w:t>
      </w:r>
      <w:r>
        <w:rPr>
          <w:color w:val="221815"/>
        </w:rPr>
        <w:t>clarity</w:t>
      </w:r>
      <w:r>
        <w:rPr>
          <w:color w:val="221815"/>
          <w:spacing w:val="-10"/>
        </w:rPr>
        <w:t> </w:t>
      </w:r>
      <w:r>
        <w:rPr>
          <w:color w:val="221815"/>
        </w:rPr>
        <w:t>problems</w:t>
      </w:r>
      <w:r>
        <w:rPr>
          <w:color w:val="221815"/>
          <w:spacing w:val="-10"/>
        </w:rPr>
        <w:t> </w:t>
      </w:r>
      <w:r>
        <w:rPr>
          <w:color w:val="221815"/>
        </w:rPr>
        <w:t>by</w:t>
      </w:r>
      <w:r>
        <w:rPr>
          <w:color w:val="221815"/>
          <w:spacing w:val="-10"/>
        </w:rPr>
        <w:t> </w:t>
      </w:r>
      <w:r>
        <w:rPr>
          <w:color w:val="221815"/>
        </w:rPr>
        <w:t>filtering</w:t>
      </w:r>
      <w:r>
        <w:rPr>
          <w:color w:val="221815"/>
          <w:spacing w:val="-11"/>
        </w:rPr>
        <w:t> </w:t>
      </w:r>
      <w:r>
        <w:rPr>
          <w:color w:val="221815"/>
        </w:rPr>
        <w:t>your</w:t>
      </w:r>
      <w:r>
        <w:rPr>
          <w:color w:val="221815"/>
          <w:spacing w:val="-10"/>
        </w:rPr>
        <w:t> </w:t>
      </w:r>
      <w:r>
        <w:rPr>
          <w:color w:val="221815"/>
        </w:rPr>
        <w:t>spa</w:t>
      </w:r>
      <w:r>
        <w:rPr>
          <w:color w:val="221815"/>
          <w:spacing w:val="-10"/>
        </w:rPr>
        <w:t> </w:t>
      </w:r>
      <w:r>
        <w:rPr>
          <w:color w:val="221815"/>
        </w:rPr>
        <w:t>than</w:t>
      </w:r>
      <w:r>
        <w:rPr>
          <w:color w:val="221815"/>
          <w:spacing w:val="-10"/>
        </w:rPr>
        <w:t> </w:t>
      </w:r>
      <w:r>
        <w:rPr>
          <w:color w:val="221815"/>
        </w:rPr>
        <w:t>by</w:t>
      </w:r>
      <w:r>
        <w:rPr>
          <w:color w:val="221815"/>
          <w:spacing w:val="-10"/>
        </w:rPr>
        <w:t> </w:t>
      </w:r>
      <w:r>
        <w:rPr>
          <w:color w:val="221815"/>
        </w:rPr>
        <w:t>using</w:t>
      </w:r>
      <w:r>
        <w:rPr>
          <w:color w:val="221815"/>
          <w:spacing w:val="-10"/>
        </w:rPr>
        <w:t> </w:t>
      </w:r>
      <w:r>
        <w:rPr>
          <w:color w:val="221815"/>
        </w:rPr>
        <w:t>excessive</w:t>
      </w:r>
      <w:r>
        <w:rPr>
          <w:color w:val="221815"/>
          <w:spacing w:val="-10"/>
        </w:rPr>
        <w:t> </w:t>
      </w:r>
      <w:r>
        <w:rPr>
          <w:color w:val="221815"/>
        </w:rPr>
        <w:t>amounts</w:t>
      </w:r>
      <w:r>
        <w:rPr>
          <w:color w:val="221815"/>
          <w:spacing w:val="-10"/>
        </w:rPr>
        <w:t> </w:t>
      </w:r>
      <w:r>
        <w:rPr>
          <w:color w:val="221815"/>
        </w:rPr>
        <w:t>of</w:t>
      </w:r>
      <w:r>
        <w:rPr>
          <w:color w:val="221815"/>
          <w:spacing w:val="-10"/>
        </w:rPr>
        <w:t> </w:t>
      </w:r>
      <w:r>
        <w:rPr>
          <w:color w:val="221815"/>
        </w:rPr>
        <w:t>chemicals,</w:t>
      </w:r>
      <w:r>
        <w:rPr>
          <w:color w:val="221815"/>
          <w:spacing w:val="-10"/>
        </w:rPr>
        <w:t> </w:t>
      </w:r>
      <w:r>
        <w:rPr>
          <w:color w:val="221815"/>
        </w:rPr>
        <w:t>excessive</w:t>
      </w:r>
      <w:r>
        <w:rPr>
          <w:color w:val="221815"/>
          <w:spacing w:val="-10"/>
        </w:rPr>
        <w:t> </w:t>
      </w:r>
      <w:r>
        <w:rPr>
          <w:color w:val="221815"/>
        </w:rPr>
        <w:t>filtration</w:t>
      </w:r>
      <w:r>
        <w:rPr>
          <w:color w:val="221815"/>
          <w:w w:val="100"/>
        </w:rPr>
        <w:t> </w:t>
      </w:r>
      <w:r>
        <w:rPr>
          <w:color w:val="221815"/>
        </w:rPr>
        <w:t>times, or by water</w:t>
      </w:r>
      <w:r>
        <w:rPr>
          <w:color w:val="221815"/>
          <w:spacing w:val="-7"/>
        </w:rPr>
        <w:t> </w:t>
      </w:r>
      <w:r>
        <w:rPr>
          <w:color w:val="221815"/>
        </w:rPr>
        <w:t>replacement.</w:t>
      </w:r>
      <w:r>
        <w:rPr/>
      </w:r>
    </w:p>
    <w:p>
      <w:pPr>
        <w:pStyle w:val="Heading5"/>
        <w:spacing w:line="292" w:lineRule="auto" w:before="121"/>
        <w:ind w:left="394" w:right="586"/>
        <w:jc w:val="both"/>
        <w:rPr>
          <w:b w:val="0"/>
          <w:bCs w:val="0"/>
        </w:rPr>
      </w:pPr>
      <w:r>
        <w:rPr>
          <w:color w:val="221815"/>
        </w:rPr>
        <w:t>Set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spa</w:t>
      </w:r>
      <w:r>
        <w:rPr>
          <w:color w:val="221815"/>
          <w:spacing w:val="-12"/>
        </w:rPr>
        <w:t> </w:t>
      </w:r>
      <w:r>
        <w:rPr>
          <w:color w:val="221815"/>
        </w:rPr>
        <w:t>in</w:t>
      </w:r>
      <w:r>
        <w:rPr>
          <w:color w:val="221815"/>
          <w:spacing w:val="-12"/>
        </w:rPr>
        <w:t> </w:t>
      </w:r>
      <w:r>
        <w:rPr>
          <w:color w:val="221815"/>
        </w:rPr>
        <w:t>SERENITY</w:t>
      </w:r>
      <w:r>
        <w:rPr>
          <w:color w:val="221815"/>
          <w:spacing w:val="-16"/>
        </w:rPr>
        <w:t> </w:t>
      </w:r>
      <w:r>
        <w:rPr>
          <w:color w:val="221815"/>
        </w:rPr>
        <w:t>MODE</w:t>
      </w:r>
      <w:r>
        <w:rPr>
          <w:color w:val="221815"/>
          <w:spacing w:val="-12"/>
        </w:rPr>
        <w:t> </w:t>
      </w:r>
      <w:r>
        <w:rPr>
          <w:color w:val="221815"/>
        </w:rPr>
        <w:t>before</w:t>
      </w:r>
      <w:r>
        <w:rPr>
          <w:color w:val="221815"/>
          <w:spacing w:val="-12"/>
        </w:rPr>
        <w:t> </w:t>
      </w:r>
      <w:r>
        <w:rPr>
          <w:color w:val="221815"/>
        </w:rPr>
        <w:t>you</w:t>
      </w:r>
      <w:r>
        <w:rPr>
          <w:color w:val="221815"/>
          <w:spacing w:val="-12"/>
        </w:rPr>
        <w:t> </w:t>
      </w:r>
      <w:r>
        <w:rPr>
          <w:color w:val="221815"/>
        </w:rPr>
        <w:t>remove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filter.</w:t>
      </w:r>
      <w:r>
        <w:rPr>
          <w:color w:val="221815"/>
          <w:spacing w:val="-12"/>
        </w:rPr>
        <w:t> </w:t>
      </w:r>
      <w:r>
        <w:rPr>
          <w:color w:val="221815"/>
        </w:rPr>
        <w:t>SERENITY</w:t>
      </w:r>
      <w:r>
        <w:rPr>
          <w:color w:val="221815"/>
          <w:spacing w:val="-16"/>
        </w:rPr>
        <w:t> </w:t>
      </w:r>
      <w:r>
        <w:rPr>
          <w:color w:val="221815"/>
        </w:rPr>
        <w:t>MODE</w:t>
      </w:r>
      <w:r>
        <w:rPr>
          <w:color w:val="221815"/>
          <w:spacing w:val="-12"/>
        </w:rPr>
        <w:t> </w:t>
      </w:r>
      <w:r>
        <w:rPr>
          <w:color w:val="221815"/>
        </w:rPr>
        <w:t>pauses</w:t>
      </w:r>
      <w:r>
        <w:rPr>
          <w:color w:val="221815"/>
          <w:spacing w:val="-12"/>
        </w:rPr>
        <w:t> </w:t>
      </w:r>
      <w:r>
        <w:rPr>
          <w:color w:val="221815"/>
        </w:rPr>
        <w:t>all</w:t>
      </w:r>
      <w:r>
        <w:rPr>
          <w:color w:val="221815"/>
          <w:spacing w:val="-12"/>
        </w:rPr>
        <w:t> </w:t>
      </w:r>
      <w:r>
        <w:rPr>
          <w:color w:val="221815"/>
        </w:rPr>
        <w:t>spa</w:t>
      </w:r>
      <w:r>
        <w:rPr>
          <w:color w:val="221815"/>
          <w:spacing w:val="-12"/>
        </w:rPr>
        <w:t> </w:t>
      </w:r>
      <w:r>
        <w:rPr>
          <w:color w:val="221815"/>
        </w:rPr>
        <w:t>operations</w:t>
      </w:r>
      <w:r>
        <w:rPr>
          <w:color w:val="221815"/>
        </w:rPr>
        <w:t> for</w:t>
      </w:r>
      <w:r>
        <w:rPr>
          <w:color w:val="221815"/>
          <w:spacing w:val="-13"/>
        </w:rPr>
        <w:t> </w:t>
      </w:r>
      <w:r>
        <w:rPr>
          <w:color w:val="221815"/>
        </w:rPr>
        <w:t>service</w:t>
      </w:r>
      <w:r>
        <w:rPr>
          <w:color w:val="221815"/>
          <w:spacing w:val="-13"/>
        </w:rPr>
        <w:t> </w:t>
      </w:r>
      <w:r>
        <w:rPr>
          <w:color w:val="221815"/>
        </w:rPr>
        <w:t>functions</w:t>
      </w:r>
      <w:r>
        <w:rPr>
          <w:color w:val="221815"/>
          <w:spacing w:val="-14"/>
        </w:rPr>
        <w:t> </w:t>
      </w:r>
      <w:r>
        <w:rPr>
          <w:color w:val="221815"/>
        </w:rPr>
        <w:t>like</w:t>
      </w:r>
      <w:r>
        <w:rPr>
          <w:color w:val="221815"/>
          <w:spacing w:val="-14"/>
        </w:rPr>
        <w:t> </w:t>
      </w:r>
      <w:r>
        <w:rPr>
          <w:color w:val="221815"/>
        </w:rPr>
        <w:t>cleaning</w:t>
      </w:r>
      <w:r>
        <w:rPr>
          <w:color w:val="221815"/>
          <w:spacing w:val="-13"/>
        </w:rPr>
        <w:t> </w:t>
      </w:r>
      <w:r>
        <w:rPr>
          <w:color w:val="221815"/>
        </w:rPr>
        <w:t>or</w:t>
      </w:r>
      <w:r>
        <w:rPr>
          <w:color w:val="221815"/>
          <w:spacing w:val="-14"/>
        </w:rPr>
        <w:t> </w:t>
      </w:r>
      <w:r>
        <w:rPr>
          <w:color w:val="221815"/>
        </w:rPr>
        <w:t>replacing</w:t>
      </w:r>
      <w:r>
        <w:rPr>
          <w:color w:val="221815"/>
          <w:spacing w:val="-13"/>
        </w:rPr>
        <w:t> </w:t>
      </w:r>
      <w:r>
        <w:rPr>
          <w:color w:val="221815"/>
        </w:rPr>
        <w:t>the</w:t>
      </w:r>
      <w:r>
        <w:rPr>
          <w:color w:val="221815"/>
          <w:spacing w:val="-13"/>
        </w:rPr>
        <w:t> </w:t>
      </w:r>
      <w:r>
        <w:rPr>
          <w:color w:val="221815"/>
        </w:rPr>
        <w:t>filter.</w:t>
      </w:r>
      <w:r>
        <w:rPr>
          <w:color w:val="221815"/>
          <w:spacing w:val="-14"/>
        </w:rPr>
        <w:t> </w:t>
      </w:r>
      <w:r>
        <w:rPr>
          <w:color w:val="221815"/>
        </w:rPr>
        <w:t>See</w:t>
      </w:r>
      <w:r>
        <w:rPr>
          <w:color w:val="221815"/>
          <w:spacing w:val="-14"/>
        </w:rPr>
        <w:t> </w:t>
      </w:r>
      <w:r>
        <w:rPr>
          <w:color w:val="221815"/>
        </w:rPr>
        <w:t>page</w:t>
      </w:r>
      <w:r>
        <w:rPr>
          <w:color w:val="221815"/>
          <w:spacing w:val="-14"/>
        </w:rPr>
        <w:t> </w:t>
      </w:r>
      <w:r>
        <w:rPr>
          <w:color w:val="221815"/>
          <w:spacing w:val="-6"/>
        </w:rPr>
        <w:t>11</w:t>
      </w:r>
      <w:r>
        <w:rPr>
          <w:color w:val="221815"/>
          <w:spacing w:val="-14"/>
        </w:rPr>
        <w:t> </w:t>
      </w:r>
      <w:r>
        <w:rPr>
          <w:color w:val="221815"/>
        </w:rPr>
        <w:t>for</w:t>
      </w:r>
      <w:r>
        <w:rPr>
          <w:color w:val="221815"/>
          <w:spacing w:val="-13"/>
        </w:rPr>
        <w:t> </w:t>
      </w:r>
      <w:r>
        <w:rPr>
          <w:color w:val="221815"/>
        </w:rPr>
        <w:t>instructions</w:t>
      </w:r>
      <w:r>
        <w:rPr>
          <w:color w:val="221815"/>
          <w:spacing w:val="-14"/>
        </w:rPr>
        <w:t> </w:t>
      </w:r>
      <w:r>
        <w:rPr>
          <w:color w:val="221815"/>
        </w:rPr>
        <w:t>on</w:t>
      </w:r>
      <w:r>
        <w:rPr>
          <w:color w:val="221815"/>
          <w:spacing w:val="-14"/>
        </w:rPr>
        <w:t> </w:t>
      </w:r>
      <w:r>
        <w:rPr>
          <w:color w:val="221815"/>
        </w:rPr>
        <w:t>using</w:t>
      </w:r>
      <w:r>
        <w:rPr>
          <w:color w:val="221815"/>
          <w:spacing w:val="-14"/>
        </w:rPr>
        <w:t> </w:t>
      </w:r>
      <w:r>
        <w:rPr>
          <w:color w:val="221815"/>
        </w:rPr>
        <w:t>SERENITY</w:t>
      </w:r>
      <w:r>
        <w:rPr>
          <w:color w:val="221815"/>
        </w:rPr>
        <w:t> MODE.</w:t>
      </w:r>
      <w:r>
        <w:rPr>
          <w:b w:val="0"/>
        </w:rPr>
      </w:r>
    </w:p>
    <w:p>
      <w:pPr>
        <w:pStyle w:val="ListParagraph"/>
        <w:numPr>
          <w:ilvl w:val="0"/>
          <w:numId w:val="7"/>
        </w:numPr>
        <w:tabs>
          <w:tab w:pos="617" w:val="left" w:leader="none"/>
        </w:tabs>
        <w:spacing w:line="240" w:lineRule="auto" w:before="121" w:after="0"/>
        <w:ind w:left="394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Remove the filter by unscrewing it and pulling it up and</w:t>
      </w:r>
      <w:r>
        <w:rPr>
          <w:rFonts w:ascii="Arial"/>
          <w:color w:val="221815"/>
          <w:spacing w:val="-6"/>
          <w:sz w:val="20"/>
        </w:rPr>
        <w:t> </w:t>
      </w:r>
      <w:r>
        <w:rPr>
          <w:rFonts w:ascii="Arial"/>
          <w:color w:val="221815"/>
          <w:sz w:val="20"/>
        </w:rPr>
        <w:t>out.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7"/>
        </w:numPr>
        <w:tabs>
          <w:tab w:pos="622" w:val="left" w:leader="none"/>
        </w:tabs>
        <w:spacing w:line="292" w:lineRule="auto" w:before="170" w:after="0"/>
        <w:ind w:left="394" w:right="59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Place the dirty filter into a bucket of water deep enough to cover the filter. Add 8 oz. of liquid filter cleaner</w:t>
      </w:r>
      <w:r>
        <w:rPr>
          <w:rFonts w:ascii="Arial"/>
          <w:color w:val="221815"/>
          <w:spacing w:val="52"/>
          <w:sz w:val="20"/>
        </w:rPr>
        <w:t> </w:t>
      </w:r>
      <w:r>
        <w:rPr>
          <w:rFonts w:ascii="Arial"/>
          <w:color w:val="221815"/>
          <w:sz w:val="20"/>
        </w:rPr>
        <w:t>to</w:t>
      </w:r>
      <w:r>
        <w:rPr>
          <w:rFonts w:ascii="Arial"/>
          <w:color w:val="221815"/>
          <w:sz w:val="20"/>
        </w:rPr>
        <w:t> the bucket of</w:t>
      </w:r>
      <w:r>
        <w:rPr>
          <w:rFonts w:ascii="Arial"/>
          <w:color w:val="221815"/>
          <w:spacing w:val="-2"/>
          <w:sz w:val="20"/>
        </w:rPr>
        <w:t> </w:t>
      </w:r>
      <w:r>
        <w:rPr>
          <w:rFonts w:ascii="Arial"/>
          <w:color w:val="221815"/>
          <w:spacing w:val="-3"/>
          <w:sz w:val="20"/>
        </w:rPr>
        <w:t>water.</w:t>
      </w:r>
      <w:r>
        <w:rPr>
          <w:rFonts w:ascii="Arial"/>
          <w:spacing w:val="-3"/>
          <w:sz w:val="20"/>
        </w:rPr>
      </w:r>
    </w:p>
    <w:p>
      <w:pPr>
        <w:pStyle w:val="BodyText"/>
        <w:spacing w:line="292" w:lineRule="auto" w:before="121"/>
        <w:ind w:left="394" w:right="590"/>
        <w:jc w:val="both"/>
      </w:pPr>
      <w:r>
        <w:rPr>
          <w:rFonts w:ascii="Arial"/>
          <w:b/>
          <w:color w:val="221815"/>
        </w:rPr>
        <w:t>Note:</w:t>
      </w:r>
      <w:r>
        <w:rPr>
          <w:rFonts w:ascii="Arial"/>
          <w:b/>
          <w:color w:val="221815"/>
          <w:spacing w:val="-10"/>
        </w:rPr>
        <w:t> </w:t>
      </w:r>
      <w:r>
        <w:rPr>
          <w:color w:val="221815"/>
        </w:rPr>
        <w:t>It</w:t>
      </w:r>
      <w:r>
        <w:rPr>
          <w:color w:val="221815"/>
          <w:spacing w:val="-10"/>
        </w:rPr>
        <w:t> </w:t>
      </w:r>
      <w:r>
        <w:rPr>
          <w:color w:val="221815"/>
        </w:rPr>
        <w:t>is</w:t>
      </w:r>
      <w:r>
        <w:rPr>
          <w:color w:val="221815"/>
          <w:spacing w:val="-10"/>
        </w:rPr>
        <w:t> </w:t>
      </w:r>
      <w:r>
        <w:rPr>
          <w:color w:val="221815"/>
        </w:rPr>
        <w:t>a</w:t>
      </w:r>
      <w:r>
        <w:rPr>
          <w:color w:val="221815"/>
          <w:spacing w:val="-10"/>
        </w:rPr>
        <w:t> </w:t>
      </w:r>
      <w:r>
        <w:rPr>
          <w:color w:val="221815"/>
        </w:rPr>
        <w:t>good</w:t>
      </w:r>
      <w:r>
        <w:rPr>
          <w:color w:val="221815"/>
          <w:spacing w:val="-10"/>
        </w:rPr>
        <w:t> </w:t>
      </w:r>
      <w:r>
        <w:rPr>
          <w:color w:val="221815"/>
        </w:rPr>
        <w:t>idea</w:t>
      </w:r>
      <w:r>
        <w:rPr>
          <w:color w:val="221815"/>
          <w:spacing w:val="-10"/>
        </w:rPr>
        <w:t> </w:t>
      </w:r>
      <w:r>
        <w:rPr>
          <w:color w:val="221815"/>
        </w:rPr>
        <w:t>to</w:t>
      </w:r>
      <w:r>
        <w:rPr>
          <w:color w:val="221815"/>
          <w:spacing w:val="-10"/>
        </w:rPr>
        <w:t> </w:t>
      </w:r>
      <w:r>
        <w:rPr>
          <w:color w:val="221815"/>
        </w:rPr>
        <w:t>keep</w:t>
      </w:r>
      <w:r>
        <w:rPr>
          <w:color w:val="221815"/>
          <w:spacing w:val="-10"/>
        </w:rPr>
        <w:t> </w:t>
      </w:r>
      <w:r>
        <w:rPr>
          <w:color w:val="221815"/>
        </w:rPr>
        <w:t>a</w:t>
      </w:r>
      <w:r>
        <w:rPr>
          <w:color w:val="221815"/>
          <w:spacing w:val="-10"/>
        </w:rPr>
        <w:t> </w:t>
      </w:r>
      <w:r>
        <w:rPr>
          <w:color w:val="221815"/>
        </w:rPr>
        <w:t>spare</w:t>
      </w:r>
      <w:r>
        <w:rPr>
          <w:color w:val="221815"/>
          <w:spacing w:val="-10"/>
        </w:rPr>
        <w:t> </w:t>
      </w:r>
      <w:r>
        <w:rPr>
          <w:color w:val="221815"/>
        </w:rPr>
        <w:t>filter</w:t>
      </w:r>
      <w:r>
        <w:rPr>
          <w:color w:val="221815"/>
          <w:spacing w:val="-11"/>
        </w:rPr>
        <w:t> </w:t>
      </w:r>
      <w:r>
        <w:rPr>
          <w:color w:val="221815"/>
        </w:rPr>
        <w:t>to</w:t>
      </w:r>
      <w:r>
        <w:rPr>
          <w:color w:val="221815"/>
          <w:spacing w:val="-10"/>
        </w:rPr>
        <w:t> </w:t>
      </w:r>
      <w:r>
        <w:rPr>
          <w:color w:val="221815"/>
        </w:rPr>
        <w:t>use</w:t>
      </w:r>
      <w:r>
        <w:rPr>
          <w:color w:val="221815"/>
          <w:spacing w:val="-10"/>
        </w:rPr>
        <w:t> </w:t>
      </w:r>
      <w:r>
        <w:rPr>
          <w:color w:val="221815"/>
        </w:rPr>
        <w:t>in</w:t>
      </w:r>
      <w:r>
        <w:rPr>
          <w:color w:val="221815"/>
          <w:spacing w:val="-10"/>
        </w:rPr>
        <w:t> </w:t>
      </w: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</w:rPr>
        <w:t>spa</w:t>
      </w:r>
      <w:r>
        <w:rPr>
          <w:color w:val="221815"/>
          <w:spacing w:val="-10"/>
        </w:rPr>
        <w:t> </w:t>
      </w:r>
      <w:r>
        <w:rPr>
          <w:color w:val="221815"/>
        </w:rPr>
        <w:t>while</w:t>
      </w:r>
      <w:r>
        <w:rPr>
          <w:color w:val="221815"/>
          <w:spacing w:val="-10"/>
        </w:rPr>
        <w:t> </w:t>
      </w: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</w:rPr>
        <w:t>dirty</w:t>
      </w:r>
      <w:r>
        <w:rPr>
          <w:color w:val="221815"/>
          <w:spacing w:val="-10"/>
        </w:rPr>
        <w:t> </w:t>
      </w:r>
      <w:r>
        <w:rPr>
          <w:color w:val="221815"/>
        </w:rPr>
        <w:t>filter</w:t>
      </w:r>
      <w:r>
        <w:rPr>
          <w:color w:val="221815"/>
          <w:spacing w:val="-11"/>
        </w:rPr>
        <w:t> </w:t>
      </w:r>
      <w:r>
        <w:rPr>
          <w:color w:val="221815"/>
        </w:rPr>
        <w:t>is</w:t>
      </w:r>
      <w:r>
        <w:rPr>
          <w:color w:val="221815"/>
          <w:spacing w:val="-10"/>
        </w:rPr>
        <w:t> </w:t>
      </w:r>
      <w:r>
        <w:rPr>
          <w:color w:val="221815"/>
        </w:rPr>
        <w:t>being</w:t>
      </w:r>
      <w:r>
        <w:rPr>
          <w:color w:val="221815"/>
          <w:spacing w:val="-10"/>
        </w:rPr>
        <w:t> </w:t>
      </w:r>
      <w:r>
        <w:rPr>
          <w:color w:val="221815"/>
        </w:rPr>
        <w:t>deep</w:t>
      </w:r>
      <w:r>
        <w:rPr>
          <w:color w:val="221815"/>
          <w:spacing w:val="-10"/>
        </w:rPr>
        <w:t> </w:t>
      </w:r>
      <w:r>
        <w:rPr>
          <w:color w:val="221815"/>
        </w:rPr>
        <w:t>cleaned.</w:t>
      </w:r>
      <w:r>
        <w:rPr>
          <w:color w:val="221815"/>
          <w:spacing w:val="-13"/>
        </w:rPr>
        <w:t> </w:t>
      </w:r>
      <w:r>
        <w:rPr>
          <w:color w:val="221815"/>
        </w:rPr>
        <w:t>This</w:t>
      </w:r>
      <w:r>
        <w:rPr>
          <w:color w:val="221815"/>
          <w:spacing w:val="-11"/>
        </w:rPr>
        <w:t> </w:t>
      </w:r>
      <w:r>
        <w:rPr>
          <w:color w:val="221815"/>
          <w:spacing w:val="-5"/>
        </w:rPr>
        <w:t>way,</w:t>
      </w:r>
      <w:r>
        <w:rPr>
          <w:color w:val="221815"/>
          <w:w w:val="99"/>
        </w:rPr>
        <w:t> </w:t>
      </w:r>
      <w:r>
        <w:rPr>
          <w:color w:val="221815"/>
        </w:rPr>
        <w:t>you can rotate the filters and both will last</w:t>
      </w:r>
      <w:r>
        <w:rPr>
          <w:color w:val="221815"/>
          <w:spacing w:val="-10"/>
        </w:rPr>
        <w:t> </w:t>
      </w:r>
      <w:r>
        <w:rPr>
          <w:color w:val="221815"/>
          <w:spacing w:val="-3"/>
        </w:rPr>
        <w:t>longer.</w:t>
      </w:r>
      <w:r>
        <w:rPr>
          <w:spacing w:val="-3"/>
        </w:rPr>
      </w:r>
    </w:p>
    <w:p>
      <w:pPr>
        <w:pStyle w:val="ListParagraph"/>
        <w:numPr>
          <w:ilvl w:val="0"/>
          <w:numId w:val="7"/>
        </w:numPr>
        <w:tabs>
          <w:tab w:pos="617" w:val="left" w:leader="none"/>
        </w:tabs>
        <w:spacing w:line="240" w:lineRule="auto" w:before="121" w:after="0"/>
        <w:ind w:left="616" w:right="0" w:hanging="222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Soak the filter for a minimum of 24</w:t>
      </w:r>
      <w:r>
        <w:rPr>
          <w:rFonts w:ascii="Arial"/>
          <w:color w:val="221815"/>
          <w:spacing w:val="-7"/>
          <w:sz w:val="20"/>
        </w:rPr>
        <w:t> </w:t>
      </w:r>
      <w:r>
        <w:rPr>
          <w:rFonts w:ascii="Arial"/>
          <w:color w:val="221815"/>
          <w:sz w:val="20"/>
        </w:rPr>
        <w:t>hours.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7"/>
        </w:numPr>
        <w:tabs>
          <w:tab w:pos="617" w:val="left" w:leader="none"/>
        </w:tabs>
        <w:spacing w:line="229" w:lineRule="exact" w:before="170" w:after="0"/>
        <w:ind w:left="616" w:right="0" w:hanging="222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Spray the filter with a water hose. Spray each pleat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carefully.</w:t>
      </w:r>
      <w:r>
        <w:rPr>
          <w:rFonts w:ascii="Arial"/>
          <w:sz w:val="20"/>
        </w:rPr>
      </w:r>
    </w:p>
    <w:p>
      <w:pPr>
        <w:spacing w:after="0" w:line="229" w:lineRule="exact"/>
        <w:jc w:val="both"/>
        <w:rPr>
          <w:rFonts w:ascii="Arial" w:hAnsi="Arial" w:cs="Arial" w:eastAsia="Arial"/>
          <w:sz w:val="20"/>
          <w:szCs w:val="20"/>
        </w:rPr>
        <w:sectPr>
          <w:type w:val="continuous"/>
          <w:pgSz w:w="23820" w:h="16160" w:orient="landscape"/>
          <w:pgMar w:top="480" w:bottom="280" w:left="460" w:right="460"/>
          <w:cols w:num="2" w:equalWidth="0">
            <w:col w:w="10400" w:space="1704"/>
            <w:col w:w="10796"/>
          </w:cols>
        </w:sectPr>
      </w:pPr>
    </w:p>
    <w:p>
      <w:pPr>
        <w:pStyle w:val="Heading6"/>
        <w:spacing w:line="204" w:lineRule="exact"/>
        <w:ind w:left="600" w:right="0"/>
        <w:jc w:val="left"/>
        <w:rPr>
          <w:b w:val="0"/>
          <w:bCs w:val="0"/>
          <w:i w:val="0"/>
        </w:rPr>
      </w:pPr>
      <w:r>
        <w:rPr>
          <w:i/>
          <w:color w:val="221815"/>
        </w:rPr>
        <w:t>For spas with drain inside the</w:t>
      </w:r>
      <w:r>
        <w:rPr>
          <w:i/>
          <w:color w:val="221815"/>
          <w:spacing w:val="-11"/>
        </w:rPr>
        <w:t> </w:t>
      </w:r>
      <w:r>
        <w:rPr>
          <w:i/>
          <w:color w:val="221815"/>
        </w:rPr>
        <w:t>spa</w:t>
      </w:r>
      <w:r>
        <w:rPr>
          <w:b w:val="0"/>
          <w:i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spacing w:before="0"/>
        <w:ind w:left="3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221815"/>
          <w:sz w:val="20"/>
        </w:rPr>
        <w:t>3. Connect valve to a garden</w:t>
      </w:r>
      <w:r>
        <w:rPr>
          <w:rFonts w:ascii="Arial"/>
          <w:b/>
          <w:color w:val="221815"/>
          <w:spacing w:val="-13"/>
          <w:sz w:val="20"/>
        </w:rPr>
        <w:t> </w:t>
      </w:r>
      <w:r>
        <w:rPr>
          <w:rFonts w:ascii="Arial"/>
          <w:b/>
          <w:color w:val="221815"/>
          <w:sz w:val="20"/>
        </w:rPr>
        <w:t>hose.</w:t>
      </w:r>
      <w:r>
        <w:rPr>
          <w:rFonts w:ascii="Arial"/>
          <w:sz w:val="20"/>
        </w:rPr>
      </w:r>
    </w:p>
    <w:p>
      <w:pPr>
        <w:spacing w:line="204" w:lineRule="exact" w:before="0"/>
        <w:ind w:left="3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i/>
          <w:color w:val="221815"/>
          <w:sz w:val="20"/>
        </w:rPr>
        <w:t>For spas with cabinet-mounted</w:t>
      </w:r>
      <w:r>
        <w:rPr>
          <w:rFonts w:ascii="Arial"/>
          <w:b/>
          <w:i/>
          <w:color w:val="221815"/>
          <w:spacing w:val="-19"/>
          <w:sz w:val="20"/>
        </w:rPr>
        <w:t> </w:t>
      </w:r>
      <w:r>
        <w:rPr>
          <w:rFonts w:ascii="Arial"/>
          <w:b/>
          <w:i/>
          <w:color w:val="221815"/>
          <w:sz w:val="20"/>
        </w:rPr>
        <w:t>drain</w:t>
      </w:r>
      <w:r>
        <w:rPr>
          <w:rFonts w:ascii="Arial"/>
          <w:sz w:val="20"/>
        </w:rPr>
      </w:r>
    </w:p>
    <w:p>
      <w:pPr>
        <w:pStyle w:val="BodyText"/>
        <w:spacing w:line="240" w:lineRule="auto" w:before="170"/>
        <w:ind w:left="394" w:right="0"/>
        <w:jc w:val="left"/>
      </w:pPr>
      <w:r>
        <w:rPr/>
        <w:br w:type="column"/>
      </w:r>
      <w:r>
        <w:rPr>
          <w:color w:val="221815"/>
        </w:rPr>
        <w:t>5. Reinstall the filter. Do not</w:t>
      </w:r>
      <w:r>
        <w:rPr>
          <w:color w:val="221815"/>
          <w:spacing w:val="-37"/>
        </w:rPr>
        <w:t> </w:t>
      </w:r>
      <w:r>
        <w:rPr>
          <w:color w:val="221815"/>
        </w:rPr>
        <w:t>overtighten.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160" w:orient="landscape"/>
          <w:pgMar w:top="480" w:bottom="280" w:left="460" w:right="460"/>
          <w:cols w:num="3" w:equalWidth="0">
            <w:col w:w="3824" w:space="1546"/>
            <w:col w:w="3896" w:space="2837"/>
            <w:col w:w="10797"/>
          </w:cols>
        </w:sectPr>
      </w:pPr>
    </w:p>
    <w:p>
      <w:pPr>
        <w:pStyle w:val="BodyText"/>
        <w:spacing w:line="292" w:lineRule="auto" w:before="130"/>
        <w:ind w:left="594" w:right="12287"/>
        <w:jc w:val="left"/>
      </w:pPr>
      <w:r>
        <w:rPr>
          <w:color w:val="221815"/>
        </w:rPr>
        <w:t>Attach a garden hose to the hose-bib fixture. Place the other end of the garden hose where you would like</w:t>
      </w:r>
      <w:r>
        <w:rPr>
          <w:color w:val="221815"/>
          <w:spacing w:val="8"/>
        </w:rPr>
        <w:t> </w:t>
      </w:r>
      <w:r>
        <w:rPr>
          <w:color w:val="221815"/>
        </w:rPr>
        <w:t>the</w:t>
      </w:r>
      <w:r>
        <w:rPr>
          <w:color w:val="221815"/>
        </w:rPr>
        <w:t> water to</w:t>
      </w:r>
      <w:r>
        <w:rPr>
          <w:color w:val="221815"/>
          <w:spacing w:val="-11"/>
        </w:rPr>
        <w:t> </w:t>
      </w:r>
      <w:r>
        <w:rPr>
          <w:color w:val="221815"/>
        </w:rPr>
        <w:t>drain.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numPr>
          <w:ilvl w:val="0"/>
          <w:numId w:val="8"/>
        </w:numPr>
        <w:tabs>
          <w:tab w:pos="611" w:val="left" w:leader="none"/>
        </w:tabs>
        <w:spacing w:line="240" w:lineRule="auto" w:before="0" w:after="0"/>
        <w:ind w:left="610" w:right="12287" w:hanging="222"/>
        <w:jc w:val="left"/>
        <w:rPr>
          <w:b w:val="0"/>
          <w:bCs w:val="0"/>
        </w:rPr>
      </w:pPr>
      <w:r>
        <w:rPr>
          <w:color w:val="221815"/>
        </w:rPr>
        <w:t>Drain the</w:t>
      </w:r>
      <w:r>
        <w:rPr>
          <w:color w:val="221815"/>
          <w:spacing w:val="-1"/>
        </w:rPr>
        <w:t> </w:t>
      </w:r>
      <w:r>
        <w:rPr>
          <w:color w:val="221815"/>
        </w:rPr>
        <w:t>spa.</w:t>
      </w:r>
      <w:r>
        <w:rPr>
          <w:b w:val="0"/>
        </w:rPr>
      </w:r>
    </w:p>
    <w:p>
      <w:pPr>
        <w:pStyle w:val="BodyText"/>
        <w:spacing w:line="292" w:lineRule="auto" w:before="130"/>
        <w:ind w:left="588" w:right="12287"/>
        <w:jc w:val="left"/>
      </w:pPr>
      <w:r>
        <w:rPr>
          <w:color w:val="221815"/>
          <w:spacing w:val="-3"/>
        </w:rPr>
        <w:t>Turn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valve</w:t>
      </w:r>
      <w:r>
        <w:rPr>
          <w:color w:val="221815"/>
          <w:spacing w:val="-6"/>
        </w:rPr>
        <w:t> </w:t>
      </w:r>
      <w:r>
        <w:rPr>
          <w:color w:val="221815"/>
        </w:rPr>
        <w:t>on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hose-bib</w:t>
      </w:r>
      <w:r>
        <w:rPr>
          <w:color w:val="221815"/>
          <w:spacing w:val="-5"/>
        </w:rPr>
        <w:t> </w:t>
      </w:r>
      <w:r>
        <w:rPr>
          <w:color w:val="221815"/>
        </w:rPr>
        <w:t>fixture</w:t>
      </w:r>
      <w:r>
        <w:rPr>
          <w:color w:val="221815"/>
          <w:spacing w:val="-6"/>
        </w:rPr>
        <w:t> </w:t>
      </w:r>
      <w:r>
        <w:rPr>
          <w:color w:val="221815"/>
        </w:rPr>
        <w:t>to</w:t>
      </w:r>
      <w:r>
        <w:rPr>
          <w:color w:val="221815"/>
          <w:spacing w:val="-6"/>
        </w:rPr>
        <w:t> </w:t>
      </w:r>
      <w:r>
        <w:rPr>
          <w:color w:val="221815"/>
        </w:rPr>
        <w:t>open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drain.</w:t>
      </w:r>
      <w:r>
        <w:rPr>
          <w:color w:val="221815"/>
          <w:spacing w:val="-5"/>
        </w:rPr>
        <w:t> </w:t>
      </w:r>
      <w:r>
        <w:rPr>
          <w:color w:val="221815"/>
        </w:rPr>
        <w:t>When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spa</w:t>
      </w:r>
      <w:r>
        <w:rPr>
          <w:color w:val="221815"/>
          <w:spacing w:val="-6"/>
        </w:rPr>
        <w:t> </w:t>
      </w:r>
      <w:r>
        <w:rPr>
          <w:color w:val="221815"/>
        </w:rPr>
        <w:t>has</w:t>
      </w:r>
      <w:r>
        <w:rPr>
          <w:color w:val="221815"/>
          <w:spacing w:val="-5"/>
        </w:rPr>
        <w:t> </w:t>
      </w:r>
      <w:r>
        <w:rPr>
          <w:color w:val="221815"/>
        </w:rPr>
        <w:t>drained</w:t>
      </w:r>
      <w:r>
        <w:rPr>
          <w:color w:val="221815"/>
          <w:spacing w:val="-5"/>
        </w:rPr>
        <w:t> </w:t>
      </w:r>
      <w:r>
        <w:rPr>
          <w:color w:val="221815"/>
        </w:rPr>
        <w:t>completely,</w:t>
      </w:r>
      <w:r>
        <w:rPr>
          <w:color w:val="221815"/>
          <w:spacing w:val="-6"/>
        </w:rPr>
        <w:t> </w:t>
      </w:r>
      <w:r>
        <w:rPr>
          <w:color w:val="221815"/>
        </w:rPr>
        <w:t>turn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valve</w:t>
      </w:r>
      <w:r>
        <w:rPr>
          <w:color w:val="221815"/>
          <w:spacing w:val="-6"/>
        </w:rPr>
        <w:t> </w:t>
      </w:r>
      <w:r>
        <w:rPr>
          <w:color w:val="221815"/>
        </w:rPr>
        <w:t>on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the hose-bib fixture, remove garden hose, and replace the</w:t>
      </w:r>
      <w:r>
        <w:rPr>
          <w:color w:val="221815"/>
          <w:spacing w:val="-23"/>
        </w:rPr>
        <w:t> </w:t>
      </w:r>
      <w:r>
        <w:rPr>
          <w:color w:val="221815"/>
        </w:rPr>
        <w:t>cap.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line="5952" w:lineRule="exact"/>
        <w:ind w:left="3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18"/>
          <w:sz w:val="20"/>
          <w:szCs w:val="20"/>
        </w:rPr>
        <w:pict>
          <v:group style="width:510.25pt;height:297.650pt;mso-position-horizontal-relative:char;mso-position-vertical-relative:line" coordorigin="0,0" coordsize="10205,5953">
            <v:group style="position:absolute;left:0;top:0;width:10205;height:5953" coordorigin="0,0" coordsize="10205,5953">
              <v:shape style="position:absolute;left:0;top:0;width:10205;height:5953" coordorigin="0,0" coordsize="10205,5953" path="m10205,5953l0,5953,0,0,10205,0,10205,5953xe" filled="true" fillcolor="#e6e6e5" stroked="false">
                <v:path arrowok="t"/>
                <v:fill type="solid"/>
              </v:shape>
            </v:group>
            <v:group style="position:absolute;left:6437;top:1371;width:290;height:286" coordorigin="6437,1371" coordsize="290,286">
              <v:shape style="position:absolute;left:6437;top:1371;width:290;height:286" coordorigin="6437,1371" coordsize="290,286" path="m6445,1371l6439,1374,6437,1385,6440,1390,6501,1403,6526,1409,6591,1428,6656,1461,6695,1513,6707,1592,6705,1617,6702,1644,6701,1650,6705,1655,6726,1591,6726,1567,6714,1507,6673,1450,6604,1412,6534,1391,6450,1372,6445,1371xe" filled="true" fillcolor="#040000" stroked="false">
                <v:path arrowok="t"/>
                <v:fill type="solid"/>
              </v:shape>
            </v:group>
            <v:group style="position:absolute;left:6437;top:1371;width:290;height:286" coordorigin="6437,1371" coordsize="290,286">
              <v:shape style="position:absolute;left:6437;top:1371;width:290;height:286" coordorigin="6437,1371" coordsize="290,286" path="m6710,1655l6705,1655,6701,1650,6702,1644,6705,1617,6707,1592,6706,1569,6704,1548,6679,1484,6627,1443,6571,1421,6501,1403,6446,1391,6440,1390,6437,1385,6438,1379,6439,1374,6445,1371,6450,1372,6534,1391,6604,1412,6658,1439,6707,1490,6726,1567,6726,1591,6725,1618,6721,1647,6721,1652,6716,1656,6710,1655xe" filled="false" stroked="true" strokeweight="2pt" strokecolor="#ffffff">
                <v:path arrowok="t"/>
              </v:shape>
            </v:group>
            <v:group style="position:absolute;left:6423;top:1308;width:179;height:199" coordorigin="6423,1308" coordsize="179,199">
              <v:shape style="position:absolute;left:6423;top:1308;width:179;height:199" coordorigin="6423,1308" coordsize="179,199" path="m6591,1308l6589,1308,6427,1371,6425,1374,6423,1381,6425,1384,6553,1507,6559,1507,6567,1499,6567,1492,6452,1383,6600,1325,6602,1319,6599,1311,6596,1309,6591,1308xe" filled="true" fillcolor="#040000" stroked="false">
                <v:path arrowok="t"/>
                <v:fill type="solid"/>
              </v:shape>
            </v:group>
            <v:group style="position:absolute;left:6423;top:1308;width:179;height:199" coordorigin="6423,1308" coordsize="179,199">
              <v:shape style="position:absolute;left:6423;top:1308;width:179;height:199" coordorigin="6423,1308" coordsize="179,199" path="m6600,1314l6602,1319,6600,1325,6595,1327,6452,1383,6563,1488,6567,1492,6567,1499,6563,1503,6559,1507,6553,1507,6549,1503,6427,1386,6425,1384,6423,1381,6424,1377,6425,1374,6427,1371,6430,1370,6587,1309,6589,1308,6591,1308,6593,1308,6596,1309,6599,1311,6600,1314xe" filled="false" stroked="true" strokeweight="2pt" strokecolor="#ffffff">
                <v:path arrowok="t"/>
              </v:shape>
            </v:group>
            <v:group style="position:absolute;left:6448;top:1381;width:269;height:265" coordorigin="6448,1381" coordsize="269,265">
              <v:shape style="position:absolute;left:6448;top:1381;width:269;height:265" coordorigin="6448,1381" coordsize="269,265" path="m6712,1646l6715,1617,6716,1591,6716,1567,6704,1507,6663,1450,6596,1414,6529,1395,6476,1385,6448,1381e" filled="false" stroked="true" strokeweight="1pt" strokecolor="#040000">
                <v:path arrowok="t"/>
              </v:shape>
            </v:group>
            <v:group style="position:absolute;left:6424;top:1302;width:177;height:201" coordorigin="6424,1302" coordsize="177,201">
              <v:shape style="position:absolute;left:6424;top:1302;width:177;height:201" coordorigin="6424,1302" coordsize="177,201" path="m6589,1302l6587,1302,6427,1371,6425,1374,6424,1381,6425,1384,6558,1502,6564,1502,6571,1494,6571,1487,6452,1382,6598,1319,6600,1313,6597,1305,6594,1303,6589,1302xe" filled="true" fillcolor="#040000" stroked="false">
                <v:path arrowok="t"/>
                <v:fill type="solid"/>
              </v:shape>
            </v:group>
            <v:group style="position:absolute;left:61;top:2956;width:10063;height:2" coordorigin="61,2956" coordsize="10063,2">
              <v:shape style="position:absolute;left:61;top:2956;width:10063;height:2" coordorigin="61,2956" coordsize="10063,0" path="m10123,2956l61,2956e" filled="false" stroked="true" strokeweight="1pt" strokecolor="#666666">
                <v:path arrowok="t"/>
                <v:stroke dashstyle="longDash"/>
              </v:shape>
              <v:shape style="position:absolute;left:612;top:206;width:1701;height:2551" type="#_x0000_t75" stroked="false">
                <v:imagedata r:id="rId87" o:title=""/>
              </v:shape>
            </v:group>
            <v:group style="position:absolute;left:153;top:1289;width:358;height:357" coordorigin="153,1289" coordsize="358,357">
              <v:shape style="position:absolute;left:153;top:1289;width:358;height:357" coordorigin="153,1289" coordsize="358,357" path="m313,1289l250,1308,199,1348,165,1404,153,1472,155,1494,176,1554,217,1602,275,1634,347,1646,369,1642,430,1617,477,1572,505,1512,511,1467,510,1459,496,1397,461,1345,407,1308,338,1290,313,1289xe" filled="true" fillcolor="#b73a21" stroked="false">
                <v:path arrowok="t"/>
                <v:fill type="solid"/>
              </v:shape>
              <v:shape style="position:absolute;left:3191;top:206;width:1701;height:2551" type="#_x0000_t75" stroked="false">
                <v:imagedata r:id="rId88" o:title=""/>
              </v:shape>
            </v:group>
            <v:group style="position:absolute;left:3523;top:1333;width:566;height:289" coordorigin="3523,1333" coordsize="566,289">
              <v:shape style="position:absolute;left:3523;top:1333;width:566;height:289" coordorigin="3523,1333" coordsize="566,289" path="m4085,1341l4083,1336,4077,1333,4072,1336,3560,1563,3635,1451,3638,1446,3637,1440,3632,1437,3629,1435,3625,1435,3622,1436,3621,1437,3525,1580,3523,1587,3524,1590,3525,1593,3528,1595,3532,1596,3698,1621,3704,1622,3709,1618,3710,1612,3711,1607,3707,1602,3701,1601,3569,1581,4080,1354,4085,1352,4088,1346,4085,1341xe" filled="false" stroked="true" strokeweight="2pt" strokecolor="#ffffff">
                <v:path arrowok="t"/>
              </v:shape>
            </v:group>
            <v:group style="position:absolute;left:3523;top:1333;width:566;height:289" coordorigin="3523,1333" coordsize="566,289">
              <v:shape style="position:absolute;left:3523;top:1333;width:566;height:289" coordorigin="3523,1333" coordsize="566,289" path="m3625,1435l3621,1437,3619,1438,3523,1583,3523,1587,3525,1593,3528,1595,3704,1622,3709,1618,3711,1607,3707,1602,3569,1581,3610,1563,3560,1563,3638,1446,3637,1440,3629,1435,3625,1435xe" filled="true" fillcolor="#040000" stroked="false">
                <v:path arrowok="t"/>
                <v:fill type="solid"/>
              </v:shape>
              <v:shape style="position:absolute;left:3523;top:1333;width:566;height:289" coordorigin="3523,1333" coordsize="566,289" path="m4077,1333l4072,1336,3560,1563,3610,1563,4085,1352,4088,1346,4083,1336,4077,1333xe" filled="true" fillcolor="#040000" stroked="false">
                <v:path arrowok="t"/>
                <v:fill type="solid"/>
              </v:shape>
            </v:group>
            <v:group style="position:absolute;left:2727;top:1289;width:358;height:357" coordorigin="2727,1289" coordsize="358,357">
              <v:shape style="position:absolute;left:2727;top:1289;width:358;height:357" coordorigin="2727,1289" coordsize="358,357" path="m2887,1289l2824,1308,2774,1348,2740,1404,2727,1472,2729,1494,2750,1554,2792,1602,2850,1634,2922,1646,2944,1642,3005,1617,3052,1572,3080,1512,3085,1467,3085,1459,3071,1397,3035,1345,2982,1308,2913,1290,2887,1289xe" filled="true" fillcolor="#b73a21" stroked="false">
                <v:path arrowok="t"/>
                <v:fill type="solid"/>
              </v:shape>
              <v:shape style="position:absolute;left:5769;top:206;width:1701;height:2551" type="#_x0000_t75" stroked="false">
                <v:imagedata r:id="rId89" o:title=""/>
              </v:shape>
            </v:group>
            <v:group style="position:absolute;left:5302;top:1289;width:358;height:357" coordorigin="5302,1289" coordsize="358,357">
              <v:shape style="position:absolute;left:5302;top:1289;width:358;height:357" coordorigin="5302,1289" coordsize="358,357" path="m5462,1289l5399,1308,5348,1348,5314,1404,5302,1472,5304,1494,5325,1554,5366,1602,5424,1634,5496,1646,5519,1642,5579,1617,5626,1572,5654,1512,5660,1467,5660,1459,5645,1397,5610,1345,5556,1308,5488,1290,5462,1289xe" filled="true" fillcolor="#b73a21" stroked="false">
                <v:path arrowok="t"/>
                <v:fill type="solid"/>
              </v:shape>
              <v:shape style="position:absolute;left:8347;top:206;width:1701;height:2551" type="#_x0000_t75" stroked="false">
                <v:imagedata r:id="rId90" o:title=""/>
              </v:shape>
            </v:group>
            <v:group style="position:absolute;left:9105;top:1544;width:323;height:201" coordorigin="9105,1544" coordsize="323,201">
              <v:shape style="position:absolute;left:9105;top:1544;width:323;height:201" coordorigin="9105,1544" coordsize="323,201" path="m9417,1544l9112,1725,9107,1727,9105,1733,9111,1743,9117,1745,9424,1563,9425,1562,9427,1558,9428,1554,9423,1546,9417,1544xe" filled="true" fillcolor="#040000" stroked="false">
                <v:path arrowok="t"/>
                <v:fill type="solid"/>
              </v:shape>
            </v:group>
            <v:group style="position:absolute;left:9105;top:1544;width:323;height:201" coordorigin="9105,1544" coordsize="323,201">
              <v:shape style="position:absolute;left:9105;top:1544;width:323;height:201" coordorigin="9105,1544" coordsize="323,201" path="m9426,1561l9427,1558,9428,1554,9426,1550,9423,1546,9417,1544,9412,1547,9112,1725,9107,1727,9105,1733,9108,1738,9111,1743,9117,1745,9122,1742,9422,1564,9424,1563,9425,1562,9426,1561xe" filled="false" stroked="true" strokeweight="2pt" strokecolor="#ffffff">
                <v:path arrowok="t"/>
              </v:shape>
            </v:group>
            <v:group style="position:absolute;left:9250;top:1533;width:190;height:178" coordorigin="9250,1533" coordsize="190,178">
              <v:shape style="position:absolute;left:9250;top:1533;width:190;height:178" coordorigin="9250,1533" coordsize="190,178" path="m9259,1533l9257,1533,9253,1536,9251,1539,9250,1548,9255,1553,9413,1558,9341,1699,9343,1705,9353,1710,9359,1708,9440,1550,9440,1546,9436,1540,9433,1539,9259,1533xe" filled="true" fillcolor="#040000" stroked="false">
                <v:path arrowok="t"/>
                <v:fill type="solid"/>
              </v:shape>
            </v:group>
            <v:group style="position:absolute;left:9250;top:1533;width:190;height:178" coordorigin="9250,1533" coordsize="190,178">
              <v:shape style="position:absolute;left:9250;top:1533;width:190;height:178" coordorigin="9250,1533" coordsize="190,178" path="m9251,1542l9250,1548,9255,1553,9260,1553,9413,1558,9344,1694,9341,1699,9343,1705,9348,1708,9353,1710,9359,1708,9362,1703,9438,1553,9440,1550,9440,1546,9438,1543,9436,1540,9433,1539,9430,1538,9261,1533,9259,1533,9257,1533,9256,1534,9253,1536,9251,1539,9251,1542xe" filled="false" stroked="true" strokeweight="2pt" strokecolor="#ffffff">
                <v:path arrowok="t"/>
              </v:shape>
            </v:group>
            <v:group style="position:absolute;left:9122;top:1556;width:296;height:175" coordorigin="9122,1556" coordsize="296,175">
              <v:shape style="position:absolute;left:9122;top:1556;width:296;height:175" coordorigin="9122,1556" coordsize="296,175" path="m9122,1730l9417,1556e" filled="false" stroked="true" strokeweight="1pt" strokecolor="#040000">
                <v:path arrowok="t"/>
              </v:shape>
            </v:group>
            <v:group style="position:absolute;left:9250;top:1533;width:190;height:177" coordorigin="9250,1533" coordsize="190,177">
              <v:shape style="position:absolute;left:9250;top:1533;width:190;height:177" coordorigin="9250,1533" coordsize="190,177" path="m9255,1533l9251,1537,9250,1548,9255,1553,9413,1558,9341,1699,9343,1705,9351,1709,9355,1709,9359,1706,9361,1705,9440,1550,9440,1546,9436,1540,9433,1539,9255,1533xe" filled="true" fillcolor="#040000" stroked="false">
                <v:path arrowok="t"/>
                <v:fill type="solid"/>
              </v:shape>
            </v:group>
            <v:group style="position:absolute;left:7877;top:1289;width:358;height:357" coordorigin="7877,1289" coordsize="358,357">
              <v:shape style="position:absolute;left:7877;top:1289;width:358;height:357" coordorigin="7877,1289" coordsize="358,357" path="m8037,1289l7974,1308,7923,1348,7890,1404,7877,1472,7879,1494,7900,1554,7941,1602,7999,1634,8071,1646,8094,1642,8155,1617,8201,1572,8229,1512,8235,1467,8235,1459,8220,1397,8185,1345,8132,1308,8063,1290,8037,1289xe" filled="true" fillcolor="#b73a21" stroked="false">
                <v:path arrowok="t"/>
                <v:fill type="solid"/>
              </v:shape>
              <v:shape style="position:absolute;left:612;top:3161;width:1701;height:2551" type="#_x0000_t75" stroked="false">
                <v:imagedata r:id="rId91" o:title=""/>
              </v:shape>
            </v:group>
            <v:group style="position:absolute;left:153;top:4245;width:358;height:357" coordorigin="153,4245" coordsize="358,357">
              <v:shape style="position:absolute;left:153;top:4245;width:358;height:357" coordorigin="153,4245" coordsize="358,357" path="m313,4245l250,4264,199,4303,165,4359,153,4428,155,4450,176,4510,217,4558,275,4590,347,4601,369,4598,430,4572,477,4527,505,4468,511,4423,510,4414,496,4352,461,4301,407,4264,338,4246,313,4245xe" filled="true" fillcolor="#b73a21" stroked="false">
                <v:path arrowok="t"/>
                <v:fill type="solid"/>
              </v:shape>
              <v:shape style="position:absolute;left:3191;top:3161;width:1701;height:2551" type="#_x0000_t75" stroked="false">
                <v:imagedata r:id="rId92" o:title=""/>
              </v:shape>
            </v:group>
            <v:group style="position:absolute;left:3947;top:4296;width:311;height:226" coordorigin="3947,4296" coordsize="311,226">
              <v:shape style="position:absolute;left:3947;top:4296;width:311;height:226" coordorigin="3947,4296" coordsize="311,226" path="m4254,4301l4251,4297,4245,4296,4240,4299,3980,4483,4030,4359,4032,4354,4030,4348,4025,4346,4022,4344,4018,4345,4015,4347,4014,4348,4013,4349,4012,4351,3948,4508,3947,4511,3948,4514,3950,4517,3952,4520,3955,4522,3958,4521,4127,4513,4132,4512,4136,4508,4136,4502,4136,4497,4131,4492,4126,4493,3992,4500,4252,4315,4256,4312,4257,4306,4254,4301xe" filled="false" stroked="true" strokeweight="2pt" strokecolor="#ffffff">
                <v:path arrowok="t"/>
              </v:shape>
            </v:group>
            <v:group style="position:absolute;left:3947;top:4296;width:311;height:226" coordorigin="3947,4296" coordsize="311,226">
              <v:shape style="position:absolute;left:3947;top:4296;width:311;height:226" coordorigin="3947,4296" coordsize="311,226" path="m4022,4344l4018,4345,4014,4348,4013,4349,3947,4511,3948,4514,3952,4520,3955,4522,4132,4512,4136,4508,4136,4500,3992,4500,4015,4483,3980,4483,4032,4354,4030,4348,4022,4344xe" filled="true" fillcolor="#040000" stroked="false">
                <v:path arrowok="t"/>
                <v:fill type="solid"/>
              </v:shape>
              <v:shape style="position:absolute;left:3947;top:4296;width:311;height:226" coordorigin="3947,4296" coordsize="311,226" path="m4131,4492l3992,4500,4136,4500,4136,4497,4131,4492xe" filled="true" fillcolor="#040000" stroked="false">
                <v:path arrowok="t"/>
                <v:fill type="solid"/>
              </v:shape>
              <v:shape style="position:absolute;left:3947;top:4296;width:311;height:226" coordorigin="3947,4296" coordsize="311,226" path="m4245,4296l3980,4483,4015,4483,4206,4348,4256,4312,4257,4306,4251,4297,4245,4296xe" filled="true" fillcolor="#040000" stroked="false">
                <v:path arrowok="t"/>
                <v:fill type="solid"/>
              </v:shape>
            </v:group>
            <v:group style="position:absolute;left:2727;top:4245;width:358;height:357" coordorigin="2727,4245" coordsize="358,357">
              <v:shape style="position:absolute;left:2727;top:4245;width:358;height:357" coordorigin="2727,4245" coordsize="358,357" path="m2887,4245l2824,4264,2774,4303,2740,4359,2727,4428,2729,4450,2750,4510,2792,4558,2850,4590,2922,4601,2944,4598,3005,4572,3052,4527,3080,4468,3085,4423,3085,4414,3071,4352,3035,4301,2982,4264,2913,4246,2887,4245xe" filled="true" fillcolor="#b73a21" stroked="false">
                <v:path arrowok="t"/>
                <v:fill type="solid"/>
              </v:shape>
              <v:shape style="position:absolute;left:5769;top:3162;width:1701;height:2551" type="#_x0000_t75" stroked="false">
                <v:imagedata r:id="rId93" o:title=""/>
              </v:shape>
            </v:group>
            <v:group style="position:absolute;left:6439;top:4455;width:542;height:135" coordorigin="6439,4455" coordsize="542,135">
              <v:shape style="position:absolute;left:6439;top:4455;width:542;height:135" coordorigin="6439,4455" coordsize="542,135" path="m6820,4475l6684,4475,6712,4475,6739,4477,6819,4495,6895,4532,6962,4586,6966,4589,6973,4589,6980,4582,6980,4575,6976,4571,6930,4531,6853,4487,6826,4476,6820,4475xe" filled="true" fillcolor="#040000" stroked="false">
                <v:path arrowok="t"/>
                <v:fill type="solid"/>
              </v:shape>
              <v:shape style="position:absolute;left:6439;top:4455;width:542;height:135" coordorigin="6439,4455" coordsize="542,135" path="m6683,4455l6598,4467,6517,4499,6443,4549,6439,4559,6446,4568,6452,4568,6456,4564,6479,4546,6551,4504,6630,4480,6684,4475,6820,4475,6798,4468,6769,4461,6741,4457,6712,4455,6683,4455xe" filled="true" fillcolor="#040000" stroked="false">
                <v:path arrowok="t"/>
                <v:fill type="solid"/>
              </v:shape>
            </v:group>
            <v:group style="position:absolute;left:6439;top:4455;width:542;height:135" coordorigin="6439,4455" coordsize="542,135">
              <v:shape style="position:absolute;left:6439;top:4455;width:542;height:135" coordorigin="6439,4455" coordsize="542,135" path="m6442,4564l6446,4568,6452,4568,6456,4564,6479,4546,6551,4504,6630,4480,6684,4475,6712,4475,6793,4487,6870,4517,6941,4566,6966,4589,6973,4589,6976,4586,6980,4582,6980,4575,6930,4531,6853,4487,6769,4461,6683,4455,6655,4457,6570,4475,6491,4513,6443,4549,6439,4559,6442,4564xe" filled="false" stroked="true" strokeweight="2pt" strokecolor="#ffffff">
                <v:path arrowok="t"/>
              </v:shape>
            </v:group>
            <v:group style="position:absolute;left:6804;top:4413;width:186;height:187" coordorigin="6804,4413" coordsize="186,187">
              <v:shape style="position:absolute;left:6804;top:4413;width:186;height:187" coordorigin="6804,4413" coordsize="186,187" path="m6812,4539l6806,4542,6804,4553,6807,4559,6980,4599,6983,4598,6988,4594,6989,4590,6986,4575,6966,4575,6812,4539xe" filled="true" fillcolor="#040000" stroked="false">
                <v:path arrowok="t"/>
                <v:fill type="solid"/>
              </v:shape>
              <v:shape style="position:absolute;left:6804;top:4413;width:186;height:187" coordorigin="6804,4413" coordsize="186,187" path="m6946,4413l6937,4415,6934,4420,6966,4575,6986,4575,6954,4420,6953,4418,6949,4414,6946,4413xe" filled="true" fillcolor="#040000" stroked="false">
                <v:path arrowok="t"/>
                <v:fill type="solid"/>
              </v:shape>
            </v:group>
            <v:group style="position:absolute;left:6804;top:4413;width:186;height:187" coordorigin="6804,4413" coordsize="186,187">
              <v:shape style="position:absolute;left:6804;top:4413;width:186;height:187" coordorigin="6804,4413" coordsize="186,187" path="m6942,4414l6937,4415,6934,4420,6935,4426,6966,4575,6817,4540,6812,4539,6806,4542,6805,4548,6804,4553,6807,4559,6812,4560,6977,4599,6980,4599,6983,4598,6986,4596,6988,4594,6989,4590,6989,4587,6954,4422,6954,4420,6953,4418,6952,4417,6949,4414,6946,4413,6942,4414xe" filled="false" stroked="true" strokeweight="2pt" strokecolor="#ffffff">
                <v:path arrowok="t"/>
              </v:shape>
            </v:group>
            <v:group style="position:absolute;left:6450;top:4464;width:520;height:115" coordorigin="6450,4464" coordsize="520,115">
              <v:shape style="position:absolute;left:6450;top:4464;width:520;height:115" coordorigin="6450,4464" coordsize="520,115" path="m6450,4557l6522,4507,6601,4476,6685,4464,6713,4465,6796,4477,6875,4509,6947,4558,6969,4578e" filled="false" stroked="true" strokeweight="1pt" strokecolor="#040000">
                <v:path arrowok="t"/>
              </v:shape>
            </v:group>
            <v:group style="position:absolute;left:6804;top:4413;width:186;height:187" coordorigin="6804,4413" coordsize="186,187">
              <v:shape style="position:absolute;left:6804;top:4413;width:186;height:187" coordorigin="6804,4413" coordsize="186,187" path="m6812,4539l6806,4542,6804,4551,6805,4555,6809,4558,6810,4559,6980,4599,6983,4598,6988,4594,6989,4590,6986,4576,6966,4576,6812,4539xe" filled="true" fillcolor="#040000" stroked="false">
                <v:path arrowok="t"/>
                <v:fill type="solid"/>
              </v:shape>
              <v:shape style="position:absolute;left:6804;top:4413;width:186;height:187" coordorigin="6804,4413" coordsize="186,187" path="m6948,4413l6937,4415,6934,4420,6966,4576,6986,4576,6954,4422,6953,4416,6948,4413xe" filled="true" fillcolor="#040000" stroked="false">
                <v:path arrowok="t"/>
                <v:fill type="solid"/>
              </v:shape>
            </v:group>
            <v:group style="position:absolute;left:5302;top:4245;width:358;height:357" coordorigin="5302,4245" coordsize="358,357">
              <v:shape style="position:absolute;left:5302;top:4245;width:358;height:357" coordorigin="5302,4245" coordsize="358,357" path="m5462,4245l5399,4264,5348,4303,5314,4359,5302,4428,5304,4450,5325,4510,5366,4558,5424,4590,5496,4601,5519,4598,5579,4572,5626,4527,5654,4468,5660,4423,5660,4414,5645,4352,5610,4301,5556,4264,5488,4246,5462,4245xe" filled="true" fillcolor="#b73a21" stroked="false">
                <v:path arrowok="t"/>
                <v:fill type="solid"/>
              </v:shape>
              <v:shape style="position:absolute;left:8347;top:3161;width:1701;height:2551" type="#_x0000_t75" stroked="false">
                <v:imagedata r:id="rId94" o:title=""/>
              </v:shape>
            </v:group>
            <v:group style="position:absolute;left:9092;top:4675;width:552;height:483" coordorigin="9092,4675" coordsize="552,483">
              <v:shape style="position:absolute;left:9092;top:4675;width:552;height:483" coordorigin="9092,4675" coordsize="552,483" path="m9630,4675l9096,5139,9092,5143,9092,5149,9099,5157,9105,5158,9641,4693,9641,4692,9643,4687,9643,4683,9637,4676,9630,4675xe" filled="true" fillcolor="#040000" stroked="false">
                <v:path arrowok="t"/>
                <v:fill type="solid"/>
              </v:shape>
            </v:group>
            <v:group style="position:absolute;left:9092;top:4675;width:552;height:483" coordorigin="9092,4675" coordsize="552,483">
              <v:shape style="position:absolute;left:9092;top:4675;width:552;height:483" coordorigin="9092,4675" coordsize="552,483" path="m9642,4690l9643,4687,9643,4683,9640,4680,9637,4676,9630,4675,9626,4679,9096,5139,9092,5143,9092,5149,9095,5153,9099,5157,9105,5158,9109,5154,9639,4694,9641,4693,9641,4692,9642,4690xe" filled="false" stroked="true" strokeweight="2pt" strokecolor="#ffffff">
                <v:path arrowok="t"/>
              </v:shape>
            </v:group>
            <v:group style="position:absolute;left:9466;top:4667;width:188;height:184" coordorigin="9466,4667" coordsize="188,184">
              <v:shape style="position:absolute;left:9466;top:4667;width:188;height:184" coordorigin="9466,4667" coordsize="188,184" path="m9650,4689l9629,4689,9584,4841,9587,4847,9598,4850,9603,4847,9650,4689xe" filled="true" fillcolor="#040000" stroked="false">
                <v:path arrowok="t"/>
                <v:fill type="solid"/>
              </v:shape>
              <v:shape style="position:absolute;left:9466;top:4667;width:188;height:184" coordorigin="9466,4667" coordsize="188,184" path="m9645,4667l9473,4693,9471,4693,9467,4697,9466,4700,9467,4709,9473,4713,9629,4689,9650,4689,9654,4677,9653,4673,9649,4668,9645,4667xe" filled="true" fillcolor="#040000" stroked="false">
                <v:path arrowok="t"/>
                <v:fill type="solid"/>
              </v:shape>
            </v:group>
            <v:group style="position:absolute;left:9466;top:4667;width:188;height:184" coordorigin="9466,4667" coordsize="188,184">
              <v:shape style="position:absolute;left:9466;top:4667;width:188;height:184" coordorigin="9466,4667" coordsize="188,184" path="m9467,4704l9467,4709,9473,4713,9478,4712,9629,4689,9586,4836,9584,4841,9587,4847,9592,4849,9598,4850,9603,4847,9605,4842,9653,4680,9654,4677,9653,4673,9651,4671,9649,4668,9645,4667,9642,4667,9475,4692,9473,4693,9471,4693,9470,4695,9467,4697,9466,4700,9467,4704xe" filled="false" stroked="true" strokeweight="2pt" strokecolor="#ffffff">
                <v:path arrowok="t"/>
              </v:shape>
            </v:group>
            <v:group style="position:absolute;left:9103;top:4686;width:531;height:461" coordorigin="9103,4686" coordsize="531,461">
              <v:shape style="position:absolute;left:9103;top:4686;width:531;height:461" coordorigin="9103,4686" coordsize="531,461" path="m9103,5147l9633,4686e" filled="false" stroked="true" strokeweight="1pt" strokecolor="#040000">
                <v:path arrowok="t"/>
              </v:shape>
            </v:group>
            <v:group style="position:absolute;left:9466;top:4667;width:189;height:183" coordorigin="9466,4667" coordsize="189,183">
              <v:shape style="position:absolute;left:9466;top:4667;width:189;height:183" coordorigin="9466,4667" coordsize="189,183" path="m9650,4689l9629,4689,9584,4841,9587,4847,9596,4850,9599,4849,9603,4845,9604,4844,9650,4689xe" filled="true" fillcolor="#040000" stroked="false">
                <v:path arrowok="t"/>
                <v:fill type="solid"/>
              </v:shape>
              <v:shape style="position:absolute;left:9466;top:4667;width:189;height:183" coordorigin="9466,4667" coordsize="189,183" path="m9645,4667l9470,4693,9466,4698,9467,4709,9473,4713,9629,4689,9650,4689,9654,4677,9653,4673,9649,4668,9645,4667xe" filled="true" fillcolor="#040000" stroked="false">
                <v:path arrowok="t"/>
                <v:fill type="solid"/>
              </v:shape>
            </v:group>
            <v:group style="position:absolute;left:9103;top:4686;width:531;height:461" coordorigin="9103,4686" coordsize="531,461">
              <v:shape style="position:absolute;left:9103;top:4686;width:531;height:461" coordorigin="9103,4686" coordsize="531,461" path="m9103,5147l9633,4686e" filled="false" stroked="true" strokeweight="1pt" strokecolor="#040000">
                <v:path arrowok="t"/>
              </v:shape>
            </v:group>
            <v:group style="position:absolute;left:9466;top:4667;width:189;height:183" coordorigin="9466,4667" coordsize="189,183">
              <v:shape style="position:absolute;left:9466;top:4667;width:189;height:183" coordorigin="9466,4667" coordsize="189,183" path="m9650,4689l9629,4689,9584,4841,9587,4847,9596,4850,9599,4849,9603,4845,9604,4844,9650,4689xe" filled="true" fillcolor="#040000" stroked="false">
                <v:path arrowok="t"/>
                <v:fill type="solid"/>
              </v:shape>
              <v:shape style="position:absolute;left:9466;top:4667;width:189;height:183" coordorigin="9466,4667" coordsize="189,183" path="m9645,4667l9470,4693,9466,4698,9467,4709,9473,4713,9629,4689,9650,4689,9654,4677,9653,4673,9649,4668,9645,4667xe" filled="true" fillcolor="#040000" stroked="false">
                <v:path arrowok="t"/>
                <v:fill type="solid"/>
              </v:shape>
            </v:group>
            <v:group style="position:absolute;left:7877;top:4245;width:358;height:357" coordorigin="7877,4245" coordsize="358,357">
              <v:shape style="position:absolute;left:7877;top:4245;width:358;height:357" coordorigin="7877,4245" coordsize="358,357" path="m8037,4245l7974,4264,7923,4303,7890,4359,7877,4428,7879,4450,7900,4510,7941,4558,7999,4590,8071,4601,8094,4598,8155,4572,8201,4527,8229,4468,8235,4423,8235,4414,8220,4352,8185,4301,8132,4264,8063,4246,8037,4245xe" filled="true" fillcolor="#b73a21" stroked="false">
                <v:path arrowok="t"/>
                <v:fill type="solid"/>
              </v:shape>
              <v:shape style="position:absolute;left:3328;top:1008;width:142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4"/>
                        </w:rPr>
                        <w:t>Pull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al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4"/>
                        </w:rPr>
                        <w:t>out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47;top:1331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w w:val="101"/>
                          <w:sz w:val="30"/>
                        </w:rPr>
                        <w:t>1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822;top:1331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2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5397;top:1331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3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7972;top:1331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4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9237;top:1786;width:60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4"/>
                        </w:rPr>
                        <w:t>Once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731;top:4030;width:60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4"/>
                        </w:rPr>
                        <w:t>Once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47;top:4287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w w:val="101"/>
                          <w:sz w:val="30"/>
                        </w:rPr>
                        <w:t>5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822;top:4287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6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5397;top:4287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7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7972;top:4287;width:169;height:304" type="#_x0000_t202" filled="false" stroked="false">
                <v:textbox inset="0,0,0,0">
                  <w:txbxContent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101"/>
                          <w:sz w:val="30"/>
                        </w:rPr>
                        <w:t>8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8491;top:5250;width:141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4"/>
                        </w:rPr>
                        <w:t>Push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al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118"/>
          <w:sz w:val="20"/>
          <w:szCs w:val="20"/>
        </w:rPr>
      </w:r>
    </w:p>
    <w:p>
      <w:pPr>
        <w:spacing w:after="0" w:line="5952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footerReference w:type="default" r:id="rId95"/>
          <w:pgSz w:w="23820" w:h="16160" w:orient="landscape"/>
          <w:pgMar w:footer="529" w:header="567" w:top="1120" w:bottom="720" w:left="460" w:right="460"/>
        </w:sectPr>
      </w:pPr>
    </w:p>
    <w:p>
      <w:pPr>
        <w:pStyle w:val="Heading2"/>
        <w:spacing w:line="451" w:lineRule="exact"/>
        <w:ind w:left="1747" w:right="0"/>
        <w:jc w:val="left"/>
        <w:rPr>
          <w:b w:val="0"/>
          <w:bCs w:val="0"/>
        </w:rPr>
      </w:pPr>
      <w:r>
        <w:rPr>
          <w:b/>
          <w:color w:val="221815"/>
        </w:rPr>
        <w:t>Spa </w:t>
      </w:r>
      <w:r>
        <w:rPr>
          <w:b/>
          <w:color w:val="221815"/>
          <w:spacing w:val="-4"/>
        </w:rPr>
        <w:t>Cover </w:t>
      </w:r>
      <w:r>
        <w:rPr>
          <w:b/>
          <w:color w:val="221815"/>
        </w:rPr>
        <w:t>and Locking System</w:t>
      </w:r>
      <w:r>
        <w:rPr>
          <w:b/>
          <w:color w:val="221815"/>
          <w:spacing w:val="-22"/>
        </w:rPr>
        <w:t> </w:t>
      </w:r>
      <w:r>
        <w:rPr>
          <w:b/>
          <w:color w:val="221815"/>
        </w:rPr>
        <w:t>Installation</w:t>
      </w:r>
      <w:r>
        <w:rPr>
          <w:b w:val="0"/>
        </w:rPr>
      </w:r>
    </w:p>
    <w:p>
      <w:pPr>
        <w:pStyle w:val="BodyText"/>
        <w:spacing w:line="240" w:lineRule="auto" w:before="177"/>
        <w:ind w:left="588" w:right="0"/>
        <w:jc w:val="left"/>
      </w:pPr>
      <w:r>
        <w:rPr>
          <w:color w:val="221815"/>
        </w:rPr>
        <w:t>Important! Keep the spa covered when not in</w:t>
      </w:r>
      <w:r>
        <w:rPr>
          <w:color w:val="221815"/>
          <w:spacing w:val="-15"/>
        </w:rPr>
        <w:t> </w:t>
      </w:r>
      <w:r>
        <w:rPr>
          <w:color w:val="221815"/>
        </w:rPr>
        <w:t>use!</w:t>
      </w:r>
      <w:r>
        <w:rPr/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0" w:lineRule="auto" w:before="170" w:after="0"/>
        <w:ind w:left="713" w:right="0" w:hanging="12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Covered spas will use less electricity in maintaining your set</w:t>
      </w:r>
      <w:r>
        <w:rPr>
          <w:rFonts w:ascii="Arial"/>
          <w:color w:val="221815"/>
          <w:spacing w:val="-7"/>
          <w:sz w:val="20"/>
        </w:rPr>
        <w:t> </w:t>
      </w:r>
      <w:r>
        <w:rPr>
          <w:rFonts w:ascii="Arial"/>
          <w:color w:val="221815"/>
          <w:sz w:val="20"/>
        </w:rPr>
        <w:t>temperature.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0" w:lineRule="auto" w:before="170" w:after="0"/>
        <w:ind w:left="713" w:right="0" w:hanging="12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221815"/>
          <w:sz w:val="20"/>
          <w:szCs w:val="20"/>
        </w:rPr>
        <w:t>Covering your spa will protect your spa’s finish from the sun’s ultraviolet</w:t>
      </w:r>
      <w:r>
        <w:rPr>
          <w:rFonts w:ascii="Arial" w:hAnsi="Arial" w:cs="Arial" w:eastAsia="Arial"/>
          <w:color w:val="221815"/>
          <w:spacing w:val="-13"/>
          <w:sz w:val="20"/>
          <w:szCs w:val="20"/>
        </w:rPr>
        <w:t> </w:t>
      </w:r>
      <w:r>
        <w:rPr>
          <w:rFonts w:ascii="Arial" w:hAnsi="Arial" w:cs="Arial" w:eastAsia="Arial"/>
          <w:color w:val="221815"/>
          <w:sz w:val="20"/>
          <w:szCs w:val="20"/>
        </w:rPr>
        <w:t>rays.</w: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0" w:lineRule="auto" w:before="170" w:after="0"/>
        <w:ind w:left="710" w:right="0" w:hanging="1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pacing w:val="-7"/>
          <w:sz w:val="20"/>
        </w:rPr>
        <w:t>You </w:t>
      </w:r>
      <w:r>
        <w:rPr>
          <w:rFonts w:ascii="Arial"/>
          <w:color w:val="221815"/>
          <w:sz w:val="20"/>
        </w:rPr>
        <w:t>are required to keep the spa covered to maintain warranty</w:t>
      </w:r>
      <w:r>
        <w:rPr>
          <w:rFonts w:ascii="Arial"/>
          <w:color w:val="221815"/>
          <w:spacing w:val="-3"/>
          <w:sz w:val="20"/>
        </w:rPr>
        <w:t> </w:t>
      </w:r>
      <w:r>
        <w:rPr>
          <w:rFonts w:ascii="Arial"/>
          <w:color w:val="221815"/>
          <w:sz w:val="20"/>
        </w:rPr>
        <w:t>coverage.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0" w:lineRule="auto" w:before="170" w:after="0"/>
        <w:ind w:left="713" w:right="0" w:hanging="12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Covering your spa helps prevent children from drowning in the</w:t>
      </w:r>
      <w:r>
        <w:rPr>
          <w:rFonts w:ascii="Arial"/>
          <w:color w:val="221815"/>
          <w:spacing w:val="-9"/>
          <w:sz w:val="20"/>
        </w:rPr>
        <w:t> </w:t>
      </w:r>
      <w:r>
        <w:rPr>
          <w:rFonts w:ascii="Arial"/>
          <w:color w:val="221815"/>
          <w:sz w:val="20"/>
        </w:rPr>
        <w:t>spa.</w:t>
      </w:r>
      <w:r>
        <w:rPr>
          <w:rFonts w:ascii="Arial"/>
          <w:sz w:val="20"/>
        </w:rPr>
      </w:r>
    </w:p>
    <w:p>
      <w:pPr>
        <w:pStyle w:val="BodyText"/>
        <w:spacing w:line="240" w:lineRule="auto" w:before="170"/>
        <w:ind w:left="588" w:right="0"/>
        <w:jc w:val="left"/>
      </w:pPr>
      <w:r>
        <w:rPr>
          <w:color w:val="221815"/>
        </w:rPr>
        <w:t>In</w:t>
      </w:r>
      <w:r>
        <w:rPr>
          <w:color w:val="221815"/>
          <w:spacing w:val="-13"/>
        </w:rPr>
        <w:t> </w:t>
      </w:r>
      <w:r>
        <w:rPr>
          <w:color w:val="221815"/>
        </w:rPr>
        <w:t>addition,</w:t>
      </w:r>
      <w:r>
        <w:rPr>
          <w:color w:val="221815"/>
          <w:spacing w:val="-12"/>
        </w:rPr>
        <w:t> </w:t>
      </w:r>
      <w:r>
        <w:rPr>
          <w:color w:val="221815"/>
        </w:rPr>
        <w:t>while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13"/>
        </w:rPr>
        <w:t> </w:t>
      </w:r>
      <w:r>
        <w:rPr>
          <w:color w:val="221815"/>
        </w:rPr>
        <w:t>spa</w:t>
      </w:r>
      <w:r>
        <w:rPr>
          <w:color w:val="221815"/>
          <w:spacing w:val="-13"/>
        </w:rPr>
        <w:t> </w:t>
      </w:r>
      <w:r>
        <w:rPr>
          <w:color w:val="221815"/>
        </w:rPr>
        <w:t>cover</w:t>
      </w:r>
      <w:r>
        <w:rPr>
          <w:color w:val="221815"/>
          <w:spacing w:val="-13"/>
        </w:rPr>
        <w:t> </w:t>
      </w:r>
      <w:r>
        <w:rPr>
          <w:color w:val="221815"/>
        </w:rPr>
        <w:t>is</w:t>
      </w:r>
      <w:r>
        <w:rPr>
          <w:color w:val="221815"/>
          <w:spacing w:val="-13"/>
        </w:rPr>
        <w:t> </w:t>
      </w:r>
      <w:r>
        <w:rPr>
          <w:color w:val="221815"/>
        </w:rPr>
        <w:t>rigid,</w:t>
      </w:r>
      <w:r>
        <w:rPr>
          <w:color w:val="221815"/>
          <w:spacing w:val="-13"/>
        </w:rPr>
        <w:t> </w:t>
      </w:r>
      <w:r>
        <w:rPr>
          <w:color w:val="221815"/>
        </w:rPr>
        <w:t>it</w:t>
      </w:r>
      <w:r>
        <w:rPr>
          <w:color w:val="221815"/>
          <w:spacing w:val="-13"/>
        </w:rPr>
        <w:t> </w:t>
      </w:r>
      <w:r>
        <w:rPr>
          <w:color w:val="221815"/>
        </w:rPr>
        <w:t>is</w:t>
      </w:r>
      <w:r>
        <w:rPr>
          <w:color w:val="221815"/>
          <w:spacing w:val="-13"/>
        </w:rPr>
        <w:t> </w:t>
      </w:r>
      <w:r>
        <w:rPr>
          <w:color w:val="221815"/>
        </w:rPr>
        <w:t>not</w:t>
      </w:r>
      <w:r>
        <w:rPr>
          <w:color w:val="221815"/>
          <w:spacing w:val="-13"/>
        </w:rPr>
        <w:t> </w:t>
      </w:r>
      <w:r>
        <w:rPr>
          <w:color w:val="221815"/>
        </w:rPr>
        <w:t>designed</w:t>
      </w:r>
      <w:r>
        <w:rPr>
          <w:color w:val="221815"/>
          <w:spacing w:val="-12"/>
        </w:rPr>
        <w:t> </w:t>
      </w:r>
      <w:r>
        <w:rPr>
          <w:color w:val="221815"/>
        </w:rPr>
        <w:t>to</w:t>
      </w:r>
      <w:r>
        <w:rPr>
          <w:color w:val="221815"/>
          <w:spacing w:val="-13"/>
        </w:rPr>
        <w:t> </w:t>
      </w:r>
      <w:r>
        <w:rPr>
          <w:color w:val="221815"/>
        </w:rPr>
        <w:t>support</w:t>
      </w:r>
      <w:r>
        <w:rPr>
          <w:color w:val="221815"/>
          <w:spacing w:val="-13"/>
        </w:rPr>
        <w:t> </w:t>
      </w:r>
      <w:r>
        <w:rPr>
          <w:color w:val="221815"/>
        </w:rPr>
        <w:t>any</w:t>
      </w:r>
      <w:r>
        <w:rPr>
          <w:color w:val="221815"/>
          <w:spacing w:val="-13"/>
        </w:rPr>
        <w:t> </w:t>
      </w:r>
      <w:r>
        <w:rPr>
          <w:color w:val="221815"/>
        </w:rPr>
        <w:t>weight.</w:t>
      </w:r>
      <w:r>
        <w:rPr>
          <w:color w:val="221815"/>
          <w:spacing w:val="-14"/>
        </w:rPr>
        <w:t> </w:t>
      </w:r>
      <w:r>
        <w:rPr>
          <w:color w:val="221815"/>
        </w:rPr>
        <w:t>Therefore,</w:t>
      </w:r>
      <w:r>
        <w:rPr>
          <w:color w:val="221815"/>
          <w:spacing w:val="-13"/>
        </w:rPr>
        <w:t> </w:t>
      </w:r>
      <w:r>
        <w:rPr>
          <w:color w:val="221815"/>
        </w:rPr>
        <w:t>as</w:t>
      </w:r>
      <w:r>
        <w:rPr>
          <w:color w:val="221815"/>
          <w:spacing w:val="-13"/>
        </w:rPr>
        <w:t> </w:t>
      </w:r>
      <w:r>
        <w:rPr>
          <w:color w:val="221815"/>
        </w:rPr>
        <w:t>a</w:t>
      </w:r>
      <w:r>
        <w:rPr>
          <w:color w:val="221815"/>
          <w:spacing w:val="-13"/>
        </w:rPr>
        <w:t> </w:t>
      </w:r>
      <w:r>
        <w:rPr>
          <w:color w:val="221815"/>
        </w:rPr>
        <w:t>safety</w:t>
      </w:r>
      <w:r>
        <w:rPr>
          <w:color w:val="221815"/>
          <w:spacing w:val="-13"/>
        </w:rPr>
        <w:t> </w:t>
      </w:r>
      <w:r>
        <w:rPr>
          <w:color w:val="221815"/>
        </w:rPr>
        <w:t>precaution</w:t>
      </w:r>
      <w:r>
        <w:rPr/>
      </w:r>
    </w:p>
    <w:p>
      <w:pPr>
        <w:pStyle w:val="BodyText"/>
        <w:spacing w:line="292" w:lineRule="auto" w:before="170"/>
        <w:ind w:left="588" w:right="0"/>
        <w:jc w:val="left"/>
      </w:pPr>
      <w:r>
        <w:rPr>
          <w:color w:val="221815"/>
        </w:rPr>
        <w:t>and</w:t>
      </w:r>
      <w:r>
        <w:rPr>
          <w:color w:val="221815"/>
          <w:spacing w:val="-10"/>
        </w:rPr>
        <w:t> </w:t>
      </w:r>
      <w:r>
        <w:rPr>
          <w:color w:val="221815"/>
        </w:rPr>
        <w:t>to</w:t>
      </w:r>
      <w:r>
        <w:rPr>
          <w:color w:val="221815"/>
          <w:spacing w:val="-10"/>
        </w:rPr>
        <w:t> </w:t>
      </w:r>
      <w:r>
        <w:rPr>
          <w:color w:val="221815"/>
        </w:rPr>
        <w:t>preserve</w:t>
      </w:r>
      <w:r>
        <w:rPr>
          <w:color w:val="221815"/>
          <w:spacing w:val="-10"/>
        </w:rPr>
        <w:t> </w:t>
      </w: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</w:rPr>
        <w:t>life</w:t>
      </w:r>
      <w:r>
        <w:rPr>
          <w:color w:val="221815"/>
          <w:spacing w:val="-10"/>
        </w:rPr>
        <w:t> </w:t>
      </w:r>
      <w:r>
        <w:rPr>
          <w:color w:val="221815"/>
        </w:rPr>
        <w:t>of</w:t>
      </w:r>
      <w:r>
        <w:rPr>
          <w:color w:val="221815"/>
          <w:spacing w:val="-10"/>
        </w:rPr>
        <w:t> </w:t>
      </w:r>
      <w:r>
        <w:rPr>
          <w:color w:val="221815"/>
        </w:rPr>
        <w:t>your</w:t>
      </w:r>
      <w:r>
        <w:rPr>
          <w:color w:val="221815"/>
          <w:spacing w:val="-10"/>
        </w:rPr>
        <w:t> </w:t>
      </w:r>
      <w:r>
        <w:rPr>
          <w:color w:val="221815"/>
        </w:rPr>
        <w:t>cover,</w:t>
      </w:r>
      <w:r>
        <w:rPr>
          <w:color w:val="221815"/>
          <w:spacing w:val="-10"/>
        </w:rPr>
        <w:t> </w:t>
      </w:r>
      <w:r>
        <w:rPr>
          <w:color w:val="221815"/>
        </w:rPr>
        <w:t>you</w:t>
      </w:r>
      <w:r>
        <w:rPr>
          <w:color w:val="221815"/>
          <w:spacing w:val="-10"/>
        </w:rPr>
        <w:t> </w:t>
      </w:r>
      <w:r>
        <w:rPr>
          <w:color w:val="221815"/>
        </w:rPr>
        <w:t>must</w:t>
      </w:r>
      <w:r>
        <w:rPr>
          <w:color w:val="221815"/>
          <w:spacing w:val="-10"/>
        </w:rPr>
        <w:t> </w:t>
      </w:r>
      <w:r>
        <w:rPr>
          <w:color w:val="221815"/>
        </w:rPr>
        <w:t>not</w:t>
      </w:r>
      <w:r>
        <w:rPr>
          <w:color w:val="221815"/>
          <w:spacing w:val="-10"/>
        </w:rPr>
        <w:t> </w:t>
      </w:r>
      <w:r>
        <w:rPr>
          <w:color w:val="221815"/>
        </w:rPr>
        <w:t>sit,</w:t>
      </w:r>
      <w:r>
        <w:rPr>
          <w:color w:val="221815"/>
          <w:spacing w:val="-10"/>
        </w:rPr>
        <w:t> </w:t>
      </w:r>
      <w:r>
        <w:rPr>
          <w:color w:val="221815"/>
        </w:rPr>
        <w:t>stand,</w:t>
      </w:r>
      <w:r>
        <w:rPr>
          <w:color w:val="221815"/>
          <w:spacing w:val="-10"/>
        </w:rPr>
        <w:t> </w:t>
      </w:r>
      <w:r>
        <w:rPr>
          <w:color w:val="221815"/>
        </w:rPr>
        <w:t>or</w:t>
      </w:r>
      <w:r>
        <w:rPr>
          <w:color w:val="221815"/>
          <w:spacing w:val="-10"/>
        </w:rPr>
        <w:t> </w:t>
      </w:r>
      <w:r>
        <w:rPr>
          <w:color w:val="221815"/>
        </w:rPr>
        <w:t>lie</w:t>
      </w:r>
      <w:r>
        <w:rPr>
          <w:color w:val="221815"/>
          <w:spacing w:val="-10"/>
        </w:rPr>
        <w:t> </w:t>
      </w:r>
      <w:r>
        <w:rPr>
          <w:color w:val="221815"/>
        </w:rPr>
        <w:t>on</w:t>
      </w:r>
      <w:r>
        <w:rPr>
          <w:color w:val="221815"/>
          <w:spacing w:val="-10"/>
        </w:rPr>
        <w:t> </w:t>
      </w:r>
      <w:r>
        <w:rPr>
          <w:color w:val="221815"/>
        </w:rPr>
        <w:t>it,</w:t>
      </w:r>
      <w:r>
        <w:rPr>
          <w:color w:val="221815"/>
          <w:spacing w:val="-10"/>
        </w:rPr>
        <w:t> </w:t>
      </w:r>
      <w:r>
        <w:rPr>
          <w:color w:val="221815"/>
        </w:rPr>
        <w:t>nor</w:t>
      </w:r>
      <w:r>
        <w:rPr>
          <w:color w:val="221815"/>
          <w:spacing w:val="-10"/>
        </w:rPr>
        <w:t> </w:t>
      </w:r>
      <w:r>
        <w:rPr>
          <w:color w:val="221815"/>
        </w:rPr>
        <w:t>should</w:t>
      </w:r>
      <w:r>
        <w:rPr>
          <w:color w:val="221815"/>
          <w:spacing w:val="-10"/>
        </w:rPr>
        <w:t> </w:t>
      </w:r>
      <w:r>
        <w:rPr>
          <w:color w:val="221815"/>
        </w:rPr>
        <w:t>you</w:t>
      </w:r>
      <w:r>
        <w:rPr>
          <w:color w:val="221815"/>
          <w:spacing w:val="-10"/>
        </w:rPr>
        <w:t> </w:t>
      </w:r>
      <w:r>
        <w:rPr>
          <w:color w:val="221815"/>
        </w:rPr>
        <w:t>place</w:t>
      </w:r>
      <w:r>
        <w:rPr>
          <w:color w:val="221815"/>
          <w:spacing w:val="-10"/>
        </w:rPr>
        <w:t> </w:t>
      </w:r>
      <w:r>
        <w:rPr>
          <w:color w:val="221815"/>
        </w:rPr>
        <w:t>objects</w:t>
      </w:r>
      <w:r>
        <w:rPr>
          <w:color w:val="221815"/>
          <w:spacing w:val="-10"/>
        </w:rPr>
        <w:t> </w:t>
      </w:r>
      <w:r>
        <w:rPr>
          <w:color w:val="221815"/>
        </w:rPr>
        <w:t>of</w:t>
      </w:r>
      <w:r>
        <w:rPr>
          <w:color w:val="221815"/>
          <w:spacing w:val="-10"/>
        </w:rPr>
        <w:t> </w:t>
      </w:r>
      <w:r>
        <w:rPr>
          <w:color w:val="221815"/>
        </w:rPr>
        <w:t>any</w:t>
      </w:r>
      <w:r>
        <w:rPr>
          <w:color w:val="221815"/>
          <w:spacing w:val="-10"/>
        </w:rPr>
        <w:t> </w:t>
      </w:r>
      <w:r>
        <w:rPr>
          <w:color w:val="221815"/>
        </w:rPr>
        <w:t>kind</w:t>
      </w:r>
      <w:r>
        <w:rPr>
          <w:color w:val="221815"/>
          <w:w w:val="100"/>
        </w:rPr>
        <w:t> </w:t>
      </w:r>
      <w:r>
        <w:rPr>
          <w:color w:val="221815"/>
        </w:rPr>
        <w:t>on top of</w:t>
      </w:r>
      <w:r>
        <w:rPr>
          <w:color w:val="221815"/>
          <w:spacing w:val="-6"/>
        </w:rPr>
        <w:t> </w:t>
      </w:r>
      <w:r>
        <w:rPr>
          <w:color w:val="221815"/>
        </w:rPr>
        <w:t>it.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591" w:right="0"/>
        <w:jc w:val="left"/>
      </w:pPr>
      <w:r>
        <w:rPr>
          <w:color w:val="221815"/>
        </w:rPr>
        <w:t>Step 1 - Place cover on spa. Make sure it is correctly</w:t>
      </w:r>
      <w:r>
        <w:rPr>
          <w:color w:val="221815"/>
          <w:spacing w:val="-22"/>
        </w:rPr>
        <w:t> </w:t>
      </w:r>
      <w:r>
        <w:rPr>
          <w:color w:val="221815"/>
        </w:rPr>
        <w:t>positioned.</w:t>
      </w:r>
      <w:r>
        <w:rPr/>
      </w:r>
    </w:p>
    <w:p>
      <w:pPr>
        <w:pStyle w:val="BodyText"/>
        <w:spacing w:line="240" w:lineRule="auto" w:before="74"/>
        <w:ind w:left="588" w:right="94"/>
        <w:jc w:val="left"/>
      </w:pPr>
      <w:r>
        <w:rPr/>
        <w:br w:type="column"/>
      </w:r>
      <w:r>
        <w:rPr>
          <w:color w:val="221815"/>
        </w:rPr>
        <w:t>Step 4 - Use a screwdriver to finish screwing in the 3 screws. (Repeat this process for the other 3</w:t>
      </w:r>
      <w:r>
        <w:rPr>
          <w:color w:val="221815"/>
          <w:spacing w:val="-27"/>
        </w:rPr>
        <w:t> </w:t>
      </w:r>
      <w:r>
        <w:rPr>
          <w:color w:val="221815"/>
        </w:rPr>
        <w:t>corners.)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spacing w:line="2275" w:lineRule="exact"/>
        <w:ind w:left="9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5"/>
          <w:sz w:val="20"/>
          <w:szCs w:val="20"/>
        </w:rPr>
        <w:drawing>
          <wp:inline distT="0" distB="0" distL="0" distR="0">
            <wp:extent cx="1083563" cy="1444752"/>
            <wp:effectExtent l="0" t="0" r="0" b="0"/>
            <wp:docPr id="37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3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45"/>
          <w:sz w:val="20"/>
          <w:szCs w:val="20"/>
        </w:rPr>
      </w:r>
    </w:p>
    <w:p>
      <w:pPr>
        <w:pStyle w:val="BodyText"/>
        <w:spacing w:line="292" w:lineRule="auto" w:before="171"/>
        <w:ind w:left="588" w:right="94"/>
        <w:jc w:val="left"/>
      </w:pPr>
      <w:r>
        <w:rPr/>
        <w:pict>
          <v:shape style="position:absolute;margin-left:665.999023pt;margin-top:44.17860pt;width:85.039368pt;height:113.385827pt;mso-position-horizontal-relative:page;mso-position-vertical-relative:paragraph;z-index:3904" type="#_x0000_t75" stroked="false">
            <v:imagedata r:id="rId97" o:title=""/>
          </v:shape>
        </w:pict>
      </w:r>
      <w:r>
        <w:rPr/>
        <w:pict>
          <v:group style="position:absolute;margin-left:803.766907pt;margin-top:43.183361pt;width:85.05pt;height:113.4pt;mso-position-horizontal-relative:page;mso-position-vertical-relative:paragraph;z-index:3952" coordorigin="16075,864" coordsize="1701,2268">
            <v:shape style="position:absolute;left:16075;top:864;width:1701;height:2268" type="#_x0000_t75" stroked="false">
              <v:imagedata r:id="rId98" o:title=""/>
            </v:shape>
            <v:group style="position:absolute;left:16874;top:2282;width:258;height:327" coordorigin="16874,2282" coordsize="258,327">
              <v:shape style="position:absolute;left:16874;top:2282;width:258;height:327" coordorigin="16874,2282" coordsize="258,327" path="m16884,2282l16875,2289,16874,2296,17114,2607,17117,2609,17122,2609,17125,2608,17131,2603,17132,2597,16890,2283,16884,2282xe" filled="true" fillcolor="#040000" stroked="false">
                <v:path arrowok="t"/>
                <v:fill type="solid"/>
              </v:shape>
            </v:group>
            <v:group style="position:absolute;left:16874;top:2282;width:258;height:327" coordorigin="16874,2282" coordsize="258,327">
              <v:shape style="position:absolute;left:16874;top:2282;width:258;height:327" coordorigin="16874,2282" coordsize="258,327" path="m17120,2609l17117,2609,17114,2607,17112,2605,16877,2300,16874,2296,16875,2289,16879,2286,16884,2282,16890,2283,16893,2288,17128,2592,17132,2597,17131,2603,17126,2606,17125,2608,17122,2609,17120,2609xe" filled="false" stroked="true" strokeweight="2pt" strokecolor="#ffffff">
                <v:path arrowok="t"/>
              </v:shape>
            </v:group>
            <v:group style="position:absolute;left:16870;top:2276;width:145;height:152" coordorigin="16870,2276" coordsize="145,152">
              <v:shape style="position:absolute;left:16870;top:2276;width:145;height:152" coordorigin="16870,2276" coordsize="145,152" path="m16879,2276l16876,2277,16872,2280,16870,2283,16883,2422,16883,2423,16884,2424,16886,2426,16889,2428,16896,2427,16899,2423,16888,2297,16935,2297,16879,2276xe" filled="true" fillcolor="#040000" stroked="false">
                <v:path arrowok="t"/>
                <v:fill type="solid"/>
              </v:shape>
              <v:shape style="position:absolute;left:16870;top:2276;width:145;height:152" coordorigin="16870,2276" coordsize="145,152" path="m16935,2297l16888,2297,17007,2340,17012,2338,17015,2329,17012,2325,16935,2297xe" filled="true" fillcolor="#040000" stroked="false">
                <v:path arrowok="t"/>
                <v:fill type="solid"/>
              </v:shape>
            </v:group>
            <v:group style="position:absolute;left:16870;top:2276;width:145;height:152" coordorigin="16870,2276" coordsize="145,152">
              <v:shape style="position:absolute;left:16870;top:2276;width:145;height:152" coordorigin="16870,2276" coordsize="145,152" path="m16891,2427l16896,2427,16899,2423,16899,2419,16888,2297,17003,2338,17007,2340,17012,2338,17013,2334,17015,2329,17012,2325,17008,2323,16881,2277,16879,2276,16876,2277,16874,2279,16872,2280,16870,2283,16871,2286,16883,2420,16889,2428,16891,2427xe" filled="false" stroked="true" strokeweight="2pt" strokecolor="#ffffff">
                <v:path arrowok="t"/>
              </v:shape>
            </v:group>
            <v:group style="position:absolute;left:16889;top:2298;width:235;height:305" coordorigin="16889,2298" coordsize="235,305">
              <v:shape style="position:absolute;left:16889;top:2298;width:235;height:305" coordorigin="16889,2298" coordsize="235,305" path="m16889,2298l17124,2603e" filled="false" stroked="true" strokeweight="1pt" strokecolor="#040000">
                <v:path arrowok="t"/>
              </v:shape>
            </v:group>
            <v:group style="position:absolute;left:16874;top:2281;width:145;height:152" coordorigin="16874,2281" coordsize="145,152">
              <v:shape style="position:absolute;left:16874;top:2281;width:145;height:152" coordorigin="16874,2281" coordsize="145,152" path="m16882,2281l16879,2281,16875,2284,16874,2287,16886,2426,16887,2427,16889,2430,16892,2432,16899,2431,16902,2427,16902,2426,16891,2301,16938,2301,16882,2281xe" filled="true" fillcolor="#040000" stroked="false">
                <v:path arrowok="t"/>
                <v:fill type="solid"/>
              </v:shape>
              <v:shape style="position:absolute;left:16874;top:2281;width:145;height:152" coordorigin="16874,2281" coordsize="145,152" path="m16938,2301l16891,2301,17010,2344,17015,2342,17018,2334,17016,2329,16938,2301xe" filled="true" fillcolor="#040000" stroked="false">
                <v:path arrowok="t"/>
                <v:fill type="solid"/>
              </v:shape>
              <v:shape style="position:absolute;left:16926;top:2655;width:68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LOCK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21815"/>
        </w:rPr>
        <w:t>Step</w:t>
      </w:r>
      <w:r>
        <w:rPr>
          <w:color w:val="221815"/>
          <w:spacing w:val="-7"/>
        </w:rPr>
        <w:t> </w:t>
      </w:r>
      <w:r>
        <w:rPr>
          <w:color w:val="221815"/>
        </w:rPr>
        <w:t>5</w:t>
      </w:r>
      <w:r>
        <w:rPr>
          <w:color w:val="221815"/>
          <w:spacing w:val="-7"/>
        </w:rPr>
        <w:t> </w:t>
      </w:r>
      <w:r>
        <w:rPr>
          <w:color w:val="221815"/>
        </w:rPr>
        <w:t>-</w:t>
      </w:r>
      <w:r>
        <w:rPr>
          <w:color w:val="221815"/>
          <w:spacing w:val="-7"/>
        </w:rPr>
        <w:t> </w:t>
      </w:r>
      <w:r>
        <w:rPr>
          <w:color w:val="221815"/>
        </w:rPr>
        <w:t>Keep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7"/>
        </w:rPr>
        <w:t> </w:t>
      </w:r>
      <w:r>
        <w:rPr>
          <w:color w:val="221815"/>
        </w:rPr>
        <w:t>cover</w:t>
      </w:r>
      <w:r>
        <w:rPr>
          <w:color w:val="221815"/>
          <w:spacing w:val="-7"/>
        </w:rPr>
        <w:t> </w:t>
      </w:r>
      <w:r>
        <w:rPr>
          <w:color w:val="221815"/>
        </w:rPr>
        <w:t>fastened</w:t>
      </w:r>
      <w:r>
        <w:rPr>
          <w:color w:val="221815"/>
          <w:spacing w:val="-8"/>
        </w:rPr>
        <w:t> </w:t>
      </w:r>
      <w:r>
        <w:rPr>
          <w:color w:val="221815"/>
        </w:rPr>
        <w:t>down</w:t>
      </w:r>
      <w:r>
        <w:rPr>
          <w:color w:val="221815"/>
          <w:spacing w:val="-7"/>
        </w:rPr>
        <w:t> </w:t>
      </w:r>
      <w:r>
        <w:rPr>
          <w:color w:val="221815"/>
        </w:rPr>
        <w:t>at</w:t>
      </w:r>
      <w:r>
        <w:rPr>
          <w:color w:val="221815"/>
          <w:spacing w:val="-7"/>
        </w:rPr>
        <w:t> </w:t>
      </w:r>
      <w:r>
        <w:rPr>
          <w:color w:val="221815"/>
        </w:rPr>
        <w:t>all</w:t>
      </w:r>
      <w:r>
        <w:rPr>
          <w:color w:val="221815"/>
          <w:spacing w:val="-7"/>
        </w:rPr>
        <w:t> </w:t>
      </w:r>
      <w:r>
        <w:rPr>
          <w:color w:val="221815"/>
        </w:rPr>
        <w:t>times</w:t>
      </w:r>
      <w:r>
        <w:rPr>
          <w:color w:val="221815"/>
          <w:spacing w:val="-8"/>
        </w:rPr>
        <w:t> </w:t>
      </w:r>
      <w:r>
        <w:rPr>
          <w:color w:val="221815"/>
        </w:rPr>
        <w:t>when</w:t>
      </w:r>
      <w:r>
        <w:rPr>
          <w:color w:val="221815"/>
          <w:spacing w:val="-7"/>
        </w:rPr>
        <w:t> </w:t>
      </w:r>
      <w:r>
        <w:rPr>
          <w:color w:val="221815"/>
        </w:rPr>
        <w:t>not</w:t>
      </w:r>
      <w:r>
        <w:rPr>
          <w:color w:val="221815"/>
          <w:spacing w:val="-7"/>
        </w:rPr>
        <w:t> </w:t>
      </w:r>
      <w:r>
        <w:rPr>
          <w:color w:val="221815"/>
        </w:rPr>
        <w:t>in</w:t>
      </w:r>
      <w:r>
        <w:rPr>
          <w:color w:val="221815"/>
          <w:spacing w:val="-7"/>
        </w:rPr>
        <w:t> </w:t>
      </w:r>
      <w:r>
        <w:rPr>
          <w:color w:val="221815"/>
        </w:rPr>
        <w:t>use.</w:t>
      </w:r>
      <w:r>
        <w:rPr>
          <w:color w:val="221815"/>
          <w:spacing w:val="-7"/>
        </w:rPr>
        <w:t> </w:t>
      </w:r>
      <w:r>
        <w:rPr>
          <w:color w:val="221815"/>
        </w:rPr>
        <w:t>Locking</w:t>
      </w:r>
      <w:r>
        <w:rPr>
          <w:color w:val="221815"/>
          <w:spacing w:val="-7"/>
        </w:rPr>
        <w:t> </w:t>
      </w:r>
      <w:r>
        <w:rPr>
          <w:color w:val="221815"/>
        </w:rPr>
        <w:t>hardware</w:t>
      </w:r>
      <w:r>
        <w:rPr>
          <w:color w:val="221815"/>
          <w:spacing w:val="-7"/>
        </w:rPr>
        <w:t> </w:t>
      </w:r>
      <w:r>
        <w:rPr>
          <w:color w:val="221815"/>
        </w:rPr>
        <w:t>may</w:t>
      </w:r>
      <w:r>
        <w:rPr>
          <w:color w:val="221815"/>
          <w:spacing w:val="-7"/>
        </w:rPr>
        <w:t> </w:t>
      </w:r>
      <w:r>
        <w:rPr>
          <w:color w:val="221815"/>
        </w:rPr>
        <w:t>be</w:t>
      </w:r>
      <w:r>
        <w:rPr>
          <w:color w:val="221815"/>
          <w:spacing w:val="-7"/>
        </w:rPr>
        <w:t> </w:t>
      </w:r>
      <w:r>
        <w:rPr>
          <w:color w:val="221815"/>
        </w:rPr>
        <w:t>locked</w:t>
      </w:r>
      <w:r>
        <w:rPr>
          <w:color w:val="221815"/>
          <w:spacing w:val="-7"/>
        </w:rPr>
        <w:t> </w:t>
      </w:r>
      <w:r>
        <w:rPr>
          <w:color w:val="221815"/>
        </w:rPr>
        <w:t>with</w:t>
      </w:r>
      <w:r>
        <w:rPr>
          <w:color w:val="221815"/>
          <w:spacing w:val="-7"/>
        </w:rPr>
        <w:t> </w:t>
      </w:r>
      <w:r>
        <w:rPr>
          <w:color w:val="221815"/>
        </w:rPr>
        <w:t>a</w:t>
      </w:r>
      <w:r>
        <w:rPr>
          <w:color w:val="221815"/>
          <w:spacing w:val="-7"/>
        </w:rPr>
        <w:t> </w:t>
      </w:r>
      <w:r>
        <w:rPr>
          <w:color w:val="221815"/>
        </w:rPr>
        <w:t>key</w:t>
      </w:r>
      <w:r>
        <w:rPr>
          <w:color w:val="221815"/>
        </w:rPr>
        <w:t> (which is</w:t>
      </w:r>
      <w:r>
        <w:rPr>
          <w:color w:val="221815"/>
          <w:spacing w:val="-12"/>
        </w:rPr>
        <w:t> </w:t>
      </w:r>
      <w:r>
        <w:rPr>
          <w:color w:val="221815"/>
        </w:rPr>
        <w:t>provided).</w:t>
      </w:r>
      <w:r>
        <w:rPr/>
      </w:r>
    </w:p>
    <w:p>
      <w:pPr>
        <w:spacing w:after="0" w:line="292" w:lineRule="auto"/>
        <w:jc w:val="left"/>
        <w:sectPr>
          <w:type w:val="continuous"/>
          <w:pgSz w:w="23820" w:h="16160" w:orient="landscape"/>
          <w:pgMar w:top="480" w:bottom="280" w:left="460" w:right="460"/>
          <w:cols w:num="2" w:equalWidth="0">
            <w:col w:w="10397" w:space="1505"/>
            <w:col w:w="10998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line="2094" w:lineRule="exact"/>
        <w:ind w:left="91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1"/>
          <w:sz w:val="20"/>
          <w:szCs w:val="20"/>
        </w:rPr>
        <w:drawing>
          <wp:inline distT="0" distB="0" distL="0" distR="0">
            <wp:extent cx="3128657" cy="1330166"/>
            <wp:effectExtent l="0" t="0" r="0" b="0"/>
            <wp:docPr id="3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657" cy="133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41"/>
          <w:sz w:val="20"/>
          <w:szCs w:val="20"/>
        </w:rPr>
      </w:r>
    </w:p>
    <w:p>
      <w:pPr>
        <w:spacing w:after="0" w:line="2094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92" w:lineRule="auto"/>
        <w:ind w:left="591" w:right="0"/>
        <w:jc w:val="left"/>
      </w:pPr>
      <w:r>
        <w:rPr/>
        <w:pict>
          <v:shape style="position:absolute;margin-left:68.452095pt;margin-top:31.942688pt;width:85.039368pt;height:113.385827pt;mso-position-horizontal-relative:page;mso-position-vertical-relative:paragraph;z-index:3880" type="#_x0000_t75" stroked="false">
            <v:imagedata r:id="rId100" o:title=""/>
          </v:shape>
        </w:pict>
      </w:r>
      <w:r>
        <w:rPr>
          <w:color w:val="221815"/>
        </w:rPr>
        <w:t>Step</w:t>
      </w:r>
      <w:r>
        <w:rPr>
          <w:color w:val="221815"/>
          <w:spacing w:val="-3"/>
        </w:rPr>
        <w:t> </w:t>
      </w:r>
      <w:r>
        <w:rPr>
          <w:color w:val="221815"/>
        </w:rPr>
        <w:t>2</w:t>
      </w:r>
      <w:r>
        <w:rPr>
          <w:color w:val="221815"/>
          <w:spacing w:val="-3"/>
        </w:rPr>
        <w:t> </w:t>
      </w:r>
      <w:r>
        <w:rPr>
          <w:color w:val="221815"/>
        </w:rPr>
        <w:t>-</w:t>
      </w:r>
      <w:r>
        <w:rPr>
          <w:color w:val="221815"/>
          <w:spacing w:val="-3"/>
        </w:rPr>
        <w:t> </w:t>
      </w:r>
      <w:r>
        <w:rPr>
          <w:color w:val="221815"/>
        </w:rPr>
        <w:t>Position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tie-down</w:t>
      </w:r>
      <w:r>
        <w:rPr>
          <w:color w:val="221815"/>
          <w:spacing w:val="-4"/>
        </w:rPr>
        <w:t> </w:t>
      </w:r>
      <w:r>
        <w:rPr>
          <w:color w:val="221815"/>
        </w:rPr>
        <w:t>hardware</w:t>
      </w:r>
      <w:r>
        <w:rPr>
          <w:color w:val="221815"/>
          <w:spacing w:val="-3"/>
        </w:rPr>
        <w:t> </w:t>
      </w:r>
      <w:r>
        <w:rPr>
          <w:color w:val="221815"/>
        </w:rPr>
        <w:t>(attached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straps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your</w:t>
      </w:r>
      <w:r>
        <w:rPr>
          <w:color w:val="221815"/>
          <w:spacing w:val="-3"/>
        </w:rPr>
        <w:t> </w:t>
      </w:r>
      <w:r>
        <w:rPr>
          <w:color w:val="221815"/>
        </w:rPr>
        <w:t>cover)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side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spa</w:t>
      </w:r>
      <w:r>
        <w:rPr>
          <w:color w:val="221815"/>
          <w:spacing w:val="-3"/>
        </w:rPr>
        <w:t> </w:t>
      </w:r>
      <w:r>
        <w:rPr>
          <w:color w:val="221815"/>
        </w:rPr>
        <w:t>so</w:t>
      </w:r>
      <w:r>
        <w:rPr>
          <w:color w:val="221815"/>
          <w:spacing w:val="-3"/>
        </w:rPr>
        <w:t> </w:t>
      </w:r>
      <w:r>
        <w:rPr>
          <w:color w:val="221815"/>
        </w:rPr>
        <w:t>they</w:t>
      </w:r>
      <w:r>
        <w:rPr>
          <w:color w:val="221815"/>
          <w:spacing w:val="-3"/>
        </w:rPr>
        <w:t> </w:t>
      </w:r>
      <w:r>
        <w:rPr>
          <w:color w:val="221815"/>
        </w:rPr>
        <w:t>are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easily reached by the cover tie-down</w:t>
      </w:r>
      <w:r>
        <w:rPr>
          <w:color w:val="221815"/>
          <w:spacing w:val="-10"/>
        </w:rPr>
        <w:t> </w:t>
      </w:r>
      <w:r>
        <w:rPr>
          <w:color w:val="221815"/>
        </w:rPr>
        <w:t>straps.</w:t>
      </w:r>
      <w:r>
        <w:rPr/>
      </w:r>
    </w:p>
    <w:p>
      <w:pPr>
        <w:pStyle w:val="BodyText"/>
        <w:spacing w:line="207" w:lineRule="exact"/>
        <w:ind w:left="591" w:right="0"/>
        <w:jc w:val="left"/>
      </w:pPr>
      <w:r>
        <w:rPr/>
        <w:br w:type="column"/>
      </w:r>
      <w:r>
        <w:rPr>
          <w:color w:val="221815"/>
        </w:rPr>
        <w:t>Step 6 - The provided key will allow you to lock down spa</w:t>
      </w:r>
      <w:r>
        <w:rPr>
          <w:color w:val="221815"/>
          <w:spacing w:val="-37"/>
        </w:rPr>
        <w:t> </w:t>
      </w:r>
      <w:r>
        <w:rPr>
          <w:color w:val="221815"/>
        </w:rPr>
        <w:t>access.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line="249" w:lineRule="auto" w:before="0"/>
        <w:ind w:left="591" w:right="1807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96.238403pt;margin-top:9.908656pt;width:28.7pt;height:24.5pt;mso-position-horizontal-relative:page;mso-position-vertical-relative:paragraph;z-index:3976" coordorigin="19925,198" coordsize="574,490">
            <v:group style="position:absolute;left:19925;top:198;width:574;height:490" coordorigin="19925,198" coordsize="574,490">
              <v:shape style="position:absolute;left:19925;top:198;width:574;height:490" coordorigin="19925,198" coordsize="574,490" path="m20241,198l20167,218,19943,597,19930,619,19925,634,19928,646,19940,661,19953,679,19966,686,19992,687,20435,687,20467,681,20484,671,20496,648,20498,626,20494,609,20310,289,20280,238,20273,227,20261,212,20241,198xe" filled="true" fillcolor="#fdef00" stroked="false">
                <v:path arrowok="t"/>
                <v:fill type="solid"/>
              </v:shape>
            </v:group>
            <v:group style="position:absolute;left:19966;top:227;width:502;height:426" coordorigin="19966,227" coordsize="502,426">
              <v:shape style="position:absolute;left:19966;top:227;width:502;height:426" coordorigin="19966,227" coordsize="502,426" path="m20217,227l20193,238,20182,253,19967,624,19966,644,19979,653,20447,653,20462,648,20467,632,20464,624,20462,620,20006,620,20215,260,20252,260,20248,253,20233,231,20217,227xe" filled="true" fillcolor="#231c1d" stroked="false">
                <v:path arrowok="t"/>
                <v:fill type="solid"/>
              </v:shape>
              <v:shape style="position:absolute;left:19966;top:227;width:502;height:426" coordorigin="19966,227" coordsize="502,426" path="m20252,260l20215,260,20426,620,20462,620,20252,260xe" filled="true" fillcolor="#231c1d" stroked="false">
                <v:path arrowok="t"/>
                <v:fill type="solid"/>
              </v:shape>
            </v:group>
            <v:group style="position:absolute;left:20196;top:361;width:39;height:227" coordorigin="20196,361" coordsize="39,227">
              <v:shape style="position:absolute;left:20196;top:361;width:39;height:227" coordorigin="20196,361" coordsize="39,227" path="m20235,361l20196,361,20196,419,20206,524,20225,524,20235,419,20235,361xe" filled="true" fillcolor="#231c1d" stroked="false">
                <v:path arrowok="t"/>
                <v:fill type="solid"/>
              </v:shape>
              <v:shape style="position:absolute;left:20196;top:361;width:39;height:227" coordorigin="20196,361" coordsize="39,227" path="m20234,543l20197,543,20197,587,20234,587,20234,543xe" filled="true" fillcolor="#231c1d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21815"/>
          <w:sz w:val="17"/>
        </w:rPr>
        <w:t>WARNING</w:t>
      </w:r>
      <w:r>
        <w:rPr>
          <w:rFonts w:ascii="Arial"/>
          <w:color w:val="221815"/>
          <w:w w:val="99"/>
          <w:sz w:val="17"/>
        </w:rPr>
        <w:t> </w:t>
      </w:r>
      <w:r>
        <w:rPr>
          <w:rFonts w:ascii="Arial"/>
          <w:color w:val="221815"/>
          <w:spacing w:val="-3"/>
          <w:sz w:val="17"/>
        </w:rPr>
        <w:t>AVOID</w:t>
      </w:r>
      <w:r>
        <w:rPr>
          <w:rFonts w:ascii="Arial"/>
          <w:color w:val="221815"/>
          <w:w w:val="99"/>
          <w:sz w:val="17"/>
        </w:rPr>
        <w:t> </w:t>
      </w:r>
      <w:r>
        <w:rPr>
          <w:rFonts w:ascii="Arial"/>
          <w:color w:val="221815"/>
          <w:spacing w:val="-1"/>
          <w:sz w:val="17"/>
        </w:rPr>
        <w:t>DROWNING</w:t>
      </w:r>
      <w:r>
        <w:rPr>
          <w:rFonts w:ascii="Arial"/>
          <w:color w:val="221815"/>
          <w:spacing w:val="-1"/>
          <w:w w:val="99"/>
          <w:sz w:val="17"/>
        </w:rPr>
        <w:t> </w:t>
      </w:r>
      <w:r>
        <w:rPr>
          <w:rFonts w:ascii="Arial"/>
          <w:color w:val="221815"/>
          <w:sz w:val="17"/>
        </w:rPr>
        <w:t>RISK</w:t>
      </w:r>
      <w:r>
        <w:rPr>
          <w:rFonts w:ascii="Arial"/>
          <w:sz w:val="17"/>
        </w:rPr>
      </w:r>
    </w:p>
    <w:p>
      <w:pPr>
        <w:spacing w:after="0" w:line="249" w:lineRule="auto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23820" w:h="16160" w:orient="landscape"/>
          <w:pgMar w:top="480" w:bottom="280" w:left="460" w:right="460"/>
          <w:cols w:num="3" w:equalWidth="0">
            <w:col w:w="10395" w:space="1503"/>
            <w:col w:w="6380" w:space="1251"/>
            <w:col w:w="337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92" w:lineRule="auto"/>
        <w:ind w:left="591" w:right="4164"/>
        <w:jc w:val="both"/>
      </w:pPr>
      <w:r>
        <w:rPr/>
        <w:pict>
          <v:shape style="position:absolute;margin-left:665.999023pt;margin-top:-165.92775pt;width:85.039375pt;height:113.385827pt;mso-position-horizontal-relative:page;mso-position-vertical-relative:paragraph;z-index:4000" type="#_x0000_t75" stroked="false">
            <v:imagedata r:id="rId101" o:title=""/>
          </v:shape>
        </w:pict>
      </w:r>
      <w:r>
        <w:rPr/>
        <w:pict>
          <v:group style="position:absolute;margin-left:803.766907pt;margin-top:-165.92775pt;width:85.05pt;height:113.4pt;mso-position-horizontal-relative:page;mso-position-vertical-relative:paragraph;z-index:4048" coordorigin="16075,-3319" coordsize="1701,2268">
            <v:shape style="position:absolute;left:16075;top:-3319;width:1701;height:2268" type="#_x0000_t75" stroked="false">
              <v:imagedata r:id="rId102" o:title=""/>
            </v:shape>
            <v:group style="position:absolute;left:17078;top:-1928;width:258;height:327" coordorigin="17078,-1928" coordsize="258,327">
              <v:shape style="position:absolute;left:17078;top:-1928;width:258;height:327" coordorigin="17078,-1928" coordsize="258,327" path="m17087,-1928l17078,-1921,17078,-1915,17318,-1603,17321,-1602,17326,-1602,17328,-1602,17334,-1607,17335,-1613,17093,-1927,17087,-1928xe" filled="true" fillcolor="#040000" stroked="false">
                <v:path arrowok="t"/>
                <v:fill type="solid"/>
              </v:shape>
            </v:group>
            <v:group style="position:absolute;left:17078;top:-1928;width:258;height:327" coordorigin="17078,-1928" coordsize="258,327">
              <v:shape style="position:absolute;left:17078;top:-1928;width:258;height:327" coordorigin="17078,-1928" coordsize="258,327" path="m17324,-1602l17321,-1602,17318,-1603,17316,-1606,17081,-1910,17078,-1915,17078,-1921,17083,-1924,17087,-1928,17093,-1927,17097,-1923,17332,-1618,17335,-1613,17334,-1607,17330,-1604,17328,-1602,17326,-1602,17324,-1602xe" filled="false" stroked="true" strokeweight="2pt" strokecolor="#ffffff">
                <v:path arrowok="t"/>
              </v:shape>
            </v:group>
            <v:group style="position:absolute;left:17074;top:-1934;width:145;height:152" coordorigin="17074,-1934" coordsize="145,152">
              <v:shape style="position:absolute;left:17074;top:-1934;width:145;height:152" coordorigin="17074,-1934" coordsize="145,152" path="m17082,-1934l17079,-1933,17075,-1930,17074,-1927,17086,-1789,17087,-1787,17088,-1786,17089,-1784,17092,-1783,17099,-1783,17103,-1787,17091,-1914,17138,-1914,17082,-1934xe" filled="true" fillcolor="#040000" stroked="false">
                <v:path arrowok="t"/>
                <v:fill type="solid"/>
              </v:shape>
              <v:shape style="position:absolute;left:17074;top:-1934;width:145;height:152" coordorigin="17074,-1934" coordsize="145,152" path="m17138,-1914l17091,-1914,17210,-1870,17215,-1873,17218,-1881,17216,-1886,17138,-1914xe" filled="true" fillcolor="#040000" stroked="false">
                <v:path arrowok="t"/>
                <v:fill type="solid"/>
              </v:shape>
            </v:group>
            <v:group style="position:absolute;left:17074;top:-1934;width:145;height:152" coordorigin="17074,-1934" coordsize="145,152">
              <v:shape style="position:absolute;left:17074;top:-1934;width:145;height:152" coordorigin="17074,-1934" coordsize="145,152" path="m17095,-1783l17099,-1783,17103,-1787,17102,-1792,17091,-1914,17206,-1872,17210,-1870,17215,-1873,17217,-1877,17218,-1881,17216,-1886,17212,-1887,17085,-1933,17082,-1934,17079,-1933,17077,-1932,17075,-1930,17074,-1927,17074,-1925,17086,-1790,17092,-1783,17095,-1783xe" filled="false" stroked="true" strokeweight="2pt" strokecolor="#ffffff">
                <v:path arrowok="t"/>
              </v:shape>
            </v:group>
            <v:group style="position:absolute;left:17092;top:-1912;width:235;height:305" coordorigin="17092,-1912" coordsize="235,305">
              <v:shape style="position:absolute;left:17092;top:-1912;width:235;height:305" coordorigin="17092,-1912" coordsize="235,305" path="m17092,-1912l17327,-1608e" filled="false" stroked="true" strokeweight="1pt" strokecolor="#040000">
                <v:path arrowok="t"/>
              </v:shape>
            </v:group>
            <v:group style="position:absolute;left:17077;top:-1930;width:145;height:152" coordorigin="17077,-1930" coordsize="145,152">
              <v:shape style="position:absolute;left:17077;top:-1930;width:145;height:152" coordorigin="17077,-1930" coordsize="145,152" path="m17086,-1930l17083,-1929,17079,-1926,17077,-1923,17090,-1785,17090,-1783,17093,-1780,17096,-1779,17103,-1779,17106,-1783,17106,-1785,17095,-1909,17142,-1909,17086,-1930xe" filled="true" fillcolor="#040000" stroked="false">
                <v:path arrowok="t"/>
                <v:fill type="solid"/>
              </v:shape>
              <v:shape style="position:absolute;left:17077;top:-1930;width:145;height:152" coordorigin="17077,-1930" coordsize="145,152" path="m17142,-1909l17095,-1909,17214,-1866,17219,-1868,17222,-1877,17219,-1881,17142,-1909xe" filled="true" fillcolor="#040000" stroked="false">
                <v:path arrowok="t"/>
                <v:fill type="solid"/>
              </v:shape>
              <v:shape style="position:absolute;left:17130;top:-1556;width:49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100"/>
                          <w:sz w:val="24"/>
                        </w:rPr>
                        <w:t>KEY</w:t>
                      </w:r>
                      <w:r>
                        <w:rPr>
                          <w:rFonts w:ascii="Arial"/>
                          <w:w w:val="100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21815"/>
        </w:rPr>
        <w:t>Step</w:t>
      </w:r>
      <w:r>
        <w:rPr>
          <w:color w:val="221815"/>
          <w:spacing w:val="-5"/>
        </w:rPr>
        <w:t> </w:t>
      </w:r>
      <w:r>
        <w:rPr>
          <w:color w:val="221815"/>
        </w:rPr>
        <w:t>3</w:t>
      </w:r>
      <w:r>
        <w:rPr>
          <w:color w:val="221815"/>
          <w:spacing w:val="-5"/>
        </w:rPr>
        <w:t> </w:t>
      </w:r>
      <w:r>
        <w:rPr>
          <w:color w:val="221815"/>
        </w:rPr>
        <w:t>-</w:t>
      </w:r>
      <w:r>
        <w:rPr>
          <w:color w:val="221815"/>
          <w:spacing w:val="-5"/>
        </w:rPr>
        <w:t> </w:t>
      </w:r>
      <w:r>
        <w:rPr>
          <w:color w:val="221815"/>
        </w:rPr>
        <w:t>With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straps</w:t>
      </w:r>
      <w:r>
        <w:rPr>
          <w:color w:val="221815"/>
          <w:spacing w:val="-5"/>
        </w:rPr>
        <w:t> </w:t>
      </w:r>
      <w:r>
        <w:rPr>
          <w:color w:val="221815"/>
        </w:rPr>
        <w:t>pulled</w:t>
      </w:r>
      <w:r>
        <w:rPr>
          <w:color w:val="221815"/>
          <w:spacing w:val="-5"/>
        </w:rPr>
        <w:t> </w:t>
      </w:r>
      <w:r>
        <w:rPr>
          <w:color w:val="221815"/>
        </w:rPr>
        <w:t>taut</w:t>
      </w:r>
      <w:r>
        <w:rPr>
          <w:color w:val="221815"/>
          <w:spacing w:val="-6"/>
        </w:rPr>
        <w:t> </w:t>
      </w:r>
      <w:r>
        <w:rPr>
          <w:color w:val="221815"/>
        </w:rPr>
        <w:t>(but</w:t>
      </w:r>
      <w:r>
        <w:rPr>
          <w:color w:val="221815"/>
          <w:spacing w:val="-5"/>
        </w:rPr>
        <w:t> </w:t>
      </w:r>
      <w:r>
        <w:rPr>
          <w:color w:val="221815"/>
        </w:rPr>
        <w:t>not</w:t>
      </w:r>
      <w:r>
        <w:rPr>
          <w:color w:val="221815"/>
          <w:spacing w:val="-5"/>
        </w:rPr>
        <w:t> </w:t>
      </w:r>
      <w:r>
        <w:rPr>
          <w:color w:val="221815"/>
        </w:rPr>
        <w:t>overly</w:t>
      </w:r>
      <w:r>
        <w:rPr>
          <w:color w:val="221815"/>
          <w:spacing w:val="-5"/>
        </w:rPr>
        <w:t> </w:t>
      </w:r>
      <w:r>
        <w:rPr>
          <w:color w:val="221815"/>
        </w:rPr>
        <w:t>tight),</w:t>
      </w:r>
      <w:r>
        <w:rPr>
          <w:color w:val="221815"/>
          <w:spacing w:val="-6"/>
        </w:rPr>
        <w:t> </w:t>
      </w:r>
      <w:r>
        <w:rPr>
          <w:color w:val="221815"/>
        </w:rPr>
        <w:t>lightly</w:t>
      </w:r>
      <w:r>
        <w:rPr>
          <w:color w:val="221815"/>
          <w:spacing w:val="-5"/>
        </w:rPr>
        <w:t> </w:t>
      </w:r>
      <w:r>
        <w:rPr>
          <w:color w:val="221815"/>
        </w:rPr>
        <w:t>drill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location</w:t>
      </w:r>
      <w:r>
        <w:rPr>
          <w:color w:val="221815"/>
          <w:spacing w:val="-5"/>
        </w:rPr>
        <w:t> </w:t>
      </w:r>
      <w:r>
        <w:rPr>
          <w:color w:val="221815"/>
        </w:rPr>
        <w:t>for</w:t>
      </w:r>
      <w:r>
        <w:rPr>
          <w:color w:val="221815"/>
          <w:spacing w:val="-6"/>
        </w:rPr>
        <w:t> </w:t>
      </w:r>
      <w:r>
        <w:rPr>
          <w:color w:val="221815"/>
        </w:rPr>
        <w:t>screw</w:t>
      </w:r>
      <w:r>
        <w:rPr>
          <w:color w:val="221815"/>
          <w:spacing w:val="-5"/>
        </w:rPr>
        <w:t> </w:t>
      </w:r>
      <w:r>
        <w:rPr>
          <w:color w:val="221815"/>
        </w:rPr>
        <w:t>placement.</w:t>
      </w:r>
      <w:r>
        <w:rPr>
          <w:color w:val="221815"/>
          <w:spacing w:val="-5"/>
        </w:rPr>
        <w:t> </w:t>
      </w:r>
      <w:r>
        <w:rPr>
          <w:color w:val="221815"/>
        </w:rPr>
        <w:t>Gently</w:t>
      </w:r>
      <w:r>
        <w:rPr>
          <w:color w:val="221815"/>
          <w:spacing w:val="-6"/>
        </w:rPr>
        <w:t> </w:t>
      </w:r>
      <w:r>
        <w:rPr>
          <w:color w:val="221815"/>
        </w:rPr>
        <w:t>drill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3</w:t>
      </w:r>
      <w:r>
        <w:rPr>
          <w:color w:val="221815"/>
          <w:spacing w:val="-6"/>
        </w:rPr>
        <w:t> </w:t>
      </w:r>
      <w:r>
        <w:rPr>
          <w:color w:val="221815"/>
        </w:rPr>
        <w:t>holesone</w:t>
      </w:r>
      <w:r>
        <w:rPr>
          <w:color w:val="221815"/>
          <w:spacing w:val="-5"/>
        </w:rPr>
        <w:t> </w:t>
      </w:r>
      <w:r>
        <w:rPr>
          <w:color w:val="221815"/>
        </w:rPr>
        <w:t>for</w:t>
      </w:r>
      <w:r>
        <w:rPr>
          <w:color w:val="221815"/>
          <w:spacing w:val="-6"/>
        </w:rPr>
        <w:t> </w:t>
      </w:r>
      <w:r>
        <w:rPr>
          <w:color w:val="221815"/>
        </w:rPr>
        <w:t>each</w:t>
      </w:r>
      <w:r>
        <w:rPr>
          <w:color w:val="221815"/>
          <w:spacing w:val="-5"/>
        </w:rPr>
        <w:t> </w:t>
      </w:r>
      <w:r>
        <w:rPr>
          <w:color w:val="221815"/>
        </w:rPr>
        <w:t>screw</w:t>
      </w:r>
      <w:r>
        <w:rPr>
          <w:color w:val="221815"/>
          <w:spacing w:val="-6"/>
        </w:rPr>
        <w:t> </w:t>
      </w:r>
      <w:r>
        <w:rPr>
          <w:color w:val="221815"/>
        </w:rPr>
        <w:t>slot</w:t>
      </w:r>
      <w:r>
        <w:rPr>
          <w:color w:val="221815"/>
          <w:spacing w:val="-6"/>
        </w:rPr>
        <w:t> </w:t>
      </w:r>
      <w:r>
        <w:rPr>
          <w:color w:val="221815"/>
        </w:rPr>
        <w:t>in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lock.</w:t>
      </w:r>
      <w:r>
        <w:rPr>
          <w:color w:val="221815"/>
          <w:spacing w:val="-5"/>
        </w:rPr>
        <w:t> </w:t>
      </w:r>
      <w:r>
        <w:rPr>
          <w:color w:val="221815"/>
        </w:rPr>
        <w:t>(If</w:t>
      </w:r>
      <w:r>
        <w:rPr>
          <w:color w:val="221815"/>
          <w:spacing w:val="-6"/>
        </w:rPr>
        <w:t> </w:t>
      </w:r>
      <w:r>
        <w:rPr>
          <w:color w:val="221815"/>
        </w:rPr>
        <w:t>you</w:t>
      </w:r>
      <w:r>
        <w:rPr>
          <w:color w:val="221815"/>
          <w:spacing w:val="-6"/>
        </w:rPr>
        <w:t> </w:t>
      </w:r>
      <w:r>
        <w:rPr>
          <w:color w:val="221815"/>
        </w:rPr>
        <w:t>do</w:t>
      </w:r>
      <w:r>
        <w:rPr>
          <w:color w:val="221815"/>
          <w:spacing w:val="-5"/>
        </w:rPr>
        <w:t> </w:t>
      </w:r>
      <w:r>
        <w:rPr>
          <w:color w:val="221815"/>
        </w:rPr>
        <w:t>not</w:t>
      </w:r>
      <w:r>
        <w:rPr>
          <w:color w:val="221815"/>
          <w:spacing w:val="-5"/>
        </w:rPr>
        <w:t> </w:t>
      </w:r>
      <w:r>
        <w:rPr>
          <w:color w:val="221815"/>
        </w:rPr>
        <w:t>have</w:t>
      </w:r>
      <w:r>
        <w:rPr>
          <w:color w:val="221815"/>
          <w:spacing w:val="-5"/>
        </w:rPr>
        <w:t> </w:t>
      </w:r>
      <w:r>
        <w:rPr>
          <w:color w:val="221815"/>
        </w:rPr>
        <w:t>a</w:t>
      </w:r>
      <w:r>
        <w:rPr>
          <w:color w:val="221815"/>
          <w:spacing w:val="-6"/>
        </w:rPr>
        <w:t> </w:t>
      </w:r>
      <w:r>
        <w:rPr>
          <w:color w:val="221815"/>
        </w:rPr>
        <w:t>low</w:t>
      </w:r>
      <w:r>
        <w:rPr>
          <w:color w:val="221815"/>
          <w:spacing w:val="-5"/>
        </w:rPr>
        <w:t> </w:t>
      </w:r>
      <w:r>
        <w:rPr>
          <w:color w:val="221815"/>
        </w:rPr>
        <w:t>torque</w:t>
      </w:r>
      <w:r>
        <w:rPr>
          <w:color w:val="221815"/>
          <w:spacing w:val="-6"/>
        </w:rPr>
        <w:t> </w:t>
      </w:r>
      <w:r>
        <w:rPr>
          <w:color w:val="221815"/>
        </w:rPr>
        <w:t>drill,</w:t>
      </w:r>
      <w:r>
        <w:rPr>
          <w:color w:val="221815"/>
          <w:spacing w:val="-5"/>
        </w:rPr>
        <w:t> </w:t>
      </w:r>
      <w:r>
        <w:rPr>
          <w:color w:val="221815"/>
        </w:rPr>
        <w:t>use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lowest</w:t>
      </w:r>
      <w:r>
        <w:rPr>
          <w:color w:val="221815"/>
          <w:spacing w:val="-5"/>
        </w:rPr>
        <w:t> </w:t>
      </w:r>
      <w:r>
        <w:rPr>
          <w:color w:val="221815"/>
        </w:rPr>
        <w:t>torque</w:t>
      </w:r>
      <w:r>
        <w:rPr>
          <w:color w:val="221815"/>
          <w:spacing w:val="-6"/>
        </w:rPr>
        <w:t> </w:t>
      </w:r>
      <w:r>
        <w:rPr>
          <w:color w:val="221815"/>
        </w:rPr>
        <w:t>setting</w:t>
      </w:r>
      <w:r>
        <w:rPr>
          <w:color w:val="221815"/>
          <w:spacing w:val="-6"/>
        </w:rPr>
        <w:t> </w:t>
      </w:r>
      <w:r>
        <w:rPr>
          <w:color w:val="221815"/>
        </w:rPr>
        <w:t>on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drill</w:t>
      </w:r>
      <w:r>
        <w:rPr>
          <w:color w:val="221815"/>
          <w:spacing w:val="-2"/>
        </w:rPr>
        <w:t> </w:t>
      </w:r>
      <w:r>
        <w:rPr>
          <w:color w:val="221815"/>
        </w:rPr>
        <w:t>you</w:t>
      </w:r>
      <w:r>
        <w:rPr>
          <w:color w:val="221815"/>
          <w:spacing w:val="-3"/>
        </w:rPr>
        <w:t> </w:t>
      </w:r>
      <w:r>
        <w:rPr>
          <w:color w:val="221815"/>
        </w:rPr>
        <w:t>have.)</w:t>
      </w:r>
      <w:r>
        <w:rPr>
          <w:color w:val="221815"/>
          <w:spacing w:val="-2"/>
        </w:rPr>
        <w:t> </w:t>
      </w:r>
      <w:r>
        <w:rPr>
          <w:color w:val="221815"/>
        </w:rPr>
        <w:t>DO</w:t>
      </w:r>
      <w:r>
        <w:rPr>
          <w:color w:val="221815"/>
          <w:spacing w:val="-2"/>
        </w:rPr>
        <w:t> </w:t>
      </w:r>
      <w:r>
        <w:rPr>
          <w:color w:val="221815"/>
        </w:rPr>
        <w:t>NOT</w:t>
      </w:r>
      <w:r>
        <w:rPr>
          <w:color w:val="221815"/>
          <w:spacing w:val="-6"/>
        </w:rPr>
        <w:t> </w:t>
      </w:r>
      <w:r>
        <w:rPr>
          <w:color w:val="221815"/>
        </w:rPr>
        <w:t>drill</w:t>
      </w:r>
      <w:r>
        <w:rPr>
          <w:color w:val="221815"/>
          <w:spacing w:val="-2"/>
        </w:rPr>
        <w:t> </w:t>
      </w:r>
      <w:r>
        <w:rPr>
          <w:color w:val="221815"/>
        </w:rPr>
        <w:t>all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way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2"/>
        </w:rPr>
        <w:t> </w:t>
      </w:r>
      <w:r>
        <w:rPr>
          <w:color w:val="221815"/>
        </w:rPr>
        <w:t>but</w:t>
      </w:r>
      <w:r>
        <w:rPr>
          <w:color w:val="221815"/>
          <w:spacing w:val="-2"/>
        </w:rPr>
        <w:t> </w:t>
      </w:r>
      <w:r>
        <w:rPr>
          <w:color w:val="221815"/>
        </w:rPr>
        <w:t>instead</w:t>
      </w:r>
      <w:r>
        <w:rPr>
          <w:color w:val="221815"/>
          <w:spacing w:val="-2"/>
        </w:rPr>
        <w:t> </w:t>
      </w:r>
      <w:r>
        <w:rPr>
          <w:color w:val="221815"/>
        </w:rPr>
        <w:t>just</w:t>
      </w:r>
      <w:r>
        <w:rPr>
          <w:color w:val="221815"/>
          <w:spacing w:val="-2"/>
        </w:rPr>
        <w:t> </w:t>
      </w:r>
      <w:r>
        <w:rPr>
          <w:color w:val="221815"/>
        </w:rPr>
        <w:t>make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guide</w:t>
      </w:r>
      <w:r>
        <w:rPr>
          <w:color w:val="221815"/>
          <w:spacing w:val="-2"/>
        </w:rPr>
        <w:t> </w:t>
      </w:r>
      <w:r>
        <w:rPr>
          <w:color w:val="221815"/>
        </w:rPr>
        <w:t>for</w:t>
      </w:r>
      <w:r>
        <w:rPr>
          <w:color w:val="221815"/>
          <w:spacing w:val="-3"/>
        </w:rPr>
        <w:t> </w:t>
      </w:r>
      <w:r>
        <w:rPr>
          <w:color w:val="221815"/>
        </w:rPr>
        <w:t>starters.</w:t>
      </w:r>
      <w:r>
        <w:rPr/>
      </w:r>
    </w:p>
    <w:p>
      <w:pPr>
        <w:spacing w:line="247" w:lineRule="auto" w:before="58"/>
        <w:ind w:left="591" w:right="399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color w:val="221815"/>
          <w:sz w:val="12"/>
        </w:rPr>
        <w:t>FALURE</w:t>
      </w:r>
      <w:r>
        <w:rPr>
          <w:rFonts w:ascii="Arial"/>
          <w:color w:val="221815"/>
          <w:spacing w:val="-9"/>
          <w:sz w:val="12"/>
        </w:rPr>
        <w:t> </w:t>
      </w:r>
      <w:r>
        <w:rPr>
          <w:rFonts w:ascii="Arial"/>
          <w:color w:val="221815"/>
          <w:sz w:val="12"/>
        </w:rPr>
        <w:t>TO</w:t>
      </w:r>
      <w:r>
        <w:rPr>
          <w:rFonts w:ascii="Arial"/>
          <w:color w:val="221815"/>
          <w:spacing w:val="-8"/>
          <w:sz w:val="12"/>
        </w:rPr>
        <w:t> </w:t>
      </w:r>
      <w:r>
        <w:rPr>
          <w:rFonts w:ascii="Arial"/>
          <w:color w:val="221815"/>
          <w:sz w:val="12"/>
        </w:rPr>
        <w:t>FOLLOW</w:t>
      </w:r>
      <w:r>
        <w:rPr>
          <w:rFonts w:ascii="Arial"/>
          <w:color w:val="221815"/>
          <w:spacing w:val="-8"/>
          <w:sz w:val="12"/>
        </w:rPr>
        <w:t> </w:t>
      </w:r>
      <w:r>
        <w:rPr>
          <w:rFonts w:ascii="Arial"/>
          <w:color w:val="221815"/>
          <w:sz w:val="12"/>
        </w:rPr>
        <w:t>INSTRUCTIONS</w:t>
      </w:r>
      <w:r>
        <w:rPr>
          <w:rFonts w:ascii="Arial"/>
          <w:color w:val="221815"/>
          <w:spacing w:val="-8"/>
          <w:sz w:val="12"/>
        </w:rPr>
        <w:t> </w:t>
      </w:r>
      <w:r>
        <w:rPr>
          <w:rFonts w:ascii="Arial"/>
          <w:color w:val="221815"/>
          <w:spacing w:val="-4"/>
          <w:sz w:val="12"/>
        </w:rPr>
        <w:t>MAY</w:t>
      </w:r>
      <w:r>
        <w:rPr>
          <w:rFonts w:ascii="Arial"/>
          <w:color w:val="221815"/>
          <w:spacing w:val="-9"/>
          <w:sz w:val="12"/>
        </w:rPr>
        <w:t> </w:t>
      </w:r>
      <w:r>
        <w:rPr>
          <w:rFonts w:ascii="Arial"/>
          <w:color w:val="221815"/>
          <w:sz w:val="12"/>
        </w:rPr>
        <w:t>RESULT</w:t>
      </w:r>
      <w:r>
        <w:rPr>
          <w:rFonts w:ascii="Arial"/>
          <w:color w:val="221815"/>
          <w:spacing w:val="-9"/>
          <w:sz w:val="12"/>
        </w:rPr>
        <w:t> </w:t>
      </w:r>
      <w:r>
        <w:rPr>
          <w:rFonts w:ascii="Arial"/>
          <w:color w:val="221815"/>
          <w:sz w:val="12"/>
        </w:rPr>
        <w:t>IN</w:t>
      </w:r>
      <w:r>
        <w:rPr>
          <w:rFonts w:ascii="Arial"/>
          <w:color w:val="221815"/>
          <w:spacing w:val="-8"/>
          <w:sz w:val="12"/>
        </w:rPr>
        <w:t> </w:t>
      </w:r>
      <w:r>
        <w:rPr>
          <w:rFonts w:ascii="Arial"/>
          <w:color w:val="221815"/>
          <w:sz w:val="12"/>
        </w:rPr>
        <w:t>INJURY</w:t>
      </w:r>
      <w:r>
        <w:rPr>
          <w:rFonts w:ascii="Arial"/>
          <w:color w:val="221815"/>
          <w:spacing w:val="-9"/>
          <w:sz w:val="12"/>
        </w:rPr>
        <w:t> </w:t>
      </w:r>
      <w:r>
        <w:rPr>
          <w:rFonts w:ascii="Arial"/>
          <w:color w:val="221815"/>
          <w:sz w:val="12"/>
        </w:rPr>
        <w:t>OR</w:t>
      </w:r>
      <w:r>
        <w:rPr>
          <w:rFonts w:ascii="Arial"/>
          <w:color w:val="221815"/>
          <w:spacing w:val="-8"/>
          <w:sz w:val="12"/>
        </w:rPr>
        <w:t> </w:t>
      </w:r>
      <w:r>
        <w:rPr>
          <w:rFonts w:ascii="Arial"/>
          <w:color w:val="221815"/>
          <w:sz w:val="12"/>
        </w:rPr>
        <w:t>DROWNING</w:t>
      </w:r>
      <w:r>
        <w:rPr>
          <w:rFonts w:ascii="Arial"/>
          <w:color w:val="221815"/>
          <w:w w:val="99"/>
          <w:sz w:val="12"/>
        </w:rPr>
        <w:t> </w:t>
      </w:r>
      <w:r>
        <w:rPr>
          <w:rFonts w:ascii="Arial"/>
          <w:color w:val="221815"/>
          <w:sz w:val="12"/>
        </w:rPr>
        <w:t>NON-SECURED</w:t>
      </w:r>
      <w:r>
        <w:rPr>
          <w:rFonts w:ascii="Arial"/>
          <w:color w:val="221815"/>
          <w:spacing w:val="-4"/>
          <w:sz w:val="12"/>
        </w:rPr>
        <w:t> </w:t>
      </w:r>
      <w:r>
        <w:rPr>
          <w:rFonts w:ascii="Arial"/>
          <w:color w:val="221815"/>
          <w:sz w:val="12"/>
        </w:rPr>
        <w:t>OR</w:t>
      </w:r>
      <w:r>
        <w:rPr>
          <w:rFonts w:ascii="Arial"/>
          <w:color w:val="221815"/>
          <w:spacing w:val="-4"/>
          <w:sz w:val="12"/>
        </w:rPr>
        <w:t> </w:t>
      </w:r>
      <w:r>
        <w:rPr>
          <w:rFonts w:ascii="Arial"/>
          <w:color w:val="221815"/>
          <w:sz w:val="12"/>
        </w:rPr>
        <w:t>IMPROPERLY</w:t>
      </w:r>
      <w:r>
        <w:rPr>
          <w:rFonts w:ascii="Arial"/>
          <w:color w:val="221815"/>
          <w:spacing w:val="-6"/>
          <w:sz w:val="12"/>
        </w:rPr>
        <w:t> </w:t>
      </w:r>
      <w:r>
        <w:rPr>
          <w:rFonts w:ascii="Arial"/>
          <w:color w:val="221815"/>
          <w:sz w:val="12"/>
        </w:rPr>
        <w:t>SECURED</w:t>
      </w:r>
      <w:r>
        <w:rPr>
          <w:rFonts w:ascii="Arial"/>
          <w:color w:val="221815"/>
          <w:spacing w:val="-4"/>
          <w:sz w:val="12"/>
        </w:rPr>
        <w:t> </w:t>
      </w:r>
      <w:r>
        <w:rPr>
          <w:rFonts w:ascii="Arial"/>
          <w:color w:val="221815"/>
          <w:sz w:val="12"/>
        </w:rPr>
        <w:t>COVERS</w:t>
      </w:r>
      <w:r>
        <w:rPr>
          <w:rFonts w:ascii="Arial"/>
          <w:color w:val="221815"/>
          <w:spacing w:val="-10"/>
          <w:sz w:val="12"/>
        </w:rPr>
        <w:t> </w:t>
      </w:r>
      <w:r>
        <w:rPr>
          <w:rFonts w:ascii="Arial"/>
          <w:color w:val="221815"/>
          <w:sz w:val="12"/>
        </w:rPr>
        <w:t>ARE</w:t>
      </w:r>
      <w:r>
        <w:rPr>
          <w:rFonts w:ascii="Arial"/>
          <w:color w:val="221815"/>
          <w:spacing w:val="-10"/>
          <w:sz w:val="12"/>
        </w:rPr>
        <w:t> </w:t>
      </w:r>
      <w:r>
        <w:rPr>
          <w:rFonts w:ascii="Arial"/>
          <w:color w:val="221815"/>
          <w:sz w:val="12"/>
        </w:rPr>
        <w:t>A</w:t>
      </w:r>
      <w:r>
        <w:rPr>
          <w:rFonts w:ascii="Arial"/>
          <w:color w:val="221815"/>
          <w:spacing w:val="-10"/>
          <w:sz w:val="12"/>
        </w:rPr>
        <w:t> </w:t>
      </w:r>
      <w:r>
        <w:rPr>
          <w:rFonts w:ascii="Arial"/>
          <w:color w:val="221815"/>
          <w:sz w:val="12"/>
        </w:rPr>
        <w:t>HAZARD</w:t>
      </w:r>
      <w:r>
        <w:rPr>
          <w:rFonts w:ascii="Arial"/>
          <w:color w:val="221815"/>
          <w:w w:val="99"/>
          <w:sz w:val="12"/>
        </w:rPr>
        <w:t> </w:t>
      </w:r>
      <w:r>
        <w:rPr>
          <w:rFonts w:ascii="Arial"/>
          <w:color w:val="221815"/>
          <w:sz w:val="12"/>
        </w:rPr>
        <w:t>REMOVE</w:t>
      </w:r>
      <w:r>
        <w:rPr>
          <w:rFonts w:ascii="Arial"/>
          <w:color w:val="221815"/>
          <w:spacing w:val="-12"/>
          <w:sz w:val="12"/>
        </w:rPr>
        <w:t> </w:t>
      </w:r>
      <w:r>
        <w:rPr>
          <w:rFonts w:ascii="Arial"/>
          <w:color w:val="221815"/>
          <w:sz w:val="12"/>
        </w:rPr>
        <w:t>COVER</w:t>
      </w:r>
      <w:r>
        <w:rPr>
          <w:rFonts w:ascii="Arial"/>
          <w:color w:val="221815"/>
          <w:spacing w:val="-12"/>
          <w:sz w:val="12"/>
        </w:rPr>
        <w:t> </w:t>
      </w:r>
      <w:r>
        <w:rPr>
          <w:rFonts w:ascii="Arial"/>
          <w:color w:val="221815"/>
          <w:sz w:val="12"/>
        </w:rPr>
        <w:t>COMPLETELY</w:t>
      </w:r>
      <w:r>
        <w:rPr>
          <w:rFonts w:ascii="Arial"/>
          <w:color w:val="221815"/>
          <w:spacing w:val="-13"/>
          <w:sz w:val="12"/>
        </w:rPr>
        <w:t> </w:t>
      </w:r>
      <w:r>
        <w:rPr>
          <w:rFonts w:ascii="Arial"/>
          <w:color w:val="221815"/>
          <w:sz w:val="12"/>
        </w:rPr>
        <w:t>BEFORE</w:t>
      </w:r>
      <w:r>
        <w:rPr>
          <w:rFonts w:ascii="Arial"/>
          <w:color w:val="221815"/>
          <w:spacing w:val="-12"/>
          <w:sz w:val="12"/>
        </w:rPr>
        <w:t> </w:t>
      </w:r>
      <w:r>
        <w:rPr>
          <w:rFonts w:ascii="Arial"/>
          <w:color w:val="221815"/>
          <w:sz w:val="12"/>
        </w:rPr>
        <w:t>ENTRY</w:t>
      </w:r>
      <w:r>
        <w:rPr>
          <w:rFonts w:ascii="Arial"/>
          <w:color w:val="221815"/>
          <w:spacing w:val="-13"/>
          <w:sz w:val="12"/>
        </w:rPr>
        <w:t> </w:t>
      </w:r>
      <w:r>
        <w:rPr>
          <w:rFonts w:ascii="Arial"/>
          <w:color w:val="221815"/>
          <w:sz w:val="12"/>
        </w:rPr>
        <w:t>OF</w:t>
      </w:r>
      <w:r>
        <w:rPr>
          <w:rFonts w:ascii="Arial"/>
          <w:color w:val="221815"/>
          <w:spacing w:val="-12"/>
          <w:sz w:val="12"/>
        </w:rPr>
        <w:t> </w:t>
      </w:r>
      <w:r>
        <w:rPr>
          <w:rFonts w:ascii="Arial"/>
          <w:color w:val="221815"/>
          <w:sz w:val="12"/>
        </w:rPr>
        <w:t>BATHERS</w:t>
      </w:r>
      <w:r>
        <w:rPr>
          <w:rFonts w:ascii="Arial"/>
          <w:sz w:val="12"/>
        </w:rPr>
      </w:r>
    </w:p>
    <w:p>
      <w:pPr>
        <w:spacing w:before="0"/>
        <w:ind w:left="591" w:right="399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21815"/>
          <w:sz w:val="12"/>
        </w:rPr>
        <w:t>ENTRAPMENT</w:t>
      </w:r>
      <w:r>
        <w:rPr>
          <w:rFonts w:ascii="Arial"/>
          <w:color w:val="221815"/>
          <w:spacing w:val="-17"/>
          <w:sz w:val="12"/>
        </w:rPr>
        <w:t> </w:t>
      </w:r>
      <w:r>
        <w:rPr>
          <w:rFonts w:ascii="Arial"/>
          <w:color w:val="221815"/>
          <w:sz w:val="12"/>
        </w:rPr>
        <w:t>POSSIBLE</w:t>
      </w:r>
      <w:r>
        <w:rPr>
          <w:rFonts w:ascii="Arial"/>
          <w:sz w:val="12"/>
        </w:rPr>
      </w:r>
    </w:p>
    <w:p>
      <w:pPr>
        <w:spacing w:before="4"/>
        <w:ind w:left="591" w:right="399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21815"/>
          <w:sz w:val="12"/>
        </w:rPr>
        <w:t>KEEP</w:t>
      </w:r>
      <w:r>
        <w:rPr>
          <w:rFonts w:ascii="Arial"/>
          <w:color w:val="221815"/>
          <w:spacing w:val="-7"/>
          <w:sz w:val="12"/>
        </w:rPr>
        <w:t> </w:t>
      </w:r>
      <w:r>
        <w:rPr>
          <w:rFonts w:ascii="Arial"/>
          <w:color w:val="221815"/>
          <w:sz w:val="12"/>
        </w:rPr>
        <w:t>COVER</w:t>
      </w:r>
      <w:r>
        <w:rPr>
          <w:rFonts w:ascii="Arial"/>
          <w:color w:val="221815"/>
          <w:spacing w:val="-5"/>
          <w:sz w:val="12"/>
        </w:rPr>
        <w:t> </w:t>
      </w:r>
      <w:r>
        <w:rPr>
          <w:rFonts w:ascii="Arial"/>
          <w:color w:val="221815"/>
          <w:sz w:val="12"/>
        </w:rPr>
        <w:t>ON</w:t>
      </w:r>
      <w:r>
        <w:rPr>
          <w:rFonts w:ascii="Arial"/>
          <w:color w:val="221815"/>
          <w:spacing w:val="-5"/>
          <w:sz w:val="12"/>
        </w:rPr>
        <w:t> </w:t>
      </w:r>
      <w:r>
        <w:rPr>
          <w:rFonts w:ascii="Arial"/>
          <w:color w:val="221815"/>
          <w:spacing w:val="-4"/>
          <w:sz w:val="12"/>
        </w:rPr>
        <w:t>SPA</w:t>
      </w:r>
      <w:r>
        <w:rPr>
          <w:rFonts w:ascii="Arial"/>
          <w:color w:val="221815"/>
          <w:spacing w:val="-17"/>
          <w:sz w:val="12"/>
        </w:rPr>
        <w:t> </w:t>
      </w:r>
      <w:r>
        <w:rPr>
          <w:rFonts w:ascii="Arial"/>
          <w:color w:val="221815"/>
          <w:sz w:val="12"/>
        </w:rPr>
        <w:t>AND</w:t>
      </w:r>
      <w:r>
        <w:rPr>
          <w:rFonts w:ascii="Arial"/>
          <w:color w:val="221815"/>
          <w:spacing w:val="-5"/>
          <w:sz w:val="12"/>
        </w:rPr>
        <w:t> </w:t>
      </w:r>
      <w:r>
        <w:rPr>
          <w:rFonts w:ascii="Arial"/>
          <w:color w:val="221815"/>
          <w:sz w:val="12"/>
        </w:rPr>
        <w:t>LOCKED</w:t>
      </w:r>
      <w:r>
        <w:rPr>
          <w:rFonts w:ascii="Arial"/>
          <w:color w:val="221815"/>
          <w:spacing w:val="-5"/>
          <w:sz w:val="12"/>
        </w:rPr>
        <w:t> </w:t>
      </w:r>
      <w:r>
        <w:rPr>
          <w:rFonts w:ascii="Arial"/>
          <w:color w:val="221815"/>
          <w:sz w:val="12"/>
        </w:rPr>
        <w:t>WHEN</w:t>
      </w:r>
      <w:r>
        <w:rPr>
          <w:rFonts w:ascii="Arial"/>
          <w:color w:val="221815"/>
          <w:spacing w:val="-5"/>
          <w:sz w:val="12"/>
        </w:rPr>
        <w:t> </w:t>
      </w:r>
      <w:r>
        <w:rPr>
          <w:rFonts w:ascii="Arial"/>
          <w:color w:val="221815"/>
          <w:sz w:val="12"/>
        </w:rPr>
        <w:t>NOT</w:t>
      </w:r>
      <w:r>
        <w:rPr>
          <w:rFonts w:ascii="Arial"/>
          <w:color w:val="221815"/>
          <w:spacing w:val="-7"/>
          <w:sz w:val="12"/>
        </w:rPr>
        <w:t> </w:t>
      </w:r>
      <w:r>
        <w:rPr>
          <w:rFonts w:ascii="Arial"/>
          <w:color w:val="221815"/>
          <w:sz w:val="12"/>
        </w:rPr>
        <w:t>IN</w:t>
      </w:r>
      <w:r>
        <w:rPr>
          <w:rFonts w:ascii="Arial"/>
          <w:color w:val="221815"/>
          <w:spacing w:val="-5"/>
          <w:sz w:val="12"/>
        </w:rPr>
        <w:t> </w:t>
      </w:r>
      <w:r>
        <w:rPr>
          <w:rFonts w:ascii="Arial"/>
          <w:color w:val="221815"/>
          <w:sz w:val="12"/>
        </w:rPr>
        <w:t>USE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23820" w:h="16160" w:orient="landscape"/>
          <w:pgMar w:top="480" w:bottom="280" w:left="460" w:right="460"/>
          <w:cols w:num="2" w:equalWidth="0">
            <w:col w:w="14561" w:space="2923"/>
            <w:col w:w="5416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tabs>
          <w:tab w:pos="3674" w:val="left" w:leader="none"/>
        </w:tabs>
        <w:spacing w:line="2256" w:lineRule="exact"/>
        <w:ind w:left="909" w:right="0"/>
        <w:jc w:val="left"/>
      </w:pPr>
      <w:r>
        <w:rPr>
          <w:position w:val="-44"/>
        </w:rPr>
        <w:drawing>
          <wp:inline distT="0" distB="0" distL="0" distR="0">
            <wp:extent cx="1072276" cy="1429702"/>
            <wp:effectExtent l="0" t="0" r="0" b="0"/>
            <wp:docPr id="41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76" cy="14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4"/>
        </w:rPr>
      </w:r>
      <w:r>
        <w:rPr>
          <w:position w:val="-44"/>
        </w:rPr>
        <w:tab/>
      </w:r>
      <w:r>
        <w:rPr>
          <w:position w:val="-44"/>
        </w:rPr>
        <w:drawing>
          <wp:inline distT="0" distB="0" distL="0" distR="0">
            <wp:extent cx="1072282" cy="1429702"/>
            <wp:effectExtent l="0" t="0" r="0" b="0"/>
            <wp:docPr id="43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82" cy="14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4"/>
        </w:rPr>
      </w:r>
    </w:p>
    <w:p>
      <w:pPr>
        <w:spacing w:after="0" w:line="2256" w:lineRule="exact"/>
        <w:jc w:val="left"/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headerReference w:type="default" r:id="rId105"/>
          <w:footerReference w:type="default" r:id="rId106"/>
          <w:pgSz w:w="23820" w:h="16160" w:orient="landscape"/>
          <w:pgMar w:header="567" w:footer="529" w:top="1120" w:bottom="720" w:left="460" w:right="460"/>
        </w:sectPr>
      </w:pPr>
    </w:p>
    <w:p>
      <w:pPr>
        <w:pStyle w:val="Heading2"/>
        <w:spacing w:line="240" w:lineRule="auto" w:before="6"/>
        <w:ind w:left="3877" w:right="3285"/>
        <w:jc w:val="center"/>
        <w:rPr>
          <w:b w:val="0"/>
          <w:bCs w:val="0"/>
        </w:rPr>
      </w:pPr>
      <w:r>
        <w:rPr>
          <w:b/>
          <w:color w:val="221815"/>
          <w:spacing w:val="-3"/>
        </w:rPr>
        <w:t>Vacation</w:t>
      </w:r>
      <w:r>
        <w:rPr>
          <w:b/>
          <w:color w:val="221815"/>
          <w:spacing w:val="7"/>
        </w:rPr>
        <w:t> </w:t>
      </w:r>
      <w:r>
        <w:rPr>
          <w:b/>
          <w:color w:val="221815"/>
        </w:rPr>
        <w:t>Care</w:t>
      </w:r>
      <w:r>
        <w:rPr>
          <w:b w:val="0"/>
        </w:rPr>
      </w:r>
    </w:p>
    <w:p>
      <w:pPr>
        <w:pStyle w:val="BodyText"/>
        <w:spacing w:line="240" w:lineRule="auto" w:before="187"/>
        <w:ind w:left="592" w:right="0"/>
        <w:jc w:val="left"/>
      </w:pPr>
      <w:r>
        <w:rPr>
          <w:color w:val="221815"/>
          <w:spacing w:val="-7"/>
        </w:rPr>
        <w:t>You </w:t>
      </w:r>
      <w:r>
        <w:rPr>
          <w:color w:val="221815"/>
        </w:rPr>
        <w:t>can leave your spa unattended for up to two weeks if you follow these</w:t>
      </w:r>
      <w:r>
        <w:rPr>
          <w:color w:val="221815"/>
          <w:spacing w:val="-32"/>
        </w:rPr>
        <w:t> </w:t>
      </w:r>
      <w:r>
        <w:rPr>
          <w:color w:val="221815"/>
        </w:rPr>
        <w:t>instructions.</w:t>
      </w:r>
      <w:r>
        <w:rPr/>
      </w:r>
    </w:p>
    <w:p>
      <w:pPr>
        <w:pStyle w:val="Heading6"/>
        <w:spacing w:line="292" w:lineRule="auto" w:before="170"/>
        <w:ind w:left="592" w:right="0"/>
        <w:jc w:val="left"/>
        <w:rPr>
          <w:b w:val="0"/>
          <w:bCs w:val="0"/>
          <w:i w:val="0"/>
        </w:rPr>
      </w:pPr>
      <w:r>
        <w:rPr>
          <w:i/>
          <w:color w:val="221815"/>
          <w:spacing w:val="-7"/>
        </w:rPr>
        <w:t>ALWAYS</w:t>
      </w:r>
      <w:r>
        <w:rPr>
          <w:i/>
          <w:color w:val="221815"/>
          <w:spacing w:val="9"/>
        </w:rPr>
        <w:t> </w:t>
      </w:r>
      <w:r>
        <w:rPr>
          <w:i/>
          <w:color w:val="221815"/>
        </w:rPr>
        <w:t>lock</w:t>
      </w:r>
      <w:r>
        <w:rPr>
          <w:i/>
          <w:color w:val="221815"/>
          <w:spacing w:val="8"/>
        </w:rPr>
        <w:t> </w:t>
      </w:r>
      <w:r>
        <w:rPr>
          <w:i/>
          <w:color w:val="221815"/>
        </w:rPr>
        <w:t>your</w:t>
      </w:r>
      <w:r>
        <w:rPr>
          <w:i/>
          <w:color w:val="221815"/>
          <w:spacing w:val="9"/>
        </w:rPr>
        <w:t> </w:t>
      </w:r>
      <w:r>
        <w:rPr>
          <w:i/>
          <w:color w:val="221815"/>
        </w:rPr>
        <w:t>cover</w:t>
      </w:r>
      <w:r>
        <w:rPr>
          <w:i/>
          <w:color w:val="221815"/>
          <w:spacing w:val="9"/>
        </w:rPr>
        <w:t> </w:t>
      </w:r>
      <w:r>
        <w:rPr>
          <w:i/>
          <w:color w:val="221815"/>
        </w:rPr>
        <w:t>using</w:t>
      </w:r>
      <w:r>
        <w:rPr>
          <w:i/>
          <w:color w:val="221815"/>
          <w:spacing w:val="8"/>
        </w:rPr>
        <w:t> </w:t>
      </w:r>
      <w:r>
        <w:rPr>
          <w:i/>
          <w:color w:val="221815"/>
        </w:rPr>
        <w:t>the</w:t>
      </w:r>
      <w:r>
        <w:rPr>
          <w:i/>
          <w:color w:val="221815"/>
          <w:spacing w:val="9"/>
        </w:rPr>
        <w:t> </w:t>
      </w:r>
      <w:r>
        <w:rPr>
          <w:i/>
          <w:color w:val="221815"/>
        </w:rPr>
        <w:t>cover</w:t>
      </w:r>
      <w:r>
        <w:rPr>
          <w:i/>
          <w:color w:val="221815"/>
          <w:spacing w:val="9"/>
        </w:rPr>
        <w:t> </w:t>
      </w:r>
      <w:r>
        <w:rPr>
          <w:i/>
          <w:color w:val="221815"/>
        </w:rPr>
        <w:t>locks</w:t>
      </w:r>
      <w:r>
        <w:rPr>
          <w:i/>
          <w:color w:val="221815"/>
          <w:spacing w:val="8"/>
        </w:rPr>
        <w:t> </w:t>
      </w:r>
      <w:r>
        <w:rPr>
          <w:i/>
          <w:color w:val="221815"/>
        </w:rPr>
        <w:t>if</w:t>
      </w:r>
      <w:r>
        <w:rPr>
          <w:i/>
          <w:color w:val="221815"/>
          <w:spacing w:val="8"/>
        </w:rPr>
        <w:t> </w:t>
      </w:r>
      <w:r>
        <w:rPr>
          <w:i/>
          <w:color w:val="221815"/>
        </w:rPr>
        <w:t>you</w:t>
      </w:r>
      <w:r>
        <w:rPr>
          <w:i/>
          <w:color w:val="221815"/>
          <w:spacing w:val="9"/>
        </w:rPr>
        <w:t> </w:t>
      </w:r>
      <w:r>
        <w:rPr>
          <w:i/>
          <w:color w:val="221815"/>
        </w:rPr>
        <w:t>plan</w:t>
      </w:r>
      <w:r>
        <w:rPr>
          <w:i/>
          <w:color w:val="221815"/>
          <w:spacing w:val="8"/>
        </w:rPr>
        <w:t> </w:t>
      </w:r>
      <w:r>
        <w:rPr>
          <w:i/>
          <w:color w:val="221815"/>
        </w:rPr>
        <w:t>to</w:t>
      </w:r>
      <w:r>
        <w:rPr>
          <w:i/>
          <w:color w:val="221815"/>
          <w:spacing w:val="9"/>
        </w:rPr>
        <w:t> </w:t>
      </w:r>
      <w:r>
        <w:rPr>
          <w:i/>
          <w:color w:val="221815"/>
        </w:rPr>
        <w:t>be</w:t>
      </w:r>
      <w:r>
        <w:rPr>
          <w:i/>
          <w:color w:val="221815"/>
          <w:spacing w:val="8"/>
        </w:rPr>
        <w:t> </w:t>
      </w:r>
      <w:r>
        <w:rPr>
          <w:i/>
          <w:color w:val="221815"/>
        </w:rPr>
        <w:t>away</w:t>
      </w:r>
      <w:r>
        <w:rPr>
          <w:i/>
          <w:color w:val="221815"/>
          <w:spacing w:val="9"/>
        </w:rPr>
        <w:t> </w:t>
      </w:r>
      <w:r>
        <w:rPr>
          <w:i/>
          <w:color w:val="221815"/>
        </w:rPr>
        <w:t>from</w:t>
      </w:r>
      <w:r>
        <w:rPr>
          <w:i/>
          <w:color w:val="221815"/>
          <w:spacing w:val="8"/>
        </w:rPr>
        <w:t> </w:t>
      </w:r>
      <w:r>
        <w:rPr>
          <w:i/>
          <w:color w:val="221815"/>
        </w:rPr>
        <w:t>home</w:t>
      </w:r>
      <w:r>
        <w:rPr>
          <w:i/>
          <w:color w:val="221815"/>
          <w:spacing w:val="8"/>
        </w:rPr>
        <w:t> </w:t>
      </w:r>
      <w:r>
        <w:rPr>
          <w:i/>
          <w:color w:val="221815"/>
        </w:rPr>
        <w:t>and</w:t>
      </w:r>
      <w:r>
        <w:rPr>
          <w:i/>
          <w:color w:val="221815"/>
          <w:spacing w:val="9"/>
        </w:rPr>
        <w:t> </w:t>
      </w:r>
      <w:r>
        <w:rPr>
          <w:i/>
          <w:color w:val="221815"/>
        </w:rPr>
        <w:t>the</w:t>
      </w:r>
      <w:r>
        <w:rPr>
          <w:i/>
          <w:color w:val="221815"/>
          <w:spacing w:val="9"/>
        </w:rPr>
        <w:t> </w:t>
      </w:r>
      <w:r>
        <w:rPr>
          <w:i/>
          <w:color w:val="221815"/>
        </w:rPr>
        <w:t>spa</w:t>
      </w:r>
      <w:r>
        <w:rPr>
          <w:i/>
          <w:color w:val="221815"/>
          <w:spacing w:val="9"/>
        </w:rPr>
        <w:t> </w:t>
      </w:r>
      <w:r>
        <w:rPr>
          <w:i/>
          <w:color w:val="221815"/>
        </w:rPr>
        <w:t>is</w:t>
      </w:r>
      <w:r>
        <w:rPr>
          <w:i/>
          <w:color w:val="221815"/>
          <w:spacing w:val="8"/>
        </w:rPr>
        <w:t> </w:t>
      </w:r>
      <w:r>
        <w:rPr>
          <w:i/>
          <w:color w:val="221815"/>
        </w:rPr>
        <w:t>filled</w:t>
      </w:r>
      <w:r>
        <w:rPr>
          <w:i/>
          <w:color w:val="221815"/>
          <w:w w:val="99"/>
        </w:rPr>
        <w:t> </w:t>
      </w:r>
      <w:r>
        <w:rPr>
          <w:i/>
          <w:color w:val="221815"/>
        </w:rPr>
        <w:t>with</w:t>
      </w:r>
      <w:r>
        <w:rPr>
          <w:i/>
          <w:color w:val="221815"/>
          <w:spacing w:val="-14"/>
        </w:rPr>
        <w:t> </w:t>
      </w:r>
      <w:r>
        <w:rPr>
          <w:i/>
          <w:color w:val="221815"/>
        </w:rPr>
        <w:t>water.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9"/>
        </w:numPr>
        <w:tabs>
          <w:tab w:pos="816" w:val="left" w:leader="none"/>
        </w:tabs>
        <w:spacing w:line="240" w:lineRule="auto" w:before="121" w:after="0"/>
        <w:ind w:left="815" w:right="0" w:hanging="22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Select the Low Range temp choice used for vacation</w:t>
      </w:r>
      <w:r>
        <w:rPr>
          <w:rFonts w:ascii="Arial"/>
          <w:color w:val="221815"/>
          <w:spacing w:val="-6"/>
          <w:sz w:val="20"/>
        </w:rPr>
        <w:t> </w:t>
      </w:r>
      <w:r>
        <w:rPr>
          <w:rFonts w:ascii="Arial"/>
          <w:color w:val="221815"/>
          <w:sz w:val="20"/>
        </w:rPr>
        <w:t>mode.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9"/>
        </w:numPr>
        <w:tabs>
          <w:tab w:pos="816" w:val="left" w:leader="none"/>
        </w:tabs>
        <w:spacing w:line="240" w:lineRule="auto" w:before="170" w:after="0"/>
        <w:ind w:left="815" w:right="0" w:hanging="22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Following the water quality instructions starting on page 21, adjust the</w:t>
      </w:r>
      <w:r>
        <w:rPr>
          <w:rFonts w:ascii="Arial"/>
          <w:color w:val="221815"/>
          <w:spacing w:val="-10"/>
          <w:sz w:val="20"/>
        </w:rPr>
        <w:t> </w:t>
      </w:r>
      <w:r>
        <w:rPr>
          <w:rFonts w:ascii="Arial"/>
          <w:color w:val="221815"/>
          <w:sz w:val="20"/>
        </w:rPr>
        <w:t>pH.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9"/>
        </w:numPr>
        <w:tabs>
          <w:tab w:pos="816" w:val="left" w:leader="none"/>
        </w:tabs>
        <w:spacing w:line="240" w:lineRule="auto" w:before="170" w:after="0"/>
        <w:ind w:left="815" w:right="0" w:hanging="22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Shock the water (add either chlorine or bromine</w:t>
      </w:r>
      <w:r>
        <w:rPr>
          <w:rFonts w:ascii="Arial"/>
          <w:color w:val="221815"/>
          <w:spacing w:val="-6"/>
          <w:sz w:val="20"/>
        </w:rPr>
        <w:t> </w:t>
      </w:r>
      <w:r>
        <w:rPr>
          <w:rFonts w:ascii="Arial"/>
          <w:color w:val="221815"/>
          <w:sz w:val="20"/>
        </w:rPr>
        <w:t>sanitizer).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9"/>
        </w:numPr>
        <w:tabs>
          <w:tab w:pos="816" w:val="left" w:leader="none"/>
        </w:tabs>
        <w:spacing w:line="240" w:lineRule="auto" w:before="170" w:after="0"/>
        <w:ind w:left="815" w:right="0" w:hanging="22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When you return, check and adjust the pH and shock the</w:t>
      </w:r>
      <w:r>
        <w:rPr>
          <w:rFonts w:ascii="Arial"/>
          <w:color w:val="221815"/>
          <w:spacing w:val="-6"/>
          <w:sz w:val="20"/>
        </w:rPr>
        <w:t> </w:t>
      </w:r>
      <w:r>
        <w:rPr>
          <w:rFonts w:ascii="Arial"/>
          <w:color w:val="221815"/>
          <w:spacing w:val="-3"/>
          <w:sz w:val="20"/>
        </w:rPr>
        <w:t>water.</w:t>
      </w:r>
      <w:r>
        <w:rPr>
          <w:rFonts w:ascii="Arial"/>
          <w:spacing w:val="-3"/>
          <w:sz w:val="20"/>
        </w:rPr>
      </w:r>
    </w:p>
    <w:p>
      <w:pPr>
        <w:pStyle w:val="BodyText"/>
        <w:spacing w:line="292" w:lineRule="auto" w:before="170"/>
        <w:ind w:left="592" w:right="0"/>
        <w:jc w:val="left"/>
      </w:pPr>
      <w:r>
        <w:rPr>
          <w:color w:val="221815"/>
        </w:rPr>
        <w:t>If</w:t>
      </w:r>
      <w:r>
        <w:rPr>
          <w:color w:val="221815"/>
          <w:spacing w:val="14"/>
        </w:rPr>
        <w:t> </w:t>
      </w:r>
      <w:r>
        <w:rPr>
          <w:color w:val="221815"/>
        </w:rPr>
        <w:t>you</w:t>
      </w:r>
      <w:r>
        <w:rPr>
          <w:color w:val="221815"/>
          <w:spacing w:val="14"/>
        </w:rPr>
        <w:t> </w:t>
      </w:r>
      <w:r>
        <w:rPr>
          <w:color w:val="221815"/>
        </w:rPr>
        <w:t>will</w:t>
      </w:r>
      <w:r>
        <w:rPr>
          <w:color w:val="221815"/>
          <w:spacing w:val="14"/>
        </w:rPr>
        <w:t> </w:t>
      </w:r>
      <w:r>
        <w:rPr>
          <w:color w:val="221815"/>
        </w:rPr>
        <w:t>not</w:t>
      </w:r>
      <w:r>
        <w:rPr>
          <w:color w:val="221815"/>
          <w:spacing w:val="14"/>
        </w:rPr>
        <w:t> </w:t>
      </w:r>
      <w:r>
        <w:rPr>
          <w:color w:val="221815"/>
        </w:rPr>
        <w:t>be</w:t>
      </w:r>
      <w:r>
        <w:rPr>
          <w:color w:val="221815"/>
          <w:spacing w:val="14"/>
        </w:rPr>
        <w:t> </w:t>
      </w:r>
      <w:r>
        <w:rPr>
          <w:color w:val="221815"/>
        </w:rPr>
        <w:t>using</w:t>
      </w:r>
      <w:r>
        <w:rPr>
          <w:color w:val="221815"/>
          <w:spacing w:val="14"/>
        </w:rPr>
        <w:t> </w:t>
      </w:r>
      <w:r>
        <w:rPr>
          <w:color w:val="221815"/>
        </w:rPr>
        <w:t>your</w:t>
      </w:r>
      <w:r>
        <w:rPr>
          <w:color w:val="221815"/>
          <w:spacing w:val="14"/>
        </w:rPr>
        <w:t> </w:t>
      </w:r>
      <w:r>
        <w:rPr>
          <w:color w:val="221815"/>
        </w:rPr>
        <w:t>spa</w:t>
      </w:r>
      <w:r>
        <w:rPr>
          <w:color w:val="221815"/>
          <w:spacing w:val="14"/>
        </w:rPr>
        <w:t> </w:t>
      </w:r>
      <w:r>
        <w:rPr>
          <w:color w:val="221815"/>
        </w:rPr>
        <w:t>for</w:t>
      </w:r>
      <w:r>
        <w:rPr>
          <w:color w:val="221815"/>
          <w:spacing w:val="13"/>
        </w:rPr>
        <w:t> </w:t>
      </w:r>
      <w:r>
        <w:rPr>
          <w:color w:val="221815"/>
        </w:rPr>
        <w:t>longer</w:t>
      </w:r>
      <w:r>
        <w:rPr>
          <w:color w:val="221815"/>
          <w:spacing w:val="14"/>
        </w:rPr>
        <w:t> </w:t>
      </w:r>
      <w:r>
        <w:rPr>
          <w:color w:val="221815"/>
        </w:rPr>
        <w:t>than</w:t>
      </w:r>
      <w:r>
        <w:rPr>
          <w:color w:val="221815"/>
          <w:spacing w:val="13"/>
        </w:rPr>
        <w:t> </w:t>
      </w:r>
      <w:r>
        <w:rPr>
          <w:color w:val="221815"/>
        </w:rPr>
        <w:t>14</w:t>
      </w:r>
      <w:r>
        <w:rPr>
          <w:color w:val="221815"/>
          <w:spacing w:val="14"/>
        </w:rPr>
        <w:t> </w:t>
      </w:r>
      <w:r>
        <w:rPr>
          <w:color w:val="221815"/>
        </w:rPr>
        <w:t>days</w:t>
      </w:r>
      <w:r>
        <w:rPr>
          <w:color w:val="221815"/>
          <w:spacing w:val="14"/>
        </w:rPr>
        <w:t> </w:t>
      </w:r>
      <w:r>
        <w:rPr>
          <w:color w:val="221815"/>
        </w:rPr>
        <w:t>and</w:t>
      </w:r>
      <w:r>
        <w:rPr>
          <w:color w:val="221815"/>
          <w:spacing w:val="14"/>
        </w:rPr>
        <w:t> </w:t>
      </w:r>
      <w:r>
        <w:rPr>
          <w:color w:val="221815"/>
        </w:rPr>
        <w:t>a</w:t>
      </w:r>
      <w:r>
        <w:rPr>
          <w:color w:val="221815"/>
          <w:spacing w:val="14"/>
        </w:rPr>
        <w:t> </w:t>
      </w:r>
      <w:r>
        <w:rPr>
          <w:color w:val="221815"/>
        </w:rPr>
        <w:t>spa</w:t>
      </w:r>
      <w:r>
        <w:rPr>
          <w:color w:val="221815"/>
          <w:spacing w:val="14"/>
        </w:rPr>
        <w:t> </w:t>
      </w:r>
      <w:r>
        <w:rPr>
          <w:color w:val="221815"/>
        </w:rPr>
        <w:t>maintenance</w:t>
      </w:r>
      <w:r>
        <w:rPr>
          <w:color w:val="221815"/>
          <w:spacing w:val="14"/>
        </w:rPr>
        <w:t> </w:t>
      </w:r>
      <w:r>
        <w:rPr>
          <w:color w:val="221815"/>
        </w:rPr>
        <w:t>service</w:t>
      </w:r>
      <w:r>
        <w:rPr>
          <w:color w:val="221815"/>
          <w:spacing w:val="14"/>
        </w:rPr>
        <w:t> </w:t>
      </w:r>
      <w:r>
        <w:rPr>
          <w:color w:val="221815"/>
        </w:rPr>
        <w:t>is</w:t>
      </w:r>
      <w:r>
        <w:rPr>
          <w:color w:val="221815"/>
          <w:spacing w:val="14"/>
        </w:rPr>
        <w:t> </w:t>
      </w:r>
      <w:r>
        <w:rPr>
          <w:color w:val="221815"/>
        </w:rPr>
        <w:t>not</w:t>
      </w:r>
      <w:r>
        <w:rPr>
          <w:color w:val="221815"/>
          <w:spacing w:val="14"/>
        </w:rPr>
        <w:t> </w:t>
      </w:r>
      <w:r>
        <w:rPr>
          <w:color w:val="221815"/>
        </w:rPr>
        <w:t>available,</w:t>
      </w:r>
      <w:r>
        <w:rPr>
          <w:color w:val="221815"/>
          <w:spacing w:val="14"/>
        </w:rPr>
        <w:t> </w:t>
      </w:r>
      <w:r>
        <w:rPr>
          <w:color w:val="221815"/>
        </w:rPr>
        <w:t>we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strongly recommend you drain or winterize your</w:t>
      </w:r>
      <w:r>
        <w:rPr>
          <w:color w:val="221815"/>
          <w:spacing w:val="-17"/>
        </w:rPr>
        <w:t> </w:t>
      </w:r>
      <w:r>
        <w:rPr>
          <w:color w:val="221815"/>
        </w:rPr>
        <w:t>spa.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68"/>
        <w:ind w:left="3881" w:right="3285"/>
        <w:jc w:val="center"/>
        <w:rPr>
          <w:b w:val="0"/>
          <w:bCs w:val="0"/>
        </w:rPr>
      </w:pPr>
      <w:r>
        <w:rPr>
          <w:b/>
          <w:color w:val="221815"/>
        </w:rPr>
        <w:t>Cleaning </w:t>
      </w:r>
      <w:r>
        <w:rPr>
          <w:b/>
          <w:color w:val="221815"/>
          <w:spacing w:val="-7"/>
        </w:rPr>
        <w:t>Your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Spa</w:t>
      </w:r>
      <w:r>
        <w:rPr>
          <w:b w:val="0"/>
        </w:rPr>
      </w:r>
    </w:p>
    <w:p>
      <w:pPr>
        <w:spacing w:line="449" w:lineRule="exact" w:before="0"/>
        <w:ind w:left="2457" w:right="0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/>
        <w:br w:type="column"/>
      </w:r>
      <w:r>
        <w:rPr>
          <w:rFonts w:ascii="Arial Black"/>
          <w:b/>
          <w:color w:val="221815"/>
          <w:sz w:val="32"/>
        </w:rPr>
        <w:t>Using the Bluetooth Sound</w:t>
      </w:r>
      <w:r>
        <w:rPr>
          <w:rFonts w:ascii="Arial Black"/>
          <w:b/>
          <w:color w:val="221815"/>
          <w:spacing w:val="-13"/>
          <w:sz w:val="32"/>
        </w:rPr>
        <w:t> </w:t>
      </w:r>
      <w:r>
        <w:rPr>
          <w:rFonts w:ascii="Arial Black"/>
          <w:b/>
          <w:color w:val="221815"/>
          <w:sz w:val="32"/>
        </w:rPr>
        <w:t>System</w:t>
      </w:r>
      <w:r>
        <w:rPr>
          <w:rFonts w:ascii="Arial Black"/>
          <w:sz w:val="32"/>
        </w:rPr>
      </w:r>
    </w:p>
    <w:p>
      <w:pPr>
        <w:pStyle w:val="BodyText"/>
        <w:spacing w:line="292" w:lineRule="auto" w:before="209"/>
        <w:ind w:left="592" w:right="596"/>
        <w:jc w:val="both"/>
      </w:pPr>
      <w:r>
        <w:rPr>
          <w:color w:val="221815"/>
        </w:rPr>
        <w:t>The sound system is ready to pair when it is not already connected to another device. </w:t>
      </w:r>
      <w:r>
        <w:rPr>
          <w:color w:val="221815"/>
          <w:spacing w:val="-12"/>
        </w:rPr>
        <w:t>To </w:t>
      </w:r>
      <w:r>
        <w:rPr>
          <w:color w:val="221815"/>
        </w:rPr>
        <w:t>pair your device ,</w:t>
      </w:r>
      <w:r>
        <w:rPr>
          <w:color w:val="221815"/>
          <w:spacing w:val="-12"/>
        </w:rPr>
        <w:t> </w:t>
      </w:r>
      <w:r>
        <w:rPr>
          <w:color w:val="221815"/>
        </w:rPr>
        <w:t>first</w:t>
      </w:r>
      <w:r>
        <w:rPr>
          <w:color w:val="221815"/>
        </w:rPr>
        <w:t> make sure you are close enough to the  system, and that it is turned</w:t>
      </w:r>
      <w:r>
        <w:rPr>
          <w:color w:val="221815"/>
          <w:spacing w:val="-22"/>
        </w:rPr>
        <w:t> </w:t>
      </w:r>
      <w:r>
        <w:rPr>
          <w:color w:val="221815"/>
        </w:rPr>
        <w:t>on.</w:t>
      </w:r>
      <w:r>
        <w:rPr/>
      </w:r>
    </w:p>
    <w:p>
      <w:pPr>
        <w:pStyle w:val="ListParagraph"/>
        <w:numPr>
          <w:ilvl w:val="0"/>
          <w:numId w:val="10"/>
        </w:numPr>
        <w:tabs>
          <w:tab w:pos="828" w:val="left" w:leader="none"/>
        </w:tabs>
        <w:spacing w:line="292" w:lineRule="auto" w:before="1" w:after="0"/>
        <w:ind w:left="592" w:right="59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Open</w:t>
      </w:r>
      <w:r>
        <w:rPr>
          <w:rFonts w:ascii="Arial"/>
          <w:color w:val="221815"/>
          <w:spacing w:val="9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Bluetooth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settings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on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your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device.</w:t>
      </w:r>
      <w:r>
        <w:rPr>
          <w:rFonts w:ascii="Arial"/>
          <w:color w:val="221815"/>
          <w:spacing w:val="6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location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of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settings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will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depend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on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device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you</w:t>
      </w:r>
      <w:r>
        <w:rPr>
          <w:rFonts w:ascii="Arial"/>
          <w:color w:val="221815"/>
          <w:spacing w:val="10"/>
          <w:sz w:val="20"/>
        </w:rPr>
        <w:t> </w:t>
      </w:r>
      <w:r>
        <w:rPr>
          <w:rFonts w:ascii="Arial"/>
          <w:color w:val="221815"/>
          <w:sz w:val="20"/>
        </w:rPr>
        <w:t>are</w:t>
      </w:r>
      <w:r>
        <w:rPr>
          <w:rFonts w:ascii="Arial"/>
          <w:color w:val="221815"/>
          <w:spacing w:val="-1"/>
          <w:w w:val="100"/>
          <w:sz w:val="20"/>
        </w:rPr>
        <w:t> </w:t>
      </w:r>
      <w:r>
        <w:rPr>
          <w:rFonts w:ascii="Arial"/>
          <w:color w:val="221815"/>
          <w:sz w:val="20"/>
        </w:rPr>
        <w:t>using.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0"/>
        </w:numPr>
        <w:tabs>
          <w:tab w:pos="816" w:val="left" w:leader="none"/>
        </w:tabs>
        <w:spacing w:line="240" w:lineRule="auto" w:before="1" w:after="0"/>
        <w:ind w:left="815" w:right="0" w:hanging="22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In these settings, turn Bluetooth on, if it is not</w:t>
      </w:r>
      <w:r>
        <w:rPr>
          <w:rFonts w:ascii="Arial"/>
          <w:color w:val="221815"/>
          <w:spacing w:val="-6"/>
          <w:sz w:val="20"/>
        </w:rPr>
        <w:t> </w:t>
      </w:r>
      <w:r>
        <w:rPr>
          <w:rFonts w:ascii="Arial"/>
          <w:color w:val="221815"/>
          <w:spacing w:val="-3"/>
          <w:sz w:val="20"/>
        </w:rPr>
        <w:t>already.</w:t>
      </w:r>
      <w:r>
        <w:rPr>
          <w:rFonts w:ascii="Arial"/>
          <w:spacing w:val="-3"/>
          <w:sz w:val="20"/>
        </w:rPr>
      </w:r>
    </w:p>
    <w:p>
      <w:pPr>
        <w:pStyle w:val="ListParagraph"/>
        <w:numPr>
          <w:ilvl w:val="0"/>
          <w:numId w:val="10"/>
        </w:numPr>
        <w:tabs>
          <w:tab w:pos="816" w:val="left" w:leader="none"/>
        </w:tabs>
        <w:spacing w:line="240" w:lineRule="auto" w:before="170" w:after="0"/>
        <w:ind w:left="815" w:right="0" w:hanging="22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Choose </w:t>
      </w:r>
      <w:r>
        <w:rPr>
          <w:rFonts w:ascii="Arial"/>
          <w:color w:val="221815"/>
          <w:spacing w:val="-4"/>
          <w:sz w:val="20"/>
        </w:rPr>
        <w:t>"</w:t>
      </w:r>
      <w:r>
        <w:rPr>
          <w:rFonts w:ascii="Arial"/>
          <w:b/>
          <w:color w:val="221815"/>
          <w:spacing w:val="-4"/>
          <w:sz w:val="20"/>
        </w:rPr>
        <w:t>JOYONWAY </w:t>
      </w:r>
      <w:r>
        <w:rPr>
          <w:rFonts w:ascii="Arial"/>
          <w:b/>
          <w:color w:val="221815"/>
          <w:sz w:val="20"/>
        </w:rPr>
        <w:t>/ Gecko in.stream / BBA spa Music</w:t>
      </w:r>
      <w:r>
        <w:rPr>
          <w:rFonts w:ascii="Arial"/>
          <w:color w:val="221815"/>
          <w:sz w:val="20"/>
        </w:rPr>
        <w:t>" from the list of available</w:t>
      </w:r>
      <w:r>
        <w:rPr>
          <w:rFonts w:ascii="Arial"/>
          <w:color w:val="221815"/>
          <w:spacing w:val="-20"/>
          <w:sz w:val="20"/>
        </w:rPr>
        <w:t> </w:t>
      </w:r>
      <w:r>
        <w:rPr>
          <w:rFonts w:ascii="Arial"/>
          <w:color w:val="221815"/>
          <w:sz w:val="20"/>
        </w:rPr>
        <w:t>devices.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0"/>
        </w:numPr>
        <w:tabs>
          <w:tab w:pos="842" w:val="left" w:leader="none"/>
        </w:tabs>
        <w:spacing w:line="292" w:lineRule="auto" w:before="170" w:after="0"/>
        <w:ind w:left="592" w:right="59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21815"/>
          <w:sz w:val="20"/>
        </w:rPr>
        <w:t>When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prompted,</w:t>
      </w:r>
      <w:r>
        <w:rPr>
          <w:rFonts w:ascii="Arial"/>
          <w:color w:val="221815"/>
          <w:spacing w:val="24"/>
          <w:sz w:val="20"/>
        </w:rPr>
        <w:t> </w:t>
      </w:r>
      <w:r>
        <w:rPr>
          <w:rFonts w:ascii="Arial"/>
          <w:color w:val="221815"/>
          <w:sz w:val="20"/>
        </w:rPr>
        <w:t>enter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b/>
          <w:color w:val="221815"/>
          <w:sz w:val="20"/>
        </w:rPr>
        <w:t>2288</w:t>
      </w:r>
      <w:r>
        <w:rPr>
          <w:rFonts w:ascii="Arial"/>
          <w:b/>
          <w:color w:val="221815"/>
          <w:spacing w:val="23"/>
          <w:sz w:val="20"/>
        </w:rPr>
        <w:t> </w:t>
      </w:r>
      <w:r>
        <w:rPr>
          <w:rFonts w:ascii="Arial"/>
          <w:b/>
          <w:color w:val="221815"/>
          <w:sz w:val="20"/>
        </w:rPr>
        <w:t>/</w:t>
      </w:r>
      <w:r>
        <w:rPr>
          <w:rFonts w:ascii="Arial"/>
          <w:b/>
          <w:color w:val="221815"/>
          <w:spacing w:val="23"/>
          <w:sz w:val="20"/>
        </w:rPr>
        <w:t> </w:t>
      </w:r>
      <w:r>
        <w:rPr>
          <w:rFonts w:ascii="Arial"/>
          <w:b/>
          <w:color w:val="221815"/>
          <w:sz w:val="20"/>
        </w:rPr>
        <w:t>5555</w:t>
      </w:r>
      <w:r>
        <w:rPr>
          <w:rFonts w:ascii="Arial"/>
          <w:b/>
          <w:color w:val="221815"/>
          <w:spacing w:val="23"/>
          <w:sz w:val="20"/>
        </w:rPr>
        <w:t> </w:t>
      </w:r>
      <w:r>
        <w:rPr>
          <w:rFonts w:ascii="Arial"/>
          <w:b/>
          <w:color w:val="221815"/>
          <w:sz w:val="20"/>
        </w:rPr>
        <w:t>/</w:t>
      </w:r>
      <w:r>
        <w:rPr>
          <w:rFonts w:ascii="Arial"/>
          <w:b/>
          <w:color w:val="221815"/>
          <w:spacing w:val="23"/>
          <w:sz w:val="20"/>
        </w:rPr>
        <w:t> </w:t>
      </w:r>
      <w:r>
        <w:rPr>
          <w:rFonts w:ascii="Arial"/>
          <w:b/>
          <w:color w:val="221815"/>
          <w:sz w:val="20"/>
        </w:rPr>
        <w:t>6000</w:t>
      </w:r>
      <w:r>
        <w:rPr>
          <w:rFonts w:ascii="Arial"/>
          <w:b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as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password.</w:t>
      </w:r>
      <w:r>
        <w:rPr>
          <w:rFonts w:ascii="Arial"/>
          <w:color w:val="221815"/>
          <w:spacing w:val="18"/>
          <w:sz w:val="20"/>
        </w:rPr>
        <w:t> </w:t>
      </w:r>
      <w:r>
        <w:rPr>
          <w:rFonts w:ascii="Arial"/>
          <w:color w:val="221815"/>
          <w:spacing w:val="-6"/>
          <w:sz w:val="20"/>
        </w:rPr>
        <w:t>Your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device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should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now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be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paired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with</w:t>
      </w:r>
      <w:r>
        <w:rPr>
          <w:rFonts w:ascii="Arial"/>
          <w:color w:val="221815"/>
          <w:spacing w:val="23"/>
          <w:sz w:val="20"/>
        </w:rPr>
        <w:t> </w:t>
      </w:r>
      <w:r>
        <w:rPr>
          <w:rFonts w:ascii="Arial"/>
          <w:color w:val="221815"/>
          <w:sz w:val="20"/>
        </w:rPr>
        <w:t>the</w:t>
      </w:r>
      <w:r>
        <w:rPr>
          <w:rFonts w:ascii="Arial"/>
          <w:color w:val="221815"/>
          <w:sz w:val="20"/>
        </w:rPr>
        <w:t> system, and ready to</w:t>
      </w:r>
      <w:r>
        <w:rPr>
          <w:rFonts w:ascii="Arial"/>
          <w:color w:val="221815"/>
          <w:spacing w:val="-3"/>
          <w:sz w:val="20"/>
        </w:rPr>
        <w:t> </w:t>
      </w:r>
      <w:r>
        <w:rPr>
          <w:rFonts w:ascii="Arial"/>
          <w:color w:val="221815"/>
          <w:sz w:val="20"/>
        </w:rPr>
        <w:t>use.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2" w:lineRule="auto"/>
        <w:ind w:left="592" w:right="595"/>
        <w:jc w:val="both"/>
      </w:pPr>
      <w:r>
        <w:rPr>
          <w:color w:val="221815"/>
        </w:rPr>
        <w:t>Once</w:t>
      </w:r>
      <w:r>
        <w:rPr>
          <w:color w:val="221815"/>
          <w:spacing w:val="-8"/>
        </w:rPr>
        <w:t> </w:t>
      </w:r>
      <w:r>
        <w:rPr>
          <w:color w:val="221815"/>
        </w:rPr>
        <w:t>the</w:t>
      </w:r>
      <w:r>
        <w:rPr>
          <w:color w:val="221815"/>
          <w:spacing w:val="-8"/>
        </w:rPr>
        <w:t> </w:t>
      </w:r>
      <w:r>
        <w:rPr>
          <w:color w:val="221815"/>
        </w:rPr>
        <w:t>pairing</w:t>
      </w:r>
      <w:r>
        <w:rPr>
          <w:color w:val="221815"/>
          <w:spacing w:val="-7"/>
        </w:rPr>
        <w:t> </w:t>
      </w:r>
      <w:r>
        <w:rPr>
          <w:color w:val="221815"/>
        </w:rPr>
        <w:t>is</w:t>
      </w:r>
      <w:r>
        <w:rPr>
          <w:color w:val="221815"/>
          <w:spacing w:val="-7"/>
        </w:rPr>
        <w:t> </w:t>
      </w:r>
      <w:r>
        <w:rPr>
          <w:color w:val="221815"/>
        </w:rPr>
        <w:t>done</w:t>
      </w:r>
      <w:r>
        <w:rPr>
          <w:color w:val="221815"/>
          <w:spacing w:val="-7"/>
        </w:rPr>
        <w:t> </w:t>
      </w:r>
      <w:r>
        <w:rPr>
          <w:color w:val="221815"/>
        </w:rPr>
        <w:t>and</w:t>
      </w:r>
      <w:r>
        <w:rPr>
          <w:color w:val="221815"/>
          <w:spacing w:val="-7"/>
        </w:rPr>
        <w:t> </w:t>
      </w:r>
      <w:r>
        <w:rPr>
          <w:color w:val="221815"/>
        </w:rPr>
        <w:t>connection</w:t>
      </w:r>
      <w:r>
        <w:rPr>
          <w:color w:val="221815"/>
          <w:spacing w:val="-8"/>
        </w:rPr>
        <w:t> </w:t>
      </w:r>
      <w:r>
        <w:rPr>
          <w:color w:val="221815"/>
        </w:rPr>
        <w:t>has</w:t>
      </w:r>
      <w:r>
        <w:rPr>
          <w:color w:val="221815"/>
          <w:spacing w:val="-7"/>
        </w:rPr>
        <w:t> </w:t>
      </w:r>
      <w:r>
        <w:rPr>
          <w:color w:val="221815"/>
        </w:rPr>
        <w:t>been</w:t>
      </w:r>
      <w:r>
        <w:rPr>
          <w:color w:val="221815"/>
          <w:spacing w:val="-7"/>
        </w:rPr>
        <w:t> </w:t>
      </w:r>
      <w:r>
        <w:rPr>
          <w:color w:val="221815"/>
        </w:rPr>
        <w:t>established</w:t>
      </w:r>
      <w:r>
        <w:rPr>
          <w:color w:val="221815"/>
          <w:spacing w:val="-7"/>
        </w:rPr>
        <w:t> </w:t>
      </w:r>
      <w:r>
        <w:rPr>
          <w:color w:val="221815"/>
        </w:rPr>
        <w:t>between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8"/>
        </w:rPr>
        <w:t> </w:t>
      </w:r>
      <w:r>
        <w:rPr>
          <w:color w:val="221815"/>
        </w:rPr>
        <w:t>devices,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8"/>
        </w:rPr>
        <w:t> </w:t>
      </w:r>
      <w:r>
        <w:rPr>
          <w:color w:val="221815"/>
        </w:rPr>
        <w:t>system</w:t>
      </w:r>
      <w:r>
        <w:rPr>
          <w:color w:val="221815"/>
          <w:spacing w:val="-7"/>
        </w:rPr>
        <w:t> </w:t>
      </w:r>
      <w:r>
        <w:rPr>
          <w:color w:val="221815"/>
        </w:rPr>
        <w:t>will</w:t>
      </w:r>
      <w:r>
        <w:rPr>
          <w:color w:val="221815"/>
          <w:spacing w:val="-7"/>
        </w:rPr>
        <w:t> </w:t>
      </w:r>
      <w:r>
        <w:rPr>
          <w:color w:val="221815"/>
        </w:rPr>
        <w:t>be</w:t>
      </w:r>
      <w:r>
        <w:rPr>
          <w:color w:val="221815"/>
          <w:spacing w:val="-7"/>
        </w:rPr>
        <w:t> </w:t>
      </w:r>
      <w:r>
        <w:rPr>
          <w:color w:val="221815"/>
        </w:rPr>
        <w:t>ready</w:t>
      </w:r>
      <w:r>
        <w:rPr>
          <w:color w:val="221815"/>
          <w:spacing w:val="-8"/>
        </w:rPr>
        <w:t> </w:t>
      </w:r>
      <w:r>
        <w:rPr>
          <w:color w:val="221815"/>
        </w:rPr>
        <w:t>to</w:t>
      </w:r>
      <w:r>
        <w:rPr>
          <w:color w:val="221815"/>
        </w:rPr>
        <w:t> start</w:t>
      </w:r>
      <w:r>
        <w:rPr>
          <w:color w:val="221815"/>
          <w:spacing w:val="-5"/>
        </w:rPr>
        <w:t> </w:t>
      </w:r>
      <w:r>
        <w:rPr>
          <w:color w:val="221815"/>
        </w:rPr>
        <w:t>playing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selected</w:t>
      </w:r>
      <w:r>
        <w:rPr>
          <w:color w:val="221815"/>
          <w:spacing w:val="-5"/>
        </w:rPr>
        <w:t> </w:t>
      </w:r>
      <w:r>
        <w:rPr>
          <w:color w:val="221815"/>
        </w:rPr>
        <w:t>audio.If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device</w:t>
      </w:r>
      <w:r>
        <w:rPr>
          <w:color w:val="221815"/>
          <w:spacing w:val="-5"/>
        </w:rPr>
        <w:t> </w:t>
      </w:r>
      <w:r>
        <w:rPr>
          <w:color w:val="221815"/>
        </w:rPr>
        <w:t>moves</w:t>
      </w:r>
      <w:r>
        <w:rPr>
          <w:color w:val="221815"/>
          <w:spacing w:val="-5"/>
        </w:rPr>
        <w:t> </w:t>
      </w:r>
      <w:r>
        <w:rPr>
          <w:color w:val="221815"/>
        </w:rPr>
        <w:t>out</w:t>
      </w:r>
      <w:r>
        <w:rPr>
          <w:color w:val="221815"/>
          <w:spacing w:val="-5"/>
        </w:rPr>
        <w:t> </w:t>
      </w:r>
      <w:r>
        <w:rPr>
          <w:color w:val="221815"/>
        </w:rPr>
        <w:t>of</w:t>
      </w:r>
      <w:r>
        <w:rPr>
          <w:color w:val="221815"/>
          <w:spacing w:val="-5"/>
        </w:rPr>
        <w:t> </w:t>
      </w:r>
      <w:r>
        <w:rPr>
          <w:color w:val="221815"/>
        </w:rPr>
        <w:t>range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loses</w:t>
      </w:r>
      <w:r>
        <w:rPr>
          <w:color w:val="221815"/>
          <w:spacing w:val="-5"/>
        </w:rPr>
        <w:t> </w:t>
      </w:r>
      <w:r>
        <w:rPr>
          <w:color w:val="221815"/>
        </w:rPr>
        <w:t>connection</w:t>
      </w:r>
      <w:r>
        <w:rPr>
          <w:color w:val="221815"/>
          <w:spacing w:val="-5"/>
        </w:rPr>
        <w:t> </w:t>
      </w:r>
      <w:r>
        <w:rPr>
          <w:color w:val="221815"/>
        </w:rPr>
        <w:t>it</w:t>
      </w:r>
      <w:r>
        <w:rPr>
          <w:color w:val="221815"/>
          <w:spacing w:val="-5"/>
        </w:rPr>
        <w:t> </w:t>
      </w:r>
      <w:r>
        <w:rPr>
          <w:color w:val="221815"/>
        </w:rPr>
        <w:t>should</w:t>
      </w:r>
      <w:r>
        <w:rPr>
          <w:color w:val="221815"/>
          <w:spacing w:val="-5"/>
        </w:rPr>
        <w:t> </w:t>
      </w:r>
      <w:r>
        <w:rPr>
          <w:color w:val="221815"/>
        </w:rPr>
        <w:t>reconnect</w:t>
      </w:r>
      <w:r>
        <w:rPr>
          <w:color w:val="221815"/>
          <w:spacing w:val="-5"/>
        </w:rPr>
        <w:t> </w:t>
      </w:r>
      <w:r>
        <w:rPr>
          <w:color w:val="221815"/>
        </w:rPr>
        <w:t>auto-</w:t>
      </w:r>
      <w:r>
        <w:rPr>
          <w:color w:val="221815"/>
          <w:w w:val="100"/>
        </w:rPr>
        <w:t> </w:t>
      </w:r>
      <w:r>
        <w:rPr>
          <w:color w:val="221815"/>
        </w:rPr>
        <w:t>matically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2"/>
        </w:rPr>
        <w:t> </w:t>
      </w:r>
      <w:r>
        <w:rPr>
          <w:color w:val="221815"/>
        </w:rPr>
        <w:t>soon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2"/>
        </w:rPr>
        <w:t> </w:t>
      </w:r>
      <w:r>
        <w:rPr>
          <w:color w:val="221815"/>
        </w:rPr>
        <w:t>it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2"/>
        </w:rPr>
        <w:t> </w:t>
      </w:r>
      <w:r>
        <w:rPr>
          <w:color w:val="221815"/>
        </w:rPr>
        <w:t>close</w:t>
      </w:r>
      <w:r>
        <w:rPr>
          <w:color w:val="221815"/>
          <w:spacing w:val="-3"/>
        </w:rPr>
        <w:t> </w:t>
      </w:r>
      <w:r>
        <w:rPr>
          <w:color w:val="221815"/>
        </w:rPr>
        <w:t>enough.</w:t>
      </w:r>
      <w:r>
        <w:rPr>
          <w:color w:val="221815"/>
          <w:spacing w:val="-6"/>
        </w:rPr>
        <w:t> </w:t>
      </w: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should</w:t>
      </w:r>
      <w:r>
        <w:rPr>
          <w:color w:val="221815"/>
          <w:spacing w:val="-3"/>
        </w:rPr>
        <w:t> </w:t>
      </w:r>
      <w:r>
        <w:rPr>
          <w:color w:val="221815"/>
        </w:rPr>
        <w:t>happen</w:t>
      </w:r>
      <w:r>
        <w:rPr>
          <w:color w:val="221815"/>
          <w:spacing w:val="-2"/>
        </w:rPr>
        <w:t> </w:t>
      </w:r>
      <w:r>
        <w:rPr>
          <w:color w:val="221815"/>
        </w:rPr>
        <w:t>without</w:t>
      </w:r>
      <w:r>
        <w:rPr>
          <w:color w:val="221815"/>
          <w:spacing w:val="-2"/>
        </w:rPr>
        <w:t> </w:t>
      </w:r>
      <w:r>
        <w:rPr>
          <w:color w:val="221815"/>
        </w:rPr>
        <w:t>going</w:t>
      </w:r>
      <w:r>
        <w:rPr>
          <w:color w:val="221815"/>
          <w:spacing w:val="-2"/>
        </w:rPr>
        <w:t> </w:t>
      </w:r>
      <w:r>
        <w:rPr>
          <w:color w:val="221815"/>
        </w:rPr>
        <w:t>through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menu</w:t>
      </w:r>
      <w:r>
        <w:rPr>
          <w:color w:val="221815"/>
          <w:spacing w:val="-3"/>
        </w:rPr>
        <w:t> </w:t>
      </w:r>
      <w:r>
        <w:rPr>
          <w:color w:val="221815"/>
        </w:rPr>
        <w:t>again.</w:t>
      </w:r>
      <w:r>
        <w:rPr/>
      </w:r>
    </w:p>
    <w:p>
      <w:pPr>
        <w:spacing w:after="0" w:line="292" w:lineRule="auto"/>
        <w:jc w:val="both"/>
        <w:sectPr>
          <w:type w:val="continuous"/>
          <w:pgSz w:w="23820" w:h="16160" w:orient="landscape"/>
          <w:pgMar w:top="480" w:bottom="280" w:left="460" w:right="460"/>
          <w:cols w:num="2" w:equalWidth="0">
            <w:col w:w="10393" w:space="1507"/>
            <w:col w:w="11000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9"/>
          <w:szCs w:val="9"/>
        </w:rPr>
      </w:pPr>
    </w:p>
    <w:p>
      <w:pPr>
        <w:pStyle w:val="Heading3"/>
        <w:spacing w:line="240" w:lineRule="auto"/>
        <w:ind w:left="590" w:right="0"/>
        <w:jc w:val="both"/>
        <w:rPr>
          <w:b w:val="0"/>
          <w:bCs w:val="0"/>
        </w:rPr>
      </w:pPr>
      <w:r>
        <w:rPr/>
        <w:pict>
          <v:shape style="position:absolute;margin-left:730.070496pt;margin-top:-11.13254pt;width:325.350pt;height:141.950pt;mso-position-horizontal-relative:page;mso-position-vertical-relative:paragraph;z-index:4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85"/>
                    <w:gridCol w:w="2679"/>
                    <w:gridCol w:w="1843"/>
                  </w:tblGrid>
                  <w:tr>
                    <w:trPr>
                      <w:trHeight w:val="567" w:hRule="exact"/>
                    </w:trPr>
                    <w:tc>
                      <w:tcPr>
                        <w:tcW w:w="198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A0A0A0"/>
                      </w:tcPr>
                      <w:p>
                        <w:pPr>
                          <w:pStyle w:val="TableParagraph"/>
                          <w:spacing w:line="240" w:lineRule="auto" w:before="140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21815"/>
                            <w:spacing w:val="-1"/>
                            <w:w w:val="100"/>
                            <w:sz w:val="24"/>
                          </w:rPr>
                          <w:t>Brand</w:t>
                        </w:r>
                        <w:r>
                          <w:rPr>
                            <w:rFonts w:ascii="Arial"/>
                            <w:w w:val="100"/>
                            <w:sz w:val="24"/>
                          </w:rPr>
                        </w:r>
                      </w:p>
                    </w:tc>
                    <w:tc>
                      <w:tcPr>
                        <w:tcW w:w="2679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A0A0A0"/>
                      </w:tcPr>
                      <w:p>
                        <w:pPr>
                          <w:pStyle w:val="TableParagraph"/>
                          <w:spacing w:line="240" w:lineRule="auto" w:before="140"/>
                          <w:ind w:left="411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21815"/>
                            <w:spacing w:val="-1"/>
                            <w:w w:val="99"/>
                            <w:sz w:val="24"/>
                          </w:rPr>
                          <w:t>Bluetoot</w:t>
                        </w:r>
                        <w:r>
                          <w:rPr>
                            <w:rFonts w:ascii="Arial"/>
                            <w:b/>
                            <w:color w:val="221815"/>
                            <w:w w:val="99"/>
                            <w:sz w:val="24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color w:val="22181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21815"/>
                            <w:w w:val="100"/>
                            <w:sz w:val="24"/>
                          </w:rPr>
                          <w:t>name</w:t>
                        </w:r>
                        <w:r>
                          <w:rPr>
                            <w:rFonts w:ascii="Arial"/>
                            <w:w w:val="100"/>
                            <w:sz w:val="24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A0A0A0"/>
                      </w:tcPr>
                      <w:p>
                        <w:pPr>
                          <w:pStyle w:val="TableParagraph"/>
                          <w:spacing w:line="240" w:lineRule="auto" w:before="140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21815"/>
                            <w:w w:val="100"/>
                            <w:sz w:val="24"/>
                          </w:rPr>
                          <w:t>Password</w:t>
                        </w:r>
                        <w:r>
                          <w:rPr>
                            <w:rFonts w:ascii="Arial"/>
                            <w:w w:val="100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67" w:hRule="exact"/>
                    </w:trPr>
                    <w:tc>
                      <w:tcPr>
                        <w:tcW w:w="1985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160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99"/>
                            <w:sz w:val="20"/>
                          </w:rPr>
                          <w:t>JOYON</w:t>
                        </w:r>
                        <w:r>
                          <w:rPr>
                            <w:rFonts w:ascii="Arial"/>
                            <w:color w:val="221815"/>
                            <w:spacing w:val="-8"/>
                            <w:w w:val="99"/>
                            <w:sz w:val="20"/>
                          </w:rPr>
                          <w:t>W</w:t>
                        </w:r>
                        <w:r>
                          <w:rPr>
                            <w:rFonts w:ascii="Arial"/>
                            <w:color w:val="221815"/>
                            <w:spacing w:val="-15"/>
                            <w:w w:val="99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221815"/>
                            <w:w w:val="99"/>
                            <w:sz w:val="20"/>
                          </w:rPr>
                          <w:t>Y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67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160"/>
                          <w:ind w:left="41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pacing w:val="-1"/>
                            <w:w w:val="100"/>
                            <w:sz w:val="20"/>
                          </w:rPr>
                          <w:t>joyonway</w:t>
                        </w:r>
                        <w:r>
                          <w:rPr>
                            <w:rFonts w:ascii="Arial"/>
                            <w:w w:val="100"/>
                            <w:sz w:val="20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160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pacing w:val="-1"/>
                            <w:w w:val="100"/>
                            <w:sz w:val="20"/>
                          </w:rPr>
                          <w:t>2288</w:t>
                        </w:r>
                        <w:r>
                          <w:rPr>
                            <w:rFonts w:ascii="Arial"/>
                            <w:w w:val="1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7" w:hRule="exact"/>
                    </w:trPr>
                    <w:tc>
                      <w:tcPr>
                        <w:tcW w:w="1985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 w:before="153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99"/>
                            <w:sz w:val="20"/>
                          </w:rPr>
                          <w:t>GECKO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67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 w:before="153"/>
                          <w:ind w:left="41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pacing w:val="-1"/>
                            <w:w w:val="100"/>
                            <w:sz w:val="20"/>
                          </w:rPr>
                          <w:t>instream2</w:t>
                        </w:r>
                        <w:r>
                          <w:rPr>
                            <w:rFonts w:ascii="Arial"/>
                            <w:w w:val="100"/>
                            <w:sz w:val="20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 w:before="153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pacing w:val="-1"/>
                            <w:w w:val="100"/>
                            <w:sz w:val="20"/>
                          </w:rPr>
                          <w:t>5555</w:t>
                        </w:r>
                        <w:r>
                          <w:rPr>
                            <w:rFonts w:ascii="Arial"/>
                            <w:w w:val="1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7" w:hRule="exact"/>
                    </w:trPr>
                    <w:tc>
                      <w:tcPr>
                        <w:tcW w:w="1985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146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99"/>
                            <w:sz w:val="20"/>
                          </w:rPr>
                          <w:t>BALBOA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67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146"/>
                          <w:ind w:left="41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w w:val="99"/>
                            <w:sz w:val="20"/>
                          </w:rPr>
                          <w:t>BBA</w:t>
                        </w:r>
                        <w:r>
                          <w:rPr>
                            <w:rFonts w:ascii="Arial"/>
                            <w:color w:val="221815"/>
                            <w:spacing w:val="-12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21815"/>
                            <w:w w:val="100"/>
                            <w:sz w:val="20"/>
                          </w:rPr>
                          <w:t>spa</w:t>
                        </w:r>
                        <w:r>
                          <w:rPr>
                            <w:rFonts w:ascii="Arial"/>
                            <w:color w:val="221815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21815"/>
                            <w:w w:val="100"/>
                            <w:sz w:val="20"/>
                          </w:rPr>
                          <w:t>Music</w:t>
                        </w:r>
                        <w:r>
                          <w:rPr>
                            <w:rFonts w:ascii="Arial"/>
                            <w:w w:val="100"/>
                            <w:sz w:val="20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146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pacing w:val="-1"/>
                            <w:w w:val="100"/>
                            <w:sz w:val="20"/>
                          </w:rPr>
                          <w:t>6000</w:t>
                        </w:r>
                        <w:r>
                          <w:rPr>
                            <w:rFonts w:ascii="Arial"/>
                            <w:w w:val="1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70" w:hRule="exact"/>
                    </w:trPr>
                    <w:tc>
                      <w:tcPr>
                        <w:tcW w:w="198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79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21815"/>
        </w:rPr>
        <w:t>Spa Cover and</w:t>
      </w:r>
      <w:r>
        <w:rPr>
          <w:color w:val="221815"/>
          <w:spacing w:val="-7"/>
        </w:rPr>
        <w:t> </w:t>
      </w:r>
      <w:r>
        <w:rPr>
          <w:color w:val="221815"/>
        </w:rPr>
        <w:t>Pillows</w:t>
      </w:r>
      <w:r>
        <w:rPr>
          <w:b w:val="0"/>
        </w:rPr>
      </w:r>
    </w:p>
    <w:p>
      <w:pPr>
        <w:pStyle w:val="BodyText"/>
        <w:spacing w:line="292" w:lineRule="auto" w:before="41"/>
        <w:ind w:left="590" w:right="12494"/>
        <w:jc w:val="both"/>
      </w:pPr>
      <w:r>
        <w:rPr>
          <w:color w:val="221815"/>
        </w:rPr>
        <w:t>Due</w:t>
      </w:r>
      <w:r>
        <w:rPr>
          <w:color w:val="221815"/>
          <w:spacing w:val="-6"/>
        </w:rPr>
        <w:t> </w:t>
      </w:r>
      <w:r>
        <w:rPr>
          <w:color w:val="221815"/>
        </w:rPr>
        <w:t>to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constant</w:t>
      </w:r>
      <w:r>
        <w:rPr>
          <w:color w:val="221815"/>
          <w:spacing w:val="-6"/>
        </w:rPr>
        <w:t> </w:t>
      </w:r>
      <w:r>
        <w:rPr>
          <w:color w:val="221815"/>
        </w:rPr>
        <w:t>punishment</w:t>
      </w:r>
      <w:r>
        <w:rPr>
          <w:color w:val="221815"/>
          <w:spacing w:val="-6"/>
        </w:rPr>
        <w:t> </w:t>
      </w:r>
      <w:r>
        <w:rPr>
          <w:color w:val="221815"/>
        </w:rPr>
        <w:t>your</w:t>
      </w:r>
      <w:r>
        <w:rPr>
          <w:color w:val="221815"/>
          <w:spacing w:val="-6"/>
        </w:rPr>
        <w:t> </w:t>
      </w:r>
      <w:r>
        <w:rPr>
          <w:color w:val="221815"/>
        </w:rPr>
        <w:t>spa</w:t>
      </w:r>
      <w:r>
        <w:rPr>
          <w:color w:val="221815"/>
          <w:spacing w:val="-6"/>
        </w:rPr>
        <w:t> </w:t>
      </w:r>
      <w:r>
        <w:rPr>
          <w:color w:val="221815"/>
        </w:rPr>
        <w:t>cover</w:t>
      </w:r>
      <w:r>
        <w:rPr>
          <w:color w:val="221815"/>
          <w:spacing w:val="-6"/>
        </w:rPr>
        <w:t> </w:t>
      </w:r>
      <w:r>
        <w:rPr>
          <w:color w:val="221815"/>
        </w:rPr>
        <w:t>and</w:t>
      </w:r>
      <w:r>
        <w:rPr>
          <w:color w:val="221815"/>
          <w:spacing w:val="-6"/>
        </w:rPr>
        <w:t> </w:t>
      </w:r>
      <w:r>
        <w:rPr>
          <w:color w:val="221815"/>
        </w:rPr>
        <w:t>pillows</w:t>
      </w:r>
      <w:r>
        <w:rPr>
          <w:color w:val="221815"/>
          <w:spacing w:val="-6"/>
        </w:rPr>
        <w:t> </w:t>
      </w:r>
      <w:r>
        <w:rPr>
          <w:color w:val="221815"/>
        </w:rPr>
        <w:t>receive,</w:t>
      </w:r>
      <w:r>
        <w:rPr>
          <w:color w:val="221815"/>
          <w:spacing w:val="-6"/>
        </w:rPr>
        <w:t> </w:t>
      </w:r>
      <w:r>
        <w:rPr>
          <w:color w:val="221815"/>
        </w:rPr>
        <w:t>you</w:t>
      </w:r>
      <w:r>
        <w:rPr>
          <w:color w:val="221815"/>
          <w:spacing w:val="-6"/>
        </w:rPr>
        <w:t> </w:t>
      </w:r>
      <w:r>
        <w:rPr>
          <w:color w:val="221815"/>
        </w:rPr>
        <w:t>should</w:t>
      </w:r>
      <w:r>
        <w:rPr>
          <w:color w:val="221815"/>
          <w:spacing w:val="-6"/>
        </w:rPr>
        <w:t> </w:t>
      </w:r>
      <w:r>
        <w:rPr>
          <w:color w:val="221815"/>
        </w:rPr>
        <w:t>protect</w:t>
      </w:r>
      <w:r>
        <w:rPr>
          <w:color w:val="221815"/>
          <w:spacing w:val="-6"/>
        </w:rPr>
        <w:t> </w:t>
      </w:r>
      <w:r>
        <w:rPr>
          <w:color w:val="221815"/>
        </w:rPr>
        <w:t>them</w:t>
      </w:r>
      <w:r>
        <w:rPr>
          <w:color w:val="221815"/>
          <w:spacing w:val="-7"/>
        </w:rPr>
        <w:t> </w:t>
      </w:r>
      <w:r>
        <w:rPr>
          <w:color w:val="221815"/>
        </w:rPr>
        <w:t>by</w:t>
      </w:r>
      <w:r>
        <w:rPr>
          <w:color w:val="221815"/>
          <w:spacing w:val="-6"/>
        </w:rPr>
        <w:t> </w:t>
      </w:r>
      <w:r>
        <w:rPr>
          <w:color w:val="221815"/>
        </w:rPr>
        <w:t>applying</w:t>
      </w:r>
      <w:r>
        <w:rPr>
          <w:color w:val="221815"/>
          <w:spacing w:val="-6"/>
        </w:rPr>
        <w:t> </w:t>
      </w:r>
      <w:r>
        <w:rPr>
          <w:color w:val="221815"/>
        </w:rPr>
        <w:t>a</w:t>
      </w:r>
      <w:r>
        <w:rPr>
          <w:color w:val="221815"/>
          <w:spacing w:val="-6"/>
        </w:rPr>
        <w:t> </w:t>
      </w:r>
      <w:r>
        <w:rPr>
          <w:color w:val="221815"/>
        </w:rPr>
        <w:t>vinyl</w:t>
      </w:r>
      <w:r>
        <w:rPr>
          <w:color w:val="221815"/>
          <w:w w:val="100"/>
        </w:rPr>
        <w:t> </w:t>
      </w:r>
      <w:r>
        <w:rPr>
          <w:color w:val="221815"/>
        </w:rPr>
        <w:t>and</w:t>
      </w:r>
      <w:r>
        <w:rPr>
          <w:color w:val="221815"/>
          <w:spacing w:val="16"/>
        </w:rPr>
        <w:t> </w:t>
      </w:r>
      <w:r>
        <w:rPr>
          <w:color w:val="221815"/>
        </w:rPr>
        <w:t>leather</w:t>
      </w:r>
      <w:r>
        <w:rPr>
          <w:color w:val="221815"/>
          <w:spacing w:val="16"/>
        </w:rPr>
        <w:t> </w:t>
      </w:r>
      <w:r>
        <w:rPr>
          <w:color w:val="221815"/>
        </w:rPr>
        <w:t>cleaner</w:t>
      </w:r>
      <w:r>
        <w:rPr>
          <w:color w:val="221815"/>
          <w:spacing w:val="16"/>
        </w:rPr>
        <w:t> </w:t>
      </w:r>
      <w:r>
        <w:rPr>
          <w:color w:val="221815"/>
        </w:rPr>
        <w:t>as</w:t>
      </w:r>
      <w:r>
        <w:rPr>
          <w:color w:val="221815"/>
          <w:spacing w:val="16"/>
        </w:rPr>
        <w:t> </w:t>
      </w:r>
      <w:r>
        <w:rPr>
          <w:color w:val="221815"/>
        </w:rPr>
        <w:t>part</w:t>
      </w:r>
      <w:r>
        <w:rPr>
          <w:color w:val="221815"/>
          <w:spacing w:val="16"/>
        </w:rPr>
        <w:t> </w:t>
      </w:r>
      <w:r>
        <w:rPr>
          <w:color w:val="221815"/>
        </w:rPr>
        <w:t>of</w:t>
      </w:r>
      <w:r>
        <w:rPr>
          <w:color w:val="221815"/>
          <w:spacing w:val="16"/>
        </w:rPr>
        <w:t> </w:t>
      </w:r>
      <w:r>
        <w:rPr>
          <w:color w:val="221815"/>
        </w:rPr>
        <w:t>your</w:t>
      </w:r>
      <w:r>
        <w:rPr>
          <w:color w:val="221815"/>
          <w:spacing w:val="16"/>
        </w:rPr>
        <w:t> </w:t>
      </w:r>
      <w:r>
        <w:rPr>
          <w:color w:val="221815"/>
        </w:rPr>
        <w:t>monthly</w:t>
      </w:r>
      <w:r>
        <w:rPr>
          <w:color w:val="221815"/>
          <w:spacing w:val="16"/>
        </w:rPr>
        <w:t> </w:t>
      </w:r>
      <w:r>
        <w:rPr>
          <w:color w:val="221815"/>
        </w:rPr>
        <w:t>maintenance</w:t>
      </w:r>
      <w:r>
        <w:rPr>
          <w:color w:val="221815"/>
          <w:spacing w:val="16"/>
        </w:rPr>
        <w:t> </w:t>
      </w:r>
      <w:r>
        <w:rPr>
          <w:color w:val="221815"/>
        </w:rPr>
        <w:t>plan.</w:t>
      </w:r>
      <w:r>
        <w:rPr>
          <w:color w:val="221815"/>
          <w:spacing w:val="16"/>
        </w:rPr>
        <w:t> </w:t>
      </w:r>
      <w:r>
        <w:rPr>
          <w:color w:val="221815"/>
        </w:rPr>
        <w:t>Use</w:t>
      </w:r>
      <w:r>
        <w:rPr>
          <w:color w:val="221815"/>
          <w:spacing w:val="16"/>
        </w:rPr>
        <w:t> </w:t>
      </w:r>
      <w:r>
        <w:rPr>
          <w:color w:val="221815"/>
        </w:rPr>
        <w:t>a</w:t>
      </w:r>
      <w:r>
        <w:rPr>
          <w:color w:val="221815"/>
          <w:spacing w:val="16"/>
        </w:rPr>
        <w:t> </w:t>
      </w:r>
      <w:r>
        <w:rPr>
          <w:color w:val="221815"/>
        </w:rPr>
        <w:t>product</w:t>
      </w:r>
      <w:r>
        <w:rPr>
          <w:color w:val="221815"/>
          <w:spacing w:val="16"/>
        </w:rPr>
        <w:t> </w:t>
      </w:r>
      <w:r>
        <w:rPr>
          <w:color w:val="221815"/>
        </w:rPr>
        <w:t>that</w:t>
      </w:r>
      <w:r>
        <w:rPr>
          <w:color w:val="221815"/>
          <w:spacing w:val="16"/>
        </w:rPr>
        <w:t> </w:t>
      </w:r>
      <w:r>
        <w:rPr>
          <w:color w:val="221815"/>
        </w:rPr>
        <w:t>is</w:t>
      </w:r>
      <w:r>
        <w:rPr>
          <w:color w:val="221815"/>
          <w:spacing w:val="16"/>
        </w:rPr>
        <w:t> </w:t>
      </w:r>
      <w:r>
        <w:rPr>
          <w:color w:val="221815"/>
        </w:rPr>
        <w:t>specifically</w:t>
      </w:r>
      <w:r>
        <w:rPr>
          <w:color w:val="221815"/>
          <w:spacing w:val="16"/>
        </w:rPr>
        <w:t> </w:t>
      </w:r>
      <w:r>
        <w:rPr>
          <w:color w:val="221815"/>
        </w:rPr>
        <w:t>designed</w:t>
      </w:r>
      <w:r>
        <w:rPr>
          <w:color w:val="221815"/>
          <w:spacing w:val="16"/>
        </w:rPr>
        <w:t> </w:t>
      </w:r>
      <w:r>
        <w:rPr>
          <w:color w:val="221815"/>
        </w:rPr>
        <w:t>to</w:t>
      </w:r>
      <w:r>
        <w:rPr>
          <w:color w:val="221815"/>
        </w:rPr>
        <w:t> protect</w:t>
      </w:r>
      <w:r>
        <w:rPr>
          <w:color w:val="221815"/>
          <w:spacing w:val="-8"/>
        </w:rPr>
        <w:t> </w:t>
      </w:r>
      <w:r>
        <w:rPr>
          <w:color w:val="221815"/>
        </w:rPr>
        <w:t>spa</w:t>
      </w:r>
      <w:r>
        <w:rPr>
          <w:color w:val="221815"/>
          <w:spacing w:val="-8"/>
        </w:rPr>
        <w:t> </w:t>
      </w:r>
      <w:r>
        <w:rPr>
          <w:color w:val="221815"/>
        </w:rPr>
        <w:t>covers</w:t>
      </w:r>
      <w:r>
        <w:rPr>
          <w:color w:val="221815"/>
          <w:spacing w:val="-8"/>
        </w:rPr>
        <w:t> </w:t>
      </w:r>
      <w:r>
        <w:rPr>
          <w:color w:val="221815"/>
        </w:rPr>
        <w:t>and</w:t>
      </w:r>
      <w:r>
        <w:rPr>
          <w:color w:val="221815"/>
          <w:spacing w:val="-8"/>
        </w:rPr>
        <w:t> </w:t>
      </w:r>
      <w:r>
        <w:rPr>
          <w:color w:val="221815"/>
        </w:rPr>
        <w:t>pillows</w:t>
      </w:r>
      <w:r>
        <w:rPr>
          <w:color w:val="221815"/>
          <w:spacing w:val="-8"/>
        </w:rPr>
        <w:t> </w:t>
      </w:r>
      <w:r>
        <w:rPr>
          <w:color w:val="221815"/>
        </w:rPr>
        <w:t>from</w:t>
      </w:r>
      <w:r>
        <w:rPr>
          <w:color w:val="221815"/>
          <w:spacing w:val="-8"/>
        </w:rPr>
        <w:t> </w:t>
      </w:r>
      <w:r>
        <w:rPr>
          <w:color w:val="221815"/>
        </w:rPr>
        <w:t>chemical</w:t>
      </w:r>
      <w:r>
        <w:rPr>
          <w:color w:val="221815"/>
          <w:spacing w:val="-8"/>
        </w:rPr>
        <w:t> </w:t>
      </w:r>
      <w:r>
        <w:rPr>
          <w:color w:val="221815"/>
        </w:rPr>
        <w:t>and</w:t>
      </w:r>
      <w:r>
        <w:rPr>
          <w:color w:val="221815"/>
          <w:spacing w:val="-8"/>
        </w:rPr>
        <w:t> </w:t>
      </w:r>
      <w:r>
        <w:rPr>
          <w:color w:val="221815"/>
        </w:rPr>
        <w:t>ultraviolet</w:t>
      </w:r>
      <w:r>
        <w:rPr>
          <w:color w:val="221815"/>
          <w:spacing w:val="-8"/>
        </w:rPr>
        <w:t> </w:t>
      </w:r>
      <w:r>
        <w:rPr>
          <w:color w:val="221815"/>
        </w:rPr>
        <w:t>light</w:t>
      </w:r>
      <w:r>
        <w:rPr>
          <w:color w:val="221815"/>
          <w:spacing w:val="-8"/>
        </w:rPr>
        <w:t> </w:t>
      </w:r>
      <w:r>
        <w:rPr>
          <w:color w:val="221815"/>
        </w:rPr>
        <w:t>damage</w:t>
      </w:r>
      <w:r>
        <w:rPr>
          <w:color w:val="221815"/>
          <w:spacing w:val="-8"/>
        </w:rPr>
        <w:t> </w:t>
      </w:r>
      <w:r>
        <w:rPr>
          <w:color w:val="221815"/>
        </w:rPr>
        <w:t>without</w:t>
      </w:r>
      <w:r>
        <w:rPr>
          <w:color w:val="221815"/>
          <w:spacing w:val="-8"/>
        </w:rPr>
        <w:t> </w:t>
      </w:r>
      <w:r>
        <w:rPr>
          <w:color w:val="221815"/>
        </w:rPr>
        <w:t>leaving</w:t>
      </w:r>
      <w:r>
        <w:rPr>
          <w:color w:val="221815"/>
          <w:spacing w:val="-8"/>
        </w:rPr>
        <w:t> </w:t>
      </w:r>
      <w:r>
        <w:rPr>
          <w:color w:val="221815"/>
        </w:rPr>
        <w:t>an</w:t>
      </w:r>
      <w:r>
        <w:rPr>
          <w:color w:val="221815"/>
          <w:spacing w:val="-8"/>
        </w:rPr>
        <w:t> </w:t>
      </w:r>
      <w:r>
        <w:rPr>
          <w:color w:val="221815"/>
        </w:rPr>
        <w:t>oily</w:t>
      </w:r>
      <w:r>
        <w:rPr>
          <w:color w:val="221815"/>
          <w:spacing w:val="-8"/>
        </w:rPr>
        <w:t> </w:t>
      </w:r>
      <w:r>
        <w:rPr>
          <w:color w:val="221815"/>
        </w:rPr>
        <w:t>residue</w:t>
      </w:r>
      <w:r>
        <w:rPr>
          <w:color w:val="221815"/>
          <w:spacing w:val="-8"/>
        </w:rPr>
        <w:t> </w:t>
      </w:r>
      <w:r>
        <w:rPr>
          <w:color w:val="221815"/>
        </w:rPr>
        <w:t>behind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that</w:t>
      </w:r>
      <w:r>
        <w:rPr>
          <w:color w:val="221815"/>
          <w:spacing w:val="-6"/>
        </w:rPr>
        <w:t> </w:t>
      </w:r>
      <w:r>
        <w:rPr>
          <w:color w:val="221815"/>
        </w:rPr>
        <w:t>is</w:t>
      </w:r>
      <w:r>
        <w:rPr>
          <w:color w:val="221815"/>
          <w:spacing w:val="-6"/>
        </w:rPr>
        <w:t> </w:t>
      </w:r>
      <w:r>
        <w:rPr>
          <w:color w:val="221815"/>
        </w:rPr>
        <w:t>normally</w:t>
      </w:r>
      <w:r>
        <w:rPr>
          <w:color w:val="221815"/>
          <w:spacing w:val="-6"/>
        </w:rPr>
        <w:t> </w:t>
      </w:r>
      <w:r>
        <w:rPr>
          <w:color w:val="221815"/>
        </w:rPr>
        <w:t>associated</w:t>
      </w:r>
      <w:r>
        <w:rPr>
          <w:color w:val="221815"/>
          <w:spacing w:val="-6"/>
        </w:rPr>
        <w:t> </w:t>
      </w:r>
      <w:r>
        <w:rPr>
          <w:color w:val="221815"/>
        </w:rPr>
        <w:t>with</w:t>
      </w:r>
      <w:r>
        <w:rPr>
          <w:color w:val="221815"/>
          <w:spacing w:val="-6"/>
        </w:rPr>
        <w:t> </w:t>
      </w:r>
      <w:r>
        <w:rPr>
          <w:color w:val="221815"/>
        </w:rPr>
        <w:t>common</w:t>
      </w:r>
      <w:r>
        <w:rPr>
          <w:color w:val="221815"/>
          <w:spacing w:val="-6"/>
        </w:rPr>
        <w:t> </w:t>
      </w:r>
      <w:r>
        <w:rPr>
          <w:color w:val="221815"/>
        </w:rPr>
        <w:t>automotive</w:t>
      </w:r>
      <w:r>
        <w:rPr>
          <w:color w:val="221815"/>
          <w:spacing w:val="-6"/>
        </w:rPr>
        <w:t> </w:t>
      </w:r>
      <w:r>
        <w:rPr>
          <w:color w:val="221815"/>
        </w:rPr>
        <w:t>vinyl</w:t>
      </w:r>
      <w:r>
        <w:rPr>
          <w:color w:val="221815"/>
          <w:spacing w:val="-6"/>
        </w:rPr>
        <w:t> </w:t>
      </w:r>
      <w:r>
        <w:rPr>
          <w:color w:val="221815"/>
        </w:rPr>
        <w:t>protectants.</w:t>
      </w:r>
      <w:r>
        <w:rPr/>
      </w:r>
    </w:p>
    <w:p>
      <w:pPr>
        <w:pStyle w:val="BodyText"/>
        <w:spacing w:line="292" w:lineRule="auto" w:before="81"/>
        <w:ind w:left="590" w:right="12494" w:hanging="1"/>
        <w:jc w:val="both"/>
      </w:pPr>
      <w:r>
        <w:rPr>
          <w:rFonts w:ascii="Arial"/>
          <w:b/>
          <w:color w:val="221815"/>
        </w:rPr>
        <w:t>Warning:</w:t>
      </w:r>
      <w:r>
        <w:rPr>
          <w:rFonts w:ascii="Arial"/>
          <w:b/>
          <w:color w:val="221815"/>
          <w:spacing w:val="26"/>
        </w:rPr>
        <w:t> </w:t>
      </w:r>
      <w:r>
        <w:rPr>
          <w:rFonts w:ascii="Arial"/>
          <w:b/>
          <w:i/>
          <w:color w:val="221815"/>
        </w:rPr>
        <w:t>Do</w:t>
      </w:r>
      <w:r>
        <w:rPr>
          <w:rFonts w:ascii="Arial"/>
          <w:b/>
          <w:i/>
          <w:color w:val="221815"/>
          <w:spacing w:val="25"/>
        </w:rPr>
        <w:t> </w:t>
      </w:r>
      <w:r>
        <w:rPr>
          <w:rFonts w:ascii="Arial"/>
          <w:b/>
          <w:i/>
          <w:color w:val="221815"/>
        </w:rPr>
        <w:t>not</w:t>
      </w:r>
      <w:r>
        <w:rPr>
          <w:rFonts w:ascii="Arial"/>
          <w:b/>
          <w:i/>
          <w:color w:val="221815"/>
          <w:spacing w:val="25"/>
        </w:rPr>
        <w:t> </w:t>
      </w:r>
      <w:r>
        <w:rPr>
          <w:color w:val="221815"/>
        </w:rPr>
        <w:t>use</w:t>
      </w:r>
      <w:r>
        <w:rPr>
          <w:color w:val="221815"/>
          <w:spacing w:val="26"/>
        </w:rPr>
        <w:t> </w:t>
      </w:r>
      <w:r>
        <w:rPr>
          <w:color w:val="221815"/>
        </w:rPr>
        <w:t>automotive</w:t>
      </w:r>
      <w:r>
        <w:rPr>
          <w:color w:val="221815"/>
          <w:spacing w:val="26"/>
        </w:rPr>
        <w:t> </w:t>
      </w:r>
      <w:r>
        <w:rPr>
          <w:color w:val="221815"/>
        </w:rPr>
        <w:t>vinyl</w:t>
      </w:r>
      <w:r>
        <w:rPr>
          <w:color w:val="221815"/>
          <w:spacing w:val="25"/>
        </w:rPr>
        <w:t> </w:t>
      </w:r>
      <w:r>
        <w:rPr>
          <w:color w:val="221815"/>
        </w:rPr>
        <w:t>protectants</w:t>
      </w:r>
      <w:r>
        <w:rPr>
          <w:color w:val="221815"/>
          <w:spacing w:val="26"/>
        </w:rPr>
        <w:t> </w:t>
      </w:r>
      <w:r>
        <w:rPr>
          <w:color w:val="221815"/>
        </w:rPr>
        <w:t>on</w:t>
      </w:r>
      <w:r>
        <w:rPr>
          <w:color w:val="221815"/>
          <w:spacing w:val="25"/>
        </w:rPr>
        <w:t> </w:t>
      </w:r>
      <w:r>
        <w:rPr>
          <w:color w:val="221815"/>
        </w:rPr>
        <w:t>spa</w:t>
      </w:r>
      <w:r>
        <w:rPr>
          <w:color w:val="221815"/>
          <w:spacing w:val="25"/>
        </w:rPr>
        <w:t> </w:t>
      </w:r>
      <w:r>
        <w:rPr>
          <w:color w:val="221815"/>
        </w:rPr>
        <w:t>covers</w:t>
      </w:r>
      <w:r>
        <w:rPr>
          <w:color w:val="221815"/>
          <w:spacing w:val="25"/>
        </w:rPr>
        <w:t> </w:t>
      </w:r>
      <w:r>
        <w:rPr>
          <w:color w:val="221815"/>
        </w:rPr>
        <w:t>or</w:t>
      </w:r>
      <w:r>
        <w:rPr>
          <w:color w:val="221815"/>
          <w:spacing w:val="26"/>
        </w:rPr>
        <w:t> </w:t>
      </w:r>
      <w:r>
        <w:rPr>
          <w:color w:val="221815"/>
        </w:rPr>
        <w:t>pillows.</w:t>
      </w:r>
      <w:r>
        <w:rPr>
          <w:color w:val="221815"/>
          <w:spacing w:val="21"/>
        </w:rPr>
        <w:t> </w:t>
      </w:r>
      <w:r>
        <w:rPr>
          <w:color w:val="221815"/>
        </w:rPr>
        <w:t>These</w:t>
      </w:r>
      <w:r>
        <w:rPr>
          <w:color w:val="221815"/>
          <w:spacing w:val="25"/>
        </w:rPr>
        <w:t> </w:t>
      </w:r>
      <w:r>
        <w:rPr>
          <w:color w:val="221815"/>
        </w:rPr>
        <w:t>products</w:t>
      </w:r>
      <w:r>
        <w:rPr>
          <w:color w:val="221815"/>
          <w:spacing w:val="26"/>
        </w:rPr>
        <w:t> </w:t>
      </w:r>
      <w:r>
        <w:rPr>
          <w:color w:val="221815"/>
        </w:rPr>
        <w:t>are</w:t>
      </w:r>
      <w:r>
        <w:rPr>
          <w:color w:val="221815"/>
          <w:spacing w:val="26"/>
        </w:rPr>
        <w:t> </w:t>
      </w:r>
      <w:r>
        <w:rPr>
          <w:color w:val="221815"/>
        </w:rPr>
        <w:t>generally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oil-based and will cause severe water clarity issues that are difficult to</w:t>
      </w:r>
      <w:r>
        <w:rPr>
          <w:color w:val="221815"/>
          <w:spacing w:val="-34"/>
        </w:rPr>
        <w:t> </w:t>
      </w:r>
      <w:r>
        <w:rPr>
          <w:color w:val="221815"/>
        </w:rPr>
        <w:t>correct.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0"/>
        <w:ind w:left="590" w:right="0"/>
        <w:jc w:val="both"/>
        <w:rPr>
          <w:b w:val="0"/>
          <w:bCs w:val="0"/>
        </w:rPr>
      </w:pPr>
      <w:r>
        <w:rPr>
          <w:color w:val="221815"/>
        </w:rPr>
        <w:t>Spa</w:t>
      </w:r>
      <w:r>
        <w:rPr>
          <w:color w:val="221815"/>
          <w:spacing w:val="-1"/>
        </w:rPr>
        <w:t> </w:t>
      </w:r>
      <w:r>
        <w:rPr>
          <w:color w:val="221815"/>
        </w:rPr>
        <w:t>Shell</w:t>
      </w:r>
      <w:r>
        <w:rPr>
          <w:b w:val="0"/>
        </w:rPr>
      </w:r>
    </w:p>
    <w:p>
      <w:pPr>
        <w:pStyle w:val="BodyText"/>
        <w:spacing w:line="292" w:lineRule="auto" w:before="41"/>
        <w:ind w:left="590" w:right="12493"/>
        <w:jc w:val="both"/>
      </w:pPr>
      <w:r>
        <w:rPr>
          <w:color w:val="221815"/>
        </w:rPr>
        <w:t>Each</w:t>
      </w:r>
      <w:r>
        <w:rPr>
          <w:color w:val="221815"/>
          <w:spacing w:val="-8"/>
        </w:rPr>
        <w:t> </w:t>
      </w:r>
      <w:r>
        <w:rPr>
          <w:color w:val="221815"/>
        </w:rPr>
        <w:t>time</w:t>
      </w:r>
      <w:r>
        <w:rPr>
          <w:color w:val="221815"/>
          <w:spacing w:val="-8"/>
        </w:rPr>
        <w:t> </w:t>
      </w:r>
      <w:r>
        <w:rPr>
          <w:color w:val="221815"/>
        </w:rPr>
        <w:t>you</w:t>
      </w:r>
      <w:r>
        <w:rPr>
          <w:color w:val="221815"/>
          <w:spacing w:val="-8"/>
        </w:rPr>
        <w:t> </w:t>
      </w:r>
      <w:r>
        <w:rPr>
          <w:color w:val="221815"/>
        </w:rPr>
        <w:t>drain</w:t>
      </w:r>
      <w:r>
        <w:rPr>
          <w:color w:val="221815"/>
          <w:spacing w:val="-7"/>
        </w:rPr>
        <w:t> </w:t>
      </w:r>
      <w:r>
        <w:rPr>
          <w:color w:val="221815"/>
        </w:rPr>
        <w:t>your</w:t>
      </w:r>
      <w:r>
        <w:rPr>
          <w:color w:val="221815"/>
          <w:spacing w:val="-8"/>
        </w:rPr>
        <w:t> </w:t>
      </w:r>
      <w:r>
        <w:rPr>
          <w:color w:val="221815"/>
        </w:rPr>
        <w:t>spa,</w:t>
      </w:r>
      <w:r>
        <w:rPr>
          <w:color w:val="221815"/>
          <w:spacing w:val="-8"/>
        </w:rPr>
        <w:t> </w:t>
      </w:r>
      <w:r>
        <w:rPr>
          <w:color w:val="221815"/>
        </w:rPr>
        <w:t>before</w:t>
      </w:r>
      <w:r>
        <w:rPr>
          <w:color w:val="221815"/>
          <w:spacing w:val="-7"/>
        </w:rPr>
        <w:t> </w:t>
      </w:r>
      <w:r>
        <w:rPr>
          <w:color w:val="221815"/>
        </w:rPr>
        <w:t>you</w:t>
      </w:r>
      <w:r>
        <w:rPr>
          <w:color w:val="221815"/>
          <w:spacing w:val="-8"/>
        </w:rPr>
        <w:t> </w:t>
      </w:r>
      <w:r>
        <w:rPr>
          <w:color w:val="221815"/>
        </w:rPr>
        <w:t>refill</w:t>
      </w:r>
      <w:r>
        <w:rPr>
          <w:color w:val="221815"/>
          <w:spacing w:val="-8"/>
        </w:rPr>
        <w:t> </w:t>
      </w:r>
      <w:r>
        <w:rPr>
          <w:color w:val="221815"/>
        </w:rPr>
        <w:t>it</w:t>
      </w:r>
      <w:r>
        <w:rPr>
          <w:color w:val="221815"/>
          <w:spacing w:val="-8"/>
        </w:rPr>
        <w:t> </w:t>
      </w:r>
      <w:r>
        <w:rPr>
          <w:color w:val="221815"/>
        </w:rPr>
        <w:t>you</w:t>
      </w:r>
      <w:r>
        <w:rPr>
          <w:color w:val="221815"/>
          <w:spacing w:val="-8"/>
        </w:rPr>
        <w:t> </w:t>
      </w:r>
      <w:r>
        <w:rPr>
          <w:color w:val="221815"/>
        </w:rPr>
        <w:t>should</w:t>
      </w:r>
      <w:r>
        <w:rPr>
          <w:color w:val="221815"/>
          <w:spacing w:val="-8"/>
        </w:rPr>
        <w:t> </w:t>
      </w:r>
      <w:r>
        <w:rPr>
          <w:color w:val="221815"/>
        </w:rPr>
        <w:t>clean</w:t>
      </w:r>
      <w:r>
        <w:rPr>
          <w:color w:val="221815"/>
          <w:spacing w:val="-8"/>
        </w:rPr>
        <w:t> </w:t>
      </w:r>
      <w:r>
        <w:rPr>
          <w:color w:val="221815"/>
        </w:rPr>
        <w:t>your</w:t>
      </w:r>
      <w:r>
        <w:rPr>
          <w:color w:val="221815"/>
          <w:spacing w:val="-8"/>
        </w:rPr>
        <w:t> </w:t>
      </w:r>
      <w:r>
        <w:rPr>
          <w:color w:val="221815"/>
        </w:rPr>
        <w:t>spa</w:t>
      </w:r>
      <w:r>
        <w:rPr>
          <w:color w:val="221815"/>
          <w:spacing w:val="-8"/>
        </w:rPr>
        <w:t> </w:t>
      </w:r>
      <w:r>
        <w:rPr>
          <w:color w:val="221815"/>
        </w:rPr>
        <w:t>shell</w:t>
      </w:r>
      <w:r>
        <w:rPr>
          <w:color w:val="221815"/>
          <w:spacing w:val="-8"/>
        </w:rPr>
        <w:t> </w:t>
      </w:r>
      <w:r>
        <w:rPr>
          <w:color w:val="221815"/>
        </w:rPr>
        <w:t>with</w:t>
      </w:r>
      <w:r>
        <w:rPr>
          <w:color w:val="221815"/>
          <w:spacing w:val="-7"/>
        </w:rPr>
        <w:t> </w:t>
      </w:r>
      <w:r>
        <w:rPr>
          <w:color w:val="221815"/>
        </w:rPr>
        <w:t>an</w:t>
      </w:r>
      <w:r>
        <w:rPr>
          <w:color w:val="221815"/>
          <w:spacing w:val="-7"/>
        </w:rPr>
        <w:t> </w:t>
      </w:r>
      <w:r>
        <w:rPr>
          <w:color w:val="221815"/>
        </w:rPr>
        <w:t>all-purpose</w:t>
      </w:r>
      <w:r>
        <w:rPr>
          <w:color w:val="221815"/>
          <w:spacing w:val="-7"/>
        </w:rPr>
        <w:t> </w:t>
      </w:r>
      <w:r>
        <w:rPr>
          <w:color w:val="221815"/>
        </w:rPr>
        <w:t>cleaner</w:t>
      </w:r>
      <w:r>
        <w:rPr>
          <w:color w:val="221815"/>
          <w:spacing w:val="-8"/>
        </w:rPr>
        <w:t> </w:t>
      </w:r>
      <w:r>
        <w:rPr>
          <w:color w:val="221815"/>
        </w:rPr>
        <w:t>and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apply a coat of surface</w:t>
      </w:r>
      <w:r>
        <w:rPr>
          <w:color w:val="221815"/>
          <w:spacing w:val="-19"/>
        </w:rPr>
        <w:t> </w:t>
      </w:r>
      <w:r>
        <w:rPr>
          <w:color w:val="221815"/>
        </w:rPr>
        <w:t>protectant.</w:t>
      </w:r>
      <w:r>
        <w:rPr/>
      </w:r>
    </w:p>
    <w:p>
      <w:pPr>
        <w:pStyle w:val="BodyText"/>
        <w:spacing w:line="292" w:lineRule="auto" w:before="121"/>
        <w:ind w:left="590" w:right="12495"/>
        <w:jc w:val="both"/>
      </w:pPr>
      <w:r>
        <w:rPr>
          <w:color w:val="221815"/>
        </w:rPr>
        <w:t>Use a low detergent, non-abrasive cleaner specifically formulated to clean the spa without damaging its</w:t>
      </w:r>
      <w:r>
        <w:rPr>
          <w:color w:val="221815"/>
          <w:spacing w:val="6"/>
        </w:rPr>
        <w:t> </w:t>
      </w:r>
      <w:r>
        <w:rPr>
          <w:color w:val="221815"/>
        </w:rPr>
        <w:t>acrylic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finish.</w:t>
      </w:r>
      <w:r>
        <w:rPr/>
      </w:r>
    </w:p>
    <w:p>
      <w:pPr>
        <w:pStyle w:val="BodyText"/>
        <w:spacing w:line="292" w:lineRule="auto" w:before="121"/>
        <w:ind w:left="590" w:right="12494"/>
        <w:jc w:val="both"/>
      </w:pPr>
      <w:r>
        <w:rPr>
          <w:color w:val="221815"/>
        </w:rPr>
        <w:t>Use a non-oil based surface protectant that is specifically formulated to protect the spa’s finish from the</w:t>
      </w:r>
      <w:r>
        <w:rPr>
          <w:color w:val="221815"/>
          <w:spacing w:val="5"/>
        </w:rPr>
        <w:t> </w:t>
      </w:r>
      <w:r>
        <w:rPr>
          <w:color w:val="221815"/>
        </w:rPr>
        <w:t>chemi-</w:t>
      </w:r>
      <w:r>
        <w:rPr>
          <w:color w:val="221815"/>
          <w:w w:val="100"/>
        </w:rPr>
        <w:t> </w:t>
      </w:r>
      <w:r>
        <w:rPr>
          <w:color w:val="221815"/>
        </w:rPr>
        <w:t>cals and minerals associated with normal spa</w:t>
      </w:r>
      <w:r>
        <w:rPr>
          <w:color w:val="221815"/>
          <w:spacing w:val="-26"/>
        </w:rPr>
        <w:t> </w:t>
      </w:r>
      <w:r>
        <w:rPr>
          <w:color w:val="221815"/>
        </w:rPr>
        <w:t>use.</w:t>
      </w:r>
      <w:r>
        <w:rPr/>
      </w:r>
    </w:p>
    <w:p>
      <w:pPr>
        <w:spacing w:after="0" w:line="292" w:lineRule="auto"/>
        <w:jc w:val="both"/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headerReference w:type="default" r:id="rId107"/>
          <w:footerReference w:type="default" r:id="rId108"/>
          <w:pgSz w:w="23820" w:h="16160" w:orient="landscape"/>
          <w:pgMar w:header="567" w:footer="529" w:top="1120" w:bottom="720" w:left="460" w:right="460"/>
        </w:sectPr>
      </w:pPr>
    </w:p>
    <w:p>
      <w:pPr>
        <w:pStyle w:val="BodyText"/>
        <w:spacing w:line="292" w:lineRule="auto" w:before="74"/>
        <w:ind w:left="586" w:right="0"/>
        <w:jc w:val="left"/>
      </w:pPr>
      <w:r>
        <w:rPr>
          <w:color w:val="221815"/>
        </w:rPr>
        <w:t>This section is intended for new spa owners with no experience with water chemistry. Everyone’s</w:t>
      </w:r>
      <w:r>
        <w:rPr>
          <w:color w:val="221815"/>
          <w:spacing w:val="40"/>
        </w:rPr>
        <w:t> </w:t>
      </w:r>
      <w:r>
        <w:rPr>
          <w:color w:val="221815"/>
        </w:rPr>
        <w:t>experience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with maintaining water quality is different, but there are some general concepts you need to</w:t>
      </w:r>
      <w:r>
        <w:rPr>
          <w:color w:val="221815"/>
          <w:spacing w:val="-35"/>
        </w:rPr>
        <w:t> </w:t>
      </w:r>
      <w:r>
        <w:rPr>
          <w:color w:val="221815"/>
          <w:spacing w:val="-3"/>
        </w:rPr>
        <w:t>know.</w:t>
      </w:r>
      <w:r>
        <w:rPr>
          <w:spacing w:val="-3"/>
        </w:rPr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2" w:lineRule="auto"/>
        <w:ind w:left="586" w:right="0"/>
        <w:jc w:val="left"/>
      </w:pPr>
      <w:r>
        <w:rPr>
          <w:color w:val="221815"/>
          <w:spacing w:val="-3"/>
        </w:rPr>
        <w:t>Water</w:t>
      </w:r>
      <w:r>
        <w:rPr>
          <w:color w:val="221815"/>
          <w:spacing w:val="-6"/>
        </w:rPr>
        <w:t> </w:t>
      </w:r>
      <w:r>
        <w:rPr>
          <w:color w:val="221815"/>
        </w:rPr>
        <w:t>maintenance</w:t>
      </w:r>
      <w:r>
        <w:rPr>
          <w:color w:val="221815"/>
          <w:spacing w:val="-6"/>
        </w:rPr>
        <w:t> </w:t>
      </w:r>
      <w:r>
        <w:rPr>
          <w:color w:val="221815"/>
        </w:rPr>
        <w:t>is</w:t>
      </w:r>
      <w:r>
        <w:rPr>
          <w:color w:val="221815"/>
          <w:spacing w:val="-6"/>
        </w:rPr>
        <w:t> </w:t>
      </w:r>
      <w:r>
        <w:rPr>
          <w:color w:val="221815"/>
        </w:rPr>
        <w:t>not</w:t>
      </w:r>
      <w:r>
        <w:rPr>
          <w:color w:val="221815"/>
          <w:spacing w:val="-6"/>
        </w:rPr>
        <w:t> </w:t>
      </w:r>
      <w:r>
        <w:rPr>
          <w:color w:val="221815"/>
        </w:rPr>
        <w:t>difficult,</w:t>
      </w:r>
      <w:r>
        <w:rPr>
          <w:color w:val="221815"/>
          <w:spacing w:val="-7"/>
        </w:rPr>
        <w:t> </w:t>
      </w:r>
      <w:r>
        <w:rPr>
          <w:color w:val="221815"/>
        </w:rPr>
        <w:t>although</w:t>
      </w:r>
      <w:r>
        <w:rPr>
          <w:color w:val="221815"/>
          <w:spacing w:val="-6"/>
        </w:rPr>
        <w:t> </w:t>
      </w:r>
      <w:r>
        <w:rPr>
          <w:color w:val="221815"/>
        </w:rPr>
        <w:t>it</w:t>
      </w:r>
      <w:r>
        <w:rPr>
          <w:color w:val="221815"/>
          <w:spacing w:val="-6"/>
        </w:rPr>
        <w:t> </w:t>
      </w:r>
      <w:r>
        <w:rPr>
          <w:color w:val="221815"/>
        </w:rPr>
        <w:t>requires</w:t>
      </w:r>
      <w:r>
        <w:rPr>
          <w:color w:val="221815"/>
          <w:spacing w:val="-6"/>
        </w:rPr>
        <w:t> </w:t>
      </w:r>
      <w:r>
        <w:rPr>
          <w:color w:val="221815"/>
        </w:rPr>
        <w:t>regular</w:t>
      </w:r>
      <w:r>
        <w:rPr>
          <w:color w:val="221815"/>
          <w:spacing w:val="-6"/>
        </w:rPr>
        <w:t> </w:t>
      </w:r>
      <w:r>
        <w:rPr>
          <w:color w:val="221815"/>
        </w:rPr>
        <w:t>attention.</w:t>
      </w:r>
      <w:r>
        <w:rPr>
          <w:color w:val="221815"/>
          <w:spacing w:val="-9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most</w:t>
      </w:r>
      <w:r>
        <w:rPr>
          <w:color w:val="221815"/>
          <w:spacing w:val="-6"/>
        </w:rPr>
        <w:t> </w:t>
      </w:r>
      <w:r>
        <w:rPr>
          <w:color w:val="221815"/>
        </w:rPr>
        <w:t>important</w:t>
      </w:r>
      <w:r>
        <w:rPr>
          <w:color w:val="221815"/>
          <w:spacing w:val="-6"/>
        </w:rPr>
        <w:t> </w:t>
      </w:r>
      <w:r>
        <w:rPr>
          <w:color w:val="221815"/>
        </w:rPr>
        <w:t>thing</w:t>
      </w:r>
      <w:r>
        <w:rPr>
          <w:color w:val="221815"/>
          <w:spacing w:val="-7"/>
        </w:rPr>
        <w:t> </w:t>
      </w:r>
      <w:r>
        <w:rPr>
          <w:color w:val="221815"/>
        </w:rPr>
        <w:t>to</w:t>
      </w:r>
      <w:r>
        <w:rPr>
          <w:color w:val="221815"/>
          <w:spacing w:val="-6"/>
        </w:rPr>
        <w:t> </w:t>
      </w:r>
      <w:r>
        <w:rPr>
          <w:color w:val="221815"/>
        </w:rPr>
        <w:t>understand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about</w:t>
      </w:r>
      <w:r>
        <w:rPr>
          <w:color w:val="221815"/>
          <w:spacing w:val="-3"/>
        </w:rPr>
        <w:t> </w:t>
      </w:r>
      <w:r>
        <w:rPr>
          <w:color w:val="221815"/>
        </w:rPr>
        <w:t>taking</w:t>
      </w:r>
      <w:r>
        <w:rPr>
          <w:color w:val="221815"/>
          <w:spacing w:val="-4"/>
        </w:rPr>
        <w:t> </w:t>
      </w:r>
      <w:r>
        <w:rPr>
          <w:color w:val="221815"/>
        </w:rPr>
        <w:t>care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your</w:t>
      </w:r>
      <w:r>
        <w:rPr>
          <w:color w:val="221815"/>
          <w:spacing w:val="-4"/>
        </w:rPr>
        <w:t> </w:t>
      </w:r>
      <w:r>
        <w:rPr>
          <w:color w:val="221815"/>
        </w:rPr>
        <w:t>spa</w:t>
      </w:r>
      <w:r>
        <w:rPr>
          <w:color w:val="221815"/>
          <w:spacing w:val="-4"/>
        </w:rPr>
        <w:t> </w:t>
      </w:r>
      <w:r>
        <w:rPr>
          <w:color w:val="221815"/>
        </w:rPr>
        <w:t>water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that</w:t>
      </w:r>
      <w:r>
        <w:rPr>
          <w:color w:val="221815"/>
          <w:spacing w:val="-4"/>
        </w:rPr>
        <w:t> </w:t>
      </w:r>
      <w:r>
        <w:rPr>
          <w:color w:val="221815"/>
        </w:rPr>
        <w:t>preventive</w:t>
      </w:r>
      <w:r>
        <w:rPr>
          <w:color w:val="221815"/>
          <w:spacing w:val="-3"/>
        </w:rPr>
        <w:t> </w:t>
      </w:r>
      <w:r>
        <w:rPr>
          <w:color w:val="221815"/>
        </w:rPr>
        <w:t>action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much</w:t>
      </w:r>
      <w:r>
        <w:rPr>
          <w:color w:val="221815"/>
          <w:spacing w:val="-4"/>
        </w:rPr>
        <w:t> </w:t>
      </w:r>
      <w:r>
        <w:rPr>
          <w:color w:val="221815"/>
        </w:rPr>
        <w:t>easier</w:t>
      </w:r>
      <w:r>
        <w:rPr>
          <w:color w:val="221815"/>
          <w:spacing w:val="-3"/>
        </w:rPr>
        <w:t> </w:t>
      </w:r>
      <w:r>
        <w:rPr>
          <w:color w:val="221815"/>
        </w:rPr>
        <w:t>than</w:t>
      </w:r>
      <w:r>
        <w:rPr>
          <w:color w:val="221815"/>
          <w:spacing w:val="-4"/>
        </w:rPr>
        <w:t> </w:t>
      </w:r>
      <w:r>
        <w:rPr>
          <w:color w:val="221815"/>
        </w:rPr>
        <w:t>correcting</w:t>
      </w:r>
      <w:r>
        <w:rPr>
          <w:color w:val="221815"/>
          <w:spacing w:val="-4"/>
        </w:rPr>
        <w:t> </w:t>
      </w:r>
      <w:r>
        <w:rPr>
          <w:color w:val="221815"/>
        </w:rPr>
        <w:t>water</w:t>
      </w:r>
      <w:r>
        <w:rPr>
          <w:color w:val="221815"/>
          <w:spacing w:val="-3"/>
        </w:rPr>
        <w:t> </w:t>
      </w:r>
      <w:r>
        <w:rPr>
          <w:color w:val="221815"/>
        </w:rPr>
        <w:t>quality</w:t>
      </w:r>
      <w:r>
        <w:rPr>
          <w:color w:val="221815"/>
          <w:spacing w:val="-3"/>
        </w:rPr>
        <w:t> </w:t>
      </w:r>
      <w:r>
        <w:rPr>
          <w:color w:val="221815"/>
        </w:rPr>
        <w:t>issues.</w:t>
      </w:r>
      <w:r>
        <w:rPr/>
      </w:r>
    </w:p>
    <w:p>
      <w:pPr>
        <w:pStyle w:val="Heading3"/>
        <w:tabs>
          <w:tab w:pos="5565" w:val="left" w:leader="none"/>
          <w:tab w:pos="11359" w:val="left" w:leader="none"/>
        </w:tabs>
        <w:spacing w:line="240" w:lineRule="auto" w:before="119"/>
        <w:ind w:left="1072" w:right="0" w:hanging="487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21815"/>
          <w:w w:val="99"/>
        </w:rPr>
      </w:r>
      <w:r>
        <w:rPr>
          <w:color w:val="221815"/>
          <w:w w:val="99"/>
          <w:shd w:fill="D3D3D4" w:color="auto" w:val="clear"/>
        </w:rPr>
        <w:t> </w:t>
      </w:r>
      <w:r>
        <w:rPr>
          <w:color w:val="221815"/>
          <w:shd w:fill="D3D3D4" w:color="auto" w:val="clear"/>
        </w:rPr>
        <w:tab/>
      </w:r>
      <w:r>
        <w:rPr>
          <w:color w:val="221815"/>
          <w:spacing w:val="-1"/>
          <w:w w:val="100"/>
          <w:shd w:fill="D3D3D4" w:color="auto" w:val="clear"/>
        </w:rPr>
        <w:t>Covers</w:t>
      </w:r>
      <w:r>
        <w:rPr>
          <w:color w:val="221815"/>
          <w:w w:val="99"/>
          <w:shd w:fill="D3D3D4" w:color="auto" w:val="clear"/>
        </w:rPr>
        <w:t> </w:t>
      </w:r>
      <w:r>
        <w:rPr>
          <w:color w:val="221815"/>
          <w:shd w:fill="D3D3D4" w:color="auto" w:val="clear"/>
        </w:rPr>
        <w:tab/>
      </w:r>
      <w:r>
        <w:rPr>
          <w:color w:val="221815"/>
        </w:rPr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9" w:lineRule="auto" w:before="168"/>
        <w:ind w:left="1072" w:right="330"/>
        <w:jc w:val="left"/>
      </w:pPr>
      <w:r>
        <w:rPr>
          <w:color w:val="221815"/>
        </w:rPr>
        <w:t>All</w:t>
      </w:r>
      <w:r>
        <w:rPr>
          <w:color w:val="221815"/>
          <w:spacing w:val="-10"/>
        </w:rPr>
        <w:t> </w:t>
      </w:r>
      <w:r>
        <w:rPr>
          <w:color w:val="221815"/>
        </w:rPr>
        <w:t>spa</w:t>
      </w:r>
      <w:r>
        <w:rPr>
          <w:color w:val="221815"/>
          <w:spacing w:val="-10"/>
        </w:rPr>
        <w:t> </w:t>
      </w:r>
      <w:r>
        <w:rPr>
          <w:color w:val="221815"/>
        </w:rPr>
        <w:t>covers</w:t>
      </w:r>
      <w:r>
        <w:rPr>
          <w:color w:val="221815"/>
          <w:spacing w:val="-10"/>
        </w:rPr>
        <w:t> </w:t>
      </w:r>
      <w:r>
        <w:rPr>
          <w:color w:val="221815"/>
        </w:rPr>
        <w:t>are</w:t>
      </w:r>
      <w:r>
        <w:rPr>
          <w:color w:val="221815"/>
          <w:spacing w:val="-10"/>
        </w:rPr>
        <w:t> </w:t>
      </w:r>
      <w:r>
        <w:rPr>
          <w:color w:val="221815"/>
        </w:rPr>
        <w:t>designed</w:t>
      </w:r>
      <w:r>
        <w:rPr>
          <w:color w:val="221815"/>
          <w:spacing w:val="-9"/>
        </w:rPr>
        <w:t> </w:t>
      </w:r>
      <w:r>
        <w:rPr>
          <w:color w:val="221815"/>
        </w:rPr>
        <w:t>with</w:t>
      </w:r>
      <w:r>
        <w:rPr>
          <w:color w:val="221815"/>
          <w:spacing w:val="-10"/>
        </w:rPr>
        <w:t> </w:t>
      </w:r>
      <w:r>
        <w:rPr>
          <w:color w:val="221815"/>
        </w:rPr>
        <w:t>a</w:t>
      </w:r>
      <w:r>
        <w:rPr>
          <w:color w:val="221815"/>
          <w:spacing w:val="-10"/>
        </w:rPr>
        <w:t> </w:t>
      </w:r>
      <w:r>
        <w:rPr>
          <w:color w:val="221815"/>
        </w:rPr>
        <w:t>tapered</w:t>
      </w:r>
      <w:r>
        <w:rPr>
          <w:color w:val="221815"/>
          <w:spacing w:val="-10"/>
        </w:rPr>
        <w:t> </w:t>
      </w:r>
      <w:r>
        <w:rPr>
          <w:color w:val="221815"/>
        </w:rPr>
        <w:t>height,</w:t>
      </w:r>
      <w:r>
        <w:rPr>
          <w:color w:val="221815"/>
          <w:spacing w:val="-9"/>
        </w:rPr>
        <w:t> </w:t>
      </w:r>
      <w:r>
        <w:rPr>
          <w:color w:val="221815"/>
        </w:rPr>
        <w:t>angling</w:t>
      </w:r>
      <w:r>
        <w:rPr>
          <w:color w:val="221815"/>
          <w:spacing w:val="-9"/>
        </w:rPr>
        <w:t> </w:t>
      </w:r>
      <w:r>
        <w:rPr>
          <w:color w:val="221815"/>
        </w:rPr>
        <w:t>downward</w:t>
      </w:r>
      <w:r>
        <w:rPr>
          <w:color w:val="221815"/>
          <w:spacing w:val="-9"/>
        </w:rPr>
        <w:t> </w:t>
      </w:r>
      <w:r>
        <w:rPr>
          <w:color w:val="221815"/>
        </w:rPr>
        <w:t>from</w:t>
      </w:r>
      <w:r>
        <w:rPr>
          <w:color w:val="221815"/>
          <w:spacing w:val="-10"/>
        </w:rPr>
        <w:t> </w:t>
      </w: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</w:rPr>
        <w:t>center</w:t>
      </w:r>
      <w:r>
        <w:rPr>
          <w:color w:val="221815"/>
          <w:spacing w:val="-10"/>
        </w:rPr>
        <w:t> </w:t>
      </w:r>
      <w:r>
        <w:rPr>
          <w:color w:val="221815"/>
        </w:rPr>
        <w:t>to</w:t>
      </w:r>
      <w:r>
        <w:rPr>
          <w:color w:val="221815"/>
          <w:spacing w:val="-10"/>
        </w:rPr>
        <w:t> </w:t>
      </w:r>
      <w:r>
        <w:rPr>
          <w:color w:val="221815"/>
        </w:rPr>
        <w:t>the</w:t>
      </w:r>
      <w:r>
        <w:rPr>
          <w:color w:val="221815"/>
          <w:spacing w:val="-10"/>
        </w:rPr>
        <w:t> </w:t>
      </w:r>
      <w:r>
        <w:rPr>
          <w:color w:val="221815"/>
        </w:rPr>
        <w:t>sides</w:t>
      </w:r>
      <w:r>
        <w:rPr>
          <w:color w:val="221815"/>
          <w:spacing w:val="-10"/>
        </w:rPr>
        <w:t> </w:t>
      </w:r>
      <w:r>
        <w:rPr>
          <w:color w:val="221815"/>
        </w:rPr>
        <w:t>to</w:t>
      </w:r>
      <w:r>
        <w:rPr>
          <w:color w:val="221815"/>
          <w:spacing w:val="-10"/>
        </w:rPr>
        <w:t> </w:t>
      </w:r>
      <w:r>
        <w:rPr>
          <w:color w:val="221815"/>
        </w:rPr>
        <w:t>drive</w:t>
      </w:r>
      <w:r>
        <w:rPr>
          <w:color w:val="221815"/>
          <w:spacing w:val="-10"/>
        </w:rPr>
        <w:t> </w:t>
      </w:r>
      <w:r>
        <w:rPr>
          <w:color w:val="221815"/>
        </w:rPr>
        <w:t>off</w:t>
      </w:r>
      <w:r>
        <w:rPr>
          <w:color w:val="221815"/>
          <w:spacing w:val="-10"/>
        </w:rPr>
        <w:t> </w:t>
      </w:r>
      <w:r>
        <w:rPr>
          <w:color w:val="221815"/>
        </w:rPr>
        <w:t>rain</w:t>
      </w:r>
      <w:r>
        <w:rPr>
          <w:color w:val="221815"/>
          <w:w w:val="100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prevent</w:t>
      </w:r>
      <w:r>
        <w:rPr>
          <w:color w:val="221815"/>
          <w:spacing w:val="-3"/>
        </w:rPr>
        <w:t> </w:t>
      </w:r>
      <w:r>
        <w:rPr>
          <w:color w:val="221815"/>
        </w:rPr>
        <w:t>water</w:t>
      </w:r>
      <w:r>
        <w:rPr>
          <w:color w:val="221815"/>
          <w:spacing w:val="-3"/>
        </w:rPr>
        <w:t> </w:t>
      </w:r>
      <w:r>
        <w:rPr>
          <w:color w:val="221815"/>
        </w:rPr>
        <w:t>from</w:t>
      </w:r>
      <w:r>
        <w:rPr>
          <w:color w:val="221815"/>
          <w:spacing w:val="-4"/>
        </w:rPr>
        <w:t> </w:t>
      </w:r>
      <w:r>
        <w:rPr>
          <w:color w:val="221815"/>
        </w:rPr>
        <w:t>pooling.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covers</w:t>
      </w:r>
      <w:r>
        <w:rPr>
          <w:color w:val="221815"/>
          <w:spacing w:val="-4"/>
        </w:rPr>
        <w:t> </w:t>
      </w:r>
      <w:r>
        <w:rPr>
          <w:color w:val="221815"/>
        </w:rPr>
        <w:t>listed</w:t>
      </w:r>
      <w:r>
        <w:rPr>
          <w:color w:val="221815"/>
          <w:spacing w:val="-3"/>
        </w:rPr>
        <w:t> </w:t>
      </w:r>
      <w:r>
        <w:rPr>
          <w:color w:val="221815"/>
        </w:rPr>
        <w:t>below</w:t>
      </w:r>
      <w:r>
        <w:rPr>
          <w:color w:val="221815"/>
          <w:spacing w:val="-3"/>
        </w:rPr>
        <w:t> </w:t>
      </w:r>
      <w:r>
        <w:rPr>
          <w:color w:val="221815"/>
        </w:rPr>
        <w:t>are</w:t>
      </w:r>
      <w:r>
        <w:rPr>
          <w:color w:val="221815"/>
          <w:spacing w:val="-3"/>
        </w:rPr>
        <w:t> </w:t>
      </w:r>
      <w:r>
        <w:rPr>
          <w:color w:val="221815"/>
        </w:rPr>
        <w:t>filled</w:t>
      </w:r>
      <w:r>
        <w:rPr>
          <w:color w:val="221815"/>
          <w:spacing w:val="-4"/>
        </w:rPr>
        <w:t> </w:t>
      </w:r>
      <w:r>
        <w:rPr>
          <w:color w:val="221815"/>
        </w:rPr>
        <w:t>with</w:t>
      </w:r>
      <w:r>
        <w:rPr>
          <w:color w:val="221815"/>
          <w:spacing w:val="-3"/>
        </w:rPr>
        <w:t> </w:t>
      </w:r>
      <w:r>
        <w:rPr>
          <w:color w:val="221815"/>
        </w:rPr>
        <w:t>either</w:t>
      </w:r>
      <w:r>
        <w:rPr>
          <w:color w:val="221815"/>
          <w:spacing w:val="-3"/>
        </w:rPr>
        <w:t> </w:t>
      </w:r>
      <w:r>
        <w:rPr>
          <w:color w:val="221815"/>
        </w:rPr>
        <w:t>1.5</w:t>
      </w:r>
      <w:r>
        <w:rPr>
          <w:color w:val="221815"/>
          <w:spacing w:val="-3"/>
        </w:rPr>
        <w:t> </w:t>
      </w:r>
      <w:r>
        <w:rPr>
          <w:color w:val="221815"/>
        </w:rPr>
        <w:t>lb</w:t>
      </w:r>
      <w:r>
        <w:rPr>
          <w:color w:val="221815"/>
          <w:spacing w:val="-3"/>
        </w:rPr>
        <w:t> </w:t>
      </w:r>
      <w:r>
        <w:rPr>
          <w:color w:val="221815"/>
        </w:rPr>
        <w:t>or</w:t>
      </w:r>
      <w:r>
        <w:rPr>
          <w:color w:val="221815"/>
          <w:spacing w:val="-3"/>
        </w:rPr>
        <w:t> </w:t>
      </w:r>
      <w:r>
        <w:rPr>
          <w:color w:val="221815"/>
        </w:rPr>
        <w:t>2.0</w:t>
      </w:r>
      <w:r>
        <w:rPr>
          <w:color w:val="221815"/>
          <w:spacing w:val="-3"/>
        </w:rPr>
        <w:t> </w:t>
      </w:r>
      <w:r>
        <w:rPr>
          <w:color w:val="221815"/>
        </w:rPr>
        <w:t>lb</w:t>
      </w:r>
      <w:r>
        <w:rPr>
          <w:color w:val="221815"/>
          <w:spacing w:val="-3"/>
        </w:rPr>
        <w:t> </w:t>
      </w:r>
      <w:r>
        <w:rPr>
          <w:color w:val="221815"/>
        </w:rPr>
        <w:t>foam.</w:t>
      </w:r>
      <w:r>
        <w:rPr/>
      </w:r>
    </w:p>
    <w:p>
      <w:pPr>
        <w:spacing w:after="0" w:line="249" w:lineRule="auto"/>
        <w:jc w:val="left"/>
        <w:sectPr>
          <w:type w:val="continuous"/>
          <w:pgSz w:w="23820" w:h="16160" w:orient="landscape"/>
          <w:pgMar w:top="480" w:bottom="280" w:left="460" w:right="460"/>
          <w:cols w:num="2" w:equalWidth="0">
            <w:col w:w="10446" w:space="976"/>
            <w:col w:w="11478"/>
          </w:cols>
        </w:sectPr>
      </w:pPr>
    </w:p>
    <w:p>
      <w:pPr>
        <w:pStyle w:val="BodyText"/>
        <w:spacing w:line="240" w:lineRule="auto" w:before="1"/>
        <w:ind w:left="586" w:right="0"/>
        <w:jc w:val="left"/>
      </w:pPr>
      <w:r>
        <w:rPr>
          <w:color w:val="221815"/>
        </w:rPr>
        <w:t>Before</w:t>
      </w:r>
      <w:r>
        <w:rPr>
          <w:color w:val="221815"/>
          <w:spacing w:val="-4"/>
        </w:rPr>
        <w:t> </w:t>
      </w:r>
      <w:r>
        <w:rPr>
          <w:color w:val="221815"/>
        </w:rPr>
        <w:t>you</w:t>
      </w:r>
      <w:r>
        <w:rPr>
          <w:color w:val="221815"/>
          <w:spacing w:val="-4"/>
        </w:rPr>
        <w:t> </w:t>
      </w:r>
      <w:r>
        <w:rPr>
          <w:color w:val="221815"/>
        </w:rPr>
        <w:t>begin,</w:t>
      </w:r>
      <w:r>
        <w:rPr>
          <w:color w:val="221815"/>
          <w:spacing w:val="-3"/>
        </w:rPr>
        <w:t> </w:t>
      </w:r>
      <w:r>
        <w:rPr>
          <w:color w:val="221815"/>
        </w:rPr>
        <w:t>we</w:t>
      </w:r>
      <w:r>
        <w:rPr>
          <w:color w:val="221815"/>
          <w:spacing w:val="-3"/>
        </w:rPr>
        <w:t> </w:t>
      </w:r>
      <w:r>
        <w:rPr>
          <w:color w:val="221815"/>
        </w:rPr>
        <w:t>recommend</w:t>
      </w:r>
      <w:r>
        <w:rPr>
          <w:color w:val="221815"/>
          <w:spacing w:val="-4"/>
        </w:rPr>
        <w:t> </w:t>
      </w:r>
      <w:r>
        <w:rPr>
          <w:color w:val="221815"/>
        </w:rPr>
        <w:t>you</w:t>
      </w:r>
      <w:r>
        <w:rPr>
          <w:color w:val="221815"/>
          <w:spacing w:val="-4"/>
        </w:rPr>
        <w:t> </w:t>
      </w:r>
      <w:r>
        <w:rPr>
          <w:color w:val="221815"/>
        </w:rPr>
        <w:t>become</w:t>
      </w:r>
      <w:r>
        <w:rPr>
          <w:color w:val="221815"/>
          <w:spacing w:val="-3"/>
        </w:rPr>
        <w:t> </w:t>
      </w:r>
      <w:r>
        <w:rPr>
          <w:color w:val="221815"/>
        </w:rPr>
        <w:t>familiar</w:t>
      </w:r>
      <w:r>
        <w:rPr>
          <w:color w:val="221815"/>
          <w:spacing w:val="-4"/>
        </w:rPr>
        <w:t> </w:t>
      </w:r>
      <w:r>
        <w:rPr>
          <w:color w:val="221815"/>
        </w:rPr>
        <w:t>with</w:t>
      </w:r>
      <w:r>
        <w:rPr>
          <w:color w:val="221815"/>
          <w:spacing w:val="-3"/>
        </w:rPr>
        <w:t> </w:t>
      </w:r>
      <w:r>
        <w:rPr>
          <w:color w:val="221815"/>
        </w:rPr>
        <w:t>some</w:t>
      </w:r>
      <w:r>
        <w:rPr>
          <w:color w:val="221815"/>
          <w:spacing w:val="-4"/>
        </w:rPr>
        <w:t> </w:t>
      </w:r>
      <w:r>
        <w:rPr>
          <w:color w:val="221815"/>
        </w:rPr>
        <w:t>water</w:t>
      </w:r>
      <w:r>
        <w:rPr>
          <w:color w:val="221815"/>
          <w:spacing w:val="-3"/>
        </w:rPr>
        <w:t> </w:t>
      </w:r>
      <w:r>
        <w:rPr>
          <w:color w:val="221815"/>
        </w:rPr>
        <w:t>quality</w:t>
      </w:r>
      <w:r>
        <w:rPr>
          <w:color w:val="221815"/>
          <w:spacing w:val="-3"/>
        </w:rPr>
        <w:t> </w:t>
      </w:r>
      <w:r>
        <w:rPr>
          <w:color w:val="221815"/>
        </w:rPr>
        <w:t>terms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their</w:t>
      </w:r>
      <w:r>
        <w:rPr>
          <w:color w:val="221815"/>
          <w:spacing w:val="-4"/>
        </w:rPr>
        <w:t> </w:t>
      </w:r>
      <w:r>
        <w:rPr>
          <w:color w:val="221815"/>
        </w:rPr>
        <w:t>definitions.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92" w:lineRule="auto"/>
        <w:ind w:left="586" w:right="0"/>
        <w:jc w:val="left"/>
      </w:pPr>
      <w:r>
        <w:rPr>
          <w:color w:val="221815"/>
        </w:rPr>
        <w:t>Whether</w:t>
      </w:r>
      <w:r>
        <w:rPr>
          <w:color w:val="221815"/>
          <w:spacing w:val="-8"/>
        </w:rPr>
        <w:t> </w:t>
      </w:r>
      <w:r>
        <w:rPr>
          <w:color w:val="221815"/>
        </w:rPr>
        <w:t>you’re</w:t>
      </w:r>
      <w:r>
        <w:rPr>
          <w:color w:val="221815"/>
          <w:spacing w:val="-8"/>
        </w:rPr>
        <w:t> </w:t>
      </w:r>
      <w:r>
        <w:rPr>
          <w:color w:val="221815"/>
        </w:rPr>
        <w:t>filling</w:t>
      </w:r>
      <w:r>
        <w:rPr>
          <w:color w:val="221815"/>
          <w:spacing w:val="-8"/>
        </w:rPr>
        <w:t> </w:t>
      </w:r>
      <w:r>
        <w:rPr>
          <w:color w:val="221815"/>
        </w:rPr>
        <w:t>your</w:t>
      </w:r>
      <w:r>
        <w:rPr>
          <w:color w:val="221815"/>
          <w:spacing w:val="-8"/>
        </w:rPr>
        <w:t> </w:t>
      </w:r>
      <w:r>
        <w:rPr>
          <w:color w:val="221815"/>
        </w:rPr>
        <w:t>spa</w:t>
      </w:r>
      <w:r>
        <w:rPr>
          <w:color w:val="221815"/>
          <w:spacing w:val="-8"/>
        </w:rPr>
        <w:t> </w:t>
      </w:r>
      <w:r>
        <w:rPr>
          <w:color w:val="221815"/>
        </w:rPr>
        <w:t>for</w:t>
      </w:r>
      <w:r>
        <w:rPr>
          <w:color w:val="221815"/>
          <w:spacing w:val="-8"/>
        </w:rPr>
        <w:t> </w:t>
      </w:r>
      <w:r>
        <w:rPr>
          <w:color w:val="221815"/>
        </w:rPr>
        <w:t>the</w:t>
      </w:r>
      <w:r>
        <w:rPr>
          <w:color w:val="221815"/>
          <w:spacing w:val="-8"/>
        </w:rPr>
        <w:t> </w:t>
      </w:r>
      <w:r>
        <w:rPr>
          <w:color w:val="221815"/>
        </w:rPr>
        <w:t>first</w:t>
      </w:r>
      <w:r>
        <w:rPr>
          <w:color w:val="221815"/>
          <w:spacing w:val="-8"/>
        </w:rPr>
        <w:t> </w:t>
      </w:r>
      <w:r>
        <w:rPr>
          <w:color w:val="221815"/>
        </w:rPr>
        <w:t>time</w:t>
      </w:r>
      <w:r>
        <w:rPr>
          <w:color w:val="221815"/>
          <w:spacing w:val="-8"/>
        </w:rPr>
        <w:t> </w:t>
      </w:r>
      <w:r>
        <w:rPr>
          <w:color w:val="221815"/>
        </w:rPr>
        <w:t>(see</w:t>
      </w:r>
      <w:r>
        <w:rPr>
          <w:color w:val="221815"/>
          <w:spacing w:val="-8"/>
        </w:rPr>
        <w:t> </w:t>
      </w:r>
      <w:r>
        <w:rPr>
          <w:color w:val="221815"/>
        </w:rPr>
        <w:t>page</w:t>
      </w:r>
      <w:r>
        <w:rPr>
          <w:color w:val="221815"/>
          <w:spacing w:val="-7"/>
        </w:rPr>
        <w:t> </w:t>
      </w:r>
      <w:r>
        <w:rPr>
          <w:color w:val="221815"/>
        </w:rPr>
        <w:t>7)</w:t>
      </w:r>
      <w:r>
        <w:rPr>
          <w:color w:val="221815"/>
          <w:spacing w:val="-8"/>
        </w:rPr>
        <w:t> </w:t>
      </w:r>
      <w:r>
        <w:rPr>
          <w:color w:val="221815"/>
        </w:rPr>
        <w:t>or</w:t>
      </w:r>
      <w:r>
        <w:rPr>
          <w:color w:val="221815"/>
          <w:spacing w:val="-8"/>
        </w:rPr>
        <w:t> </w:t>
      </w:r>
      <w:r>
        <w:rPr>
          <w:color w:val="221815"/>
        </w:rPr>
        <w:t>refilling</w:t>
      </w:r>
      <w:r>
        <w:rPr>
          <w:color w:val="221815"/>
          <w:spacing w:val="-8"/>
        </w:rPr>
        <w:t> </w:t>
      </w:r>
      <w:r>
        <w:rPr>
          <w:color w:val="221815"/>
        </w:rPr>
        <w:t>it</w:t>
      </w:r>
      <w:r>
        <w:rPr>
          <w:color w:val="221815"/>
          <w:spacing w:val="-8"/>
        </w:rPr>
        <w:t> </w:t>
      </w:r>
      <w:r>
        <w:rPr>
          <w:color w:val="221815"/>
        </w:rPr>
        <w:t>after</w:t>
      </w:r>
      <w:r>
        <w:rPr>
          <w:color w:val="221815"/>
          <w:spacing w:val="-7"/>
        </w:rPr>
        <w:t> </w:t>
      </w:r>
      <w:r>
        <w:rPr>
          <w:color w:val="221815"/>
        </w:rPr>
        <w:t>draining</w:t>
      </w:r>
      <w:r>
        <w:rPr>
          <w:color w:val="221815"/>
          <w:spacing w:val="-7"/>
        </w:rPr>
        <w:t> </w:t>
      </w:r>
      <w:r>
        <w:rPr>
          <w:color w:val="221815"/>
        </w:rPr>
        <w:t>it</w:t>
      </w:r>
      <w:r>
        <w:rPr>
          <w:color w:val="221815"/>
          <w:spacing w:val="-8"/>
        </w:rPr>
        <w:t> </w:t>
      </w:r>
      <w:r>
        <w:rPr>
          <w:color w:val="221815"/>
        </w:rPr>
        <w:t>for</w:t>
      </w:r>
      <w:r>
        <w:rPr>
          <w:color w:val="221815"/>
          <w:spacing w:val="-8"/>
        </w:rPr>
        <w:t> </w:t>
      </w:r>
      <w:r>
        <w:rPr>
          <w:color w:val="221815"/>
        </w:rPr>
        <w:t>regular</w:t>
      </w:r>
      <w:r>
        <w:rPr>
          <w:color w:val="221815"/>
          <w:spacing w:val="-8"/>
        </w:rPr>
        <w:t> </w:t>
      </w:r>
      <w:r>
        <w:rPr>
          <w:color w:val="221815"/>
        </w:rPr>
        <w:t>maintenance</w:t>
      </w:r>
      <w:r>
        <w:rPr>
          <w:color w:val="221815"/>
          <w:w w:val="100"/>
        </w:rPr>
        <w:t> </w:t>
      </w:r>
      <w:r>
        <w:rPr>
          <w:color w:val="221815"/>
        </w:rPr>
        <w:t>(see page 15), start and maintain your spa water by following the plan we describe in this</w:t>
      </w:r>
      <w:r>
        <w:rPr>
          <w:color w:val="221815"/>
          <w:spacing w:val="-31"/>
        </w:rPr>
        <w:t> </w:t>
      </w:r>
      <w:r>
        <w:rPr>
          <w:color w:val="221815"/>
        </w:rPr>
        <w:t>section.</w:t>
      </w:r>
      <w:r>
        <w:rPr/>
      </w:r>
    </w:p>
    <w:p>
      <w:pPr>
        <w:spacing w:before="11"/>
        <w:ind w:left="5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221815"/>
          <w:sz w:val="18"/>
        </w:rPr>
        <w:t>Standard</w:t>
      </w:r>
      <w:r>
        <w:rPr>
          <w:rFonts w:ascii="Arial"/>
          <w:sz w:val="18"/>
        </w:rPr>
      </w:r>
    </w:p>
    <w:p>
      <w:pPr>
        <w:spacing w:before="9"/>
        <w:ind w:left="5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21815"/>
          <w:sz w:val="18"/>
          <w:szCs w:val="18"/>
        </w:rPr>
        <w:t>3.5” - 2.5” / 88mm -</w:t>
      </w:r>
      <w:r>
        <w:rPr>
          <w:rFonts w:ascii="Arial" w:hAnsi="Arial" w:cs="Arial" w:eastAsia="Arial"/>
          <w:color w:val="221815"/>
          <w:spacing w:val="-13"/>
          <w:sz w:val="18"/>
          <w:szCs w:val="18"/>
        </w:rPr>
        <w:t> </w:t>
      </w:r>
      <w:r>
        <w:rPr>
          <w:rFonts w:ascii="Arial" w:hAnsi="Arial" w:cs="Arial" w:eastAsia="Arial"/>
          <w:color w:val="221815"/>
          <w:sz w:val="18"/>
          <w:szCs w:val="18"/>
        </w:rPr>
        <w:t>64mm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9"/>
        <w:ind w:left="5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82.070313pt;margin-top:20.538282pt;width:152.85pt;height:27.65pt;mso-position-horizontal-relative:page;mso-position-vertical-relative:paragraph;z-index:-58888" coordorigin="13641,411" coordsize="3057,553">
            <v:group style="position:absolute;left:13933;top:421;width:2487;height:533" coordorigin="13933,421" coordsize="2487,533">
              <v:shape style="position:absolute;left:13933;top:421;width:2487;height:533" coordorigin="13933,421" coordsize="2487,533" path="m14028,421l13968,437,13935,489,13933,953,16420,953,16420,779,16417,757,16379,706,14028,421xe" filled="true" fillcolor="#cccccc" stroked="false">
                <v:path arrowok="t"/>
                <v:fill type="solid"/>
              </v:shape>
            </v:group>
            <v:group style="position:absolute;left:13651;top:421;width:217;height:2" coordorigin="13651,421" coordsize="217,2">
              <v:shape style="position:absolute;left:13651;top:421;width:217;height:2" coordorigin="13651,421" coordsize="217,0" path="m13651,421l13868,421e" filled="false" stroked="true" strokeweight="1pt" strokecolor="#040000">
                <v:path arrowok="t"/>
              </v:shape>
            </v:group>
            <v:group style="position:absolute;left:16471;top:710;width:217;height:2" coordorigin="16471,710" coordsize="217,2">
              <v:shape style="position:absolute;left:16471;top:710;width:217;height:2" coordorigin="16471,710" coordsize="217,0" path="m16471,710l16688,710e" filled="false" stroked="true" strokeweight="1pt" strokecolor="#040000">
                <v:path arrowok="t"/>
              </v:shape>
            </v:group>
            <v:group style="position:absolute;left:13651;top:953;width:217;height:2" coordorigin="13651,953" coordsize="217,2">
              <v:shape style="position:absolute;left:13651;top:953;width:217;height:2" coordorigin="13651,953" coordsize="217,0" path="m13651,953l13868,953e" filled="false" stroked="true" strokeweight="1pt" strokecolor="#040000">
                <v:path arrowok="t"/>
              </v:shape>
            </v:group>
            <v:group style="position:absolute;left:16471;top:953;width:217;height:2" coordorigin="16471,953" coordsize="217,2">
              <v:shape style="position:absolute;left:16471;top:953;width:217;height:2" coordorigin="16471,953" coordsize="217,0" path="m16471,953l16688,953e" filled="false" stroked="true" strokeweight="1pt" strokecolor="#040000">
                <v:path arrowok="t"/>
              </v:shape>
            </v:group>
            <v:group style="position:absolute;left:13760;top:421;width:2;height:187" coordorigin="13760,421" coordsize="2,187">
              <v:shape style="position:absolute;left:13760;top:421;width:2;height:187" coordorigin="13760,421" coordsize="0,187" path="m13760,421l13760,607e" filled="false" stroked="true" strokeweight="1pt" strokecolor="#040000">
                <v:path arrowok="t"/>
              </v:shape>
            </v:group>
            <v:group style="position:absolute;left:13760;top:774;width:2;height:180" coordorigin="13760,774" coordsize="2,180">
              <v:shape style="position:absolute;left:13760;top:774;width:2;height:180" coordorigin="13760,774" coordsize="0,180" path="m13760,774l13760,953e" filled="false" stroked="true" strokeweight="1pt" strokecolor="#040000">
                <v:path arrowok="t"/>
              </v:shape>
            </v:group>
            <v:group style="position:absolute;left:16580;top:710;width:2;height:44" coordorigin="16580,710" coordsize="2,44">
              <v:shape style="position:absolute;left:16580;top:710;width:2;height:44" coordorigin="16580,710" coordsize="0,44" path="m16580,710l16580,754e" filled="false" stroked="true" strokeweight="1pt" strokecolor="#040000">
                <v:path arrowok="t"/>
              </v:shape>
            </v:group>
            <v:group style="position:absolute;left:16580;top:910;width:2;height:44" coordorigin="16580,910" coordsize="2,44">
              <v:shape style="position:absolute;left:16580;top:910;width:2;height:44" coordorigin="16580,910" coordsize="0,44" path="m16580,910l16580,953e" filled="false" stroked="true" strokeweight="1pt" strokecolor="#040000">
                <v:path arrowok="t"/>
              </v:shape>
            </v:group>
            <w10:wrap type="none"/>
          </v:group>
        </w:pict>
      </w:r>
      <w:r>
        <w:rPr>
          <w:rFonts w:ascii="Arial"/>
          <w:color w:val="221815"/>
          <w:sz w:val="18"/>
        </w:rPr>
        <w:t>1.5 Lb.</w:t>
      </w:r>
      <w:r>
        <w:rPr>
          <w:rFonts w:ascii="Arial"/>
          <w:color w:val="221815"/>
          <w:spacing w:val="-4"/>
          <w:sz w:val="18"/>
        </w:rPr>
        <w:t> </w:t>
      </w:r>
      <w:r>
        <w:rPr>
          <w:rFonts w:ascii="Arial"/>
          <w:color w:val="221815"/>
          <w:sz w:val="18"/>
        </w:rPr>
        <w:t>foam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line="108" w:lineRule="exact" w:before="0"/>
        <w:ind w:left="63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221815"/>
          <w:sz w:val="14"/>
          <w:szCs w:val="14"/>
        </w:rPr>
        <w:t>3.5”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76BAF"/>
          <w:sz w:val="18"/>
        </w:rPr>
        <w:t>Standard</w:t>
      </w:r>
      <w:r>
        <w:rPr>
          <w:rFonts w:ascii="Arial"/>
          <w:sz w:val="18"/>
        </w:rPr>
      </w:r>
    </w:p>
    <w:p>
      <w:pPr>
        <w:spacing w:before="11"/>
        <w:ind w:left="5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221815"/>
          <w:sz w:val="18"/>
        </w:rPr>
        <w:t>Deluxe</w:t>
      </w:r>
      <w:r>
        <w:rPr>
          <w:rFonts w:ascii="Arial"/>
          <w:sz w:val="18"/>
        </w:rPr>
      </w:r>
    </w:p>
    <w:p>
      <w:pPr>
        <w:spacing w:before="9"/>
        <w:ind w:left="5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21815"/>
          <w:sz w:val="18"/>
          <w:szCs w:val="18"/>
        </w:rPr>
        <w:t>5” - 4” / 125mm -</w:t>
      </w:r>
      <w:r>
        <w:rPr>
          <w:rFonts w:ascii="Arial" w:hAnsi="Arial" w:cs="Arial" w:eastAsia="Arial"/>
          <w:color w:val="221815"/>
          <w:spacing w:val="-11"/>
          <w:sz w:val="18"/>
          <w:szCs w:val="18"/>
        </w:rPr>
        <w:t> </w:t>
      </w:r>
      <w:r>
        <w:rPr>
          <w:rFonts w:ascii="Arial" w:hAnsi="Arial" w:cs="Arial" w:eastAsia="Arial"/>
          <w:color w:val="221815"/>
          <w:sz w:val="18"/>
          <w:szCs w:val="18"/>
        </w:rPr>
        <w:t>100mm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9"/>
        <w:ind w:left="5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52.930725pt;margin-top:19.590052pt;width:152.85pt;height:28.35pt;mso-position-horizontal-relative:page;mso-position-vertical-relative:paragraph;z-index:4552" coordorigin="19059,392" coordsize="3057,567">
            <v:group style="position:absolute;left:19350;top:417;width:2487;height:533" coordorigin="19350,417" coordsize="2487,533">
              <v:shape style="position:absolute;left:19350;top:417;width:2487;height:533" coordorigin="19350,417" coordsize="2487,533" path="m19445,417l19385,432,19352,484,19350,949,21837,949,21837,774,21834,752,21796,702,19445,417xe" filled="true" fillcolor="#cccccc" stroked="false">
                <v:path arrowok="t"/>
                <v:fill type="solid"/>
              </v:shape>
            </v:group>
            <v:group style="position:absolute;left:19069;top:416;width:217;height:2" coordorigin="19069,416" coordsize="217,2">
              <v:shape style="position:absolute;left:19069;top:416;width:217;height:2" coordorigin="19069,416" coordsize="217,0" path="m19069,416l19285,416e" filled="false" stroked="true" strokeweight="1pt" strokecolor="#040000">
                <v:path arrowok="t"/>
              </v:shape>
            </v:group>
            <v:group style="position:absolute;left:21889;top:706;width:217;height:2" coordorigin="21889,706" coordsize="217,2">
              <v:shape style="position:absolute;left:21889;top:706;width:217;height:2" coordorigin="21889,706" coordsize="217,0" path="m21889,706l22105,706e" filled="false" stroked="true" strokeweight="1pt" strokecolor="#040000">
                <v:path arrowok="t"/>
              </v:shape>
            </v:group>
            <v:group style="position:absolute;left:19069;top:949;width:217;height:2" coordorigin="19069,949" coordsize="217,2">
              <v:shape style="position:absolute;left:19069;top:949;width:217;height:2" coordorigin="19069,949" coordsize="217,0" path="m19069,949l19285,949e" filled="false" stroked="true" strokeweight="1pt" strokecolor="#040000">
                <v:path arrowok="t"/>
              </v:shape>
            </v:group>
            <v:group style="position:absolute;left:21889;top:949;width:217;height:2" coordorigin="21889,949" coordsize="217,2">
              <v:shape style="position:absolute;left:21889;top:949;width:217;height:2" coordorigin="21889,949" coordsize="217,0" path="m21889,949l22105,949e" filled="false" stroked="true" strokeweight="1pt" strokecolor="#040000">
                <v:path arrowok="t"/>
              </v:shape>
            </v:group>
            <v:group style="position:absolute;left:19177;top:416;width:2;height:187" coordorigin="19177,416" coordsize="2,187">
              <v:shape style="position:absolute;left:19177;top:416;width:2;height:187" coordorigin="19177,416" coordsize="0,187" path="m19177,416l19177,602e" filled="false" stroked="true" strokeweight="1pt" strokecolor="#040000">
                <v:path arrowok="t"/>
              </v:shape>
            </v:group>
            <v:group style="position:absolute;left:19177;top:769;width:2;height:180" coordorigin="19177,769" coordsize="2,180">
              <v:shape style="position:absolute;left:19177;top:769;width:2;height:180" coordorigin="19177,769" coordsize="0,180" path="m19177,769l19177,949e" filled="false" stroked="true" strokeweight="1pt" strokecolor="#040000">
                <v:path arrowok="t"/>
              </v:shape>
            </v:group>
            <v:group style="position:absolute;left:21997;top:706;width:2;height:44" coordorigin="21997,706" coordsize="2,44">
              <v:shape style="position:absolute;left:21997;top:706;width:2;height:44" coordorigin="21997,706" coordsize="0,44" path="m21997,706l21997,749e" filled="false" stroked="true" strokeweight="1pt" strokecolor="#040000">
                <v:path arrowok="t"/>
              </v:shape>
            </v:group>
            <v:group style="position:absolute;left:21997;top:906;width:2;height:44" coordorigin="21997,906" coordsize="2,44">
              <v:shape style="position:absolute;left:21997;top:906;width:2;height:44" coordorigin="21997,906" coordsize="0,44" path="m21997,906l21997,949e" filled="false" stroked="true" strokeweight="1pt" strokecolor="#040000">
                <v:path arrowok="t"/>
              </v:shape>
              <v:shape style="position:absolute;left:19129;top:636;width:125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14"/>
                          <w:szCs w:val="14"/>
                        </w:rPr>
                        <w:t>5”</w:t>
                      </w:r>
                      <w:r>
                        <w:rPr>
                          <w:rFonts w:ascii="Arial" w:hAnsi="Arial" w:cs="Arial" w:eastAsia="Arial"/>
                          <w:w w:val="100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0127;top:392;width:1954;height:511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288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076BAF"/>
                          <w:spacing w:val="-1"/>
                          <w:w w:val="100"/>
                          <w:sz w:val="18"/>
                        </w:rPr>
                        <w:t>Deluxe</w:t>
                      </w:r>
                      <w:r>
                        <w:rPr>
                          <w:rFonts w:ascii="Arial"/>
                          <w:w w:val="100"/>
                          <w:sz w:val="18"/>
                        </w:rPr>
                      </w:r>
                    </w:p>
                    <w:p>
                      <w:pPr>
                        <w:tabs>
                          <w:tab w:pos="1828" w:val="left" w:leader="none"/>
                        </w:tabs>
                        <w:spacing w:line="197" w:lineRule="exact" w:before="12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16"/>
                          <w:szCs w:val="16"/>
                        </w:rPr>
                        <w:t>0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16"/>
                          <w:szCs w:val="16"/>
                        </w:rPr>
                        <w:t>Lb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16"/>
                          <w:szCs w:val="16"/>
                        </w:rPr>
                        <w:t>. foam</w:t>
                        <w:tab/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position w:val="-1"/>
                          <w:sz w:val="14"/>
                          <w:szCs w:val="14"/>
                        </w:rPr>
                        <w:t>4”</w:t>
                      </w:r>
                      <w:r>
                        <w:rPr>
                          <w:rFonts w:ascii="Arial" w:hAnsi="Arial" w:cs="Arial" w:eastAsia="Arial"/>
                          <w:w w:val="100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21815"/>
          <w:sz w:val="18"/>
        </w:rPr>
        <w:t>2.0 Lb.</w:t>
      </w:r>
      <w:r>
        <w:rPr>
          <w:rFonts w:ascii="Arial"/>
          <w:color w:val="221815"/>
          <w:spacing w:val="-4"/>
          <w:sz w:val="18"/>
        </w:rPr>
        <w:t> </w:t>
      </w:r>
      <w:r>
        <w:rPr>
          <w:rFonts w:ascii="Arial"/>
          <w:color w:val="221815"/>
          <w:sz w:val="18"/>
        </w:rPr>
        <w:t>foam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23820" w:h="16160" w:orient="landscape"/>
          <w:pgMar w:top="480" w:bottom="280" w:left="460" w:right="460"/>
          <w:cols w:num="4" w:equalWidth="0">
            <w:col w:w="10390" w:space="2171"/>
            <w:col w:w="2677" w:space="40"/>
            <w:col w:w="897" w:space="1827"/>
            <w:col w:w="4898"/>
          </w:cols>
        </w:sectPr>
      </w:pPr>
    </w:p>
    <w:p>
      <w:pPr>
        <w:spacing w:line="164" w:lineRule="exact"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21815"/>
          <w:sz w:val="16"/>
        </w:rPr>
        <w:t>1.5 Lb.</w:t>
      </w:r>
      <w:r>
        <w:rPr>
          <w:rFonts w:ascii="Arial"/>
          <w:color w:val="221815"/>
          <w:spacing w:val="-4"/>
          <w:sz w:val="16"/>
        </w:rPr>
        <w:t> </w:t>
      </w:r>
      <w:r>
        <w:rPr>
          <w:rFonts w:ascii="Arial"/>
          <w:color w:val="221815"/>
          <w:sz w:val="16"/>
        </w:rPr>
        <w:t>foam</w:t>
      </w:r>
      <w:r>
        <w:rPr>
          <w:rFonts w:ascii="Arial"/>
          <w:sz w:val="16"/>
        </w:rPr>
      </w:r>
    </w:p>
    <w:p>
      <w:pPr>
        <w:spacing w:before="18"/>
        <w:ind w:left="83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 w:cs="Arial" w:eastAsia="Arial"/>
          <w:color w:val="221815"/>
          <w:sz w:val="14"/>
          <w:szCs w:val="14"/>
        </w:rPr>
        <w:t>2.5”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23820" w:h="16160" w:orient="landscape"/>
          <w:pgMar w:top="480" w:bottom="280" w:left="460" w:right="460"/>
          <w:cols w:num="2" w:equalWidth="0">
            <w:col w:w="15139" w:space="40"/>
            <w:col w:w="772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13"/>
        <w:ind w:right="3542"/>
        <w:jc w:val="right"/>
        <w:rPr>
          <w:b w:val="0"/>
          <w:bCs w:val="0"/>
        </w:rPr>
      </w:pPr>
      <w:r>
        <w:rPr/>
        <w:pict>
          <v:group style="position:absolute;margin-left:42.576pt;margin-top:-16.794132pt;width:510.25pt;height:96.75pt;mso-position-horizontal-relative:page;mso-position-vertical-relative:paragraph;z-index:4240" coordorigin="852,-336" coordsize="10205,1935">
            <v:group style="position:absolute;left:852;top:-336;width:10205;height:1935" coordorigin="852,-336" coordsize="10205,1935">
              <v:shape style="position:absolute;left:852;top:-336;width:10205;height:1935" coordorigin="852,-336" coordsize="10205,1935" path="m11056,1598l852,1598,852,-336,11056,-336,11056,1598xe" filled="true" fillcolor="#dcdddd" stroked="false">
                <v:path arrowok="t"/>
                <v:fill type="solid"/>
              </v:shape>
              <v:shape style="position:absolute;left:10364;top:-224;width:590;height:1701" type="#_x0000_t75" stroked="false">
                <v:imagedata r:id="rId109" o:title=""/>
              </v:shape>
              <v:shape style="position:absolute;left:10209;top:-224;width:590;height:1701" type="#_x0000_t75" stroked="false">
                <v:imagedata r:id="rId109" o:title=""/>
              </v:shape>
              <v:shape style="position:absolute;left:852;top:-336;width:10205;height:1935" type="#_x0000_t202" filled="false" stroked="false">
                <v:textbox inset="0,0,0,0">
                  <w:txbxContent>
                    <w:p>
                      <w:pPr>
                        <w:spacing w:before="8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MS UI Gothic" w:hAnsi="MS UI Gothic" w:cs="MS UI Gothic" w:eastAsia="MS UI Gothic"/>
                          <w:color w:val="221815"/>
                          <w:sz w:val="26"/>
                          <w:szCs w:val="26"/>
                        </w:rPr>
                        <w:t>①</w:t>
                      </w:r>
                      <w:r>
                        <w:rPr>
                          <w:rFonts w:ascii="MS UI Gothic" w:hAnsi="MS UI Gothic" w:cs="MS UI Gothic" w:eastAsia="MS UI Gothic"/>
                          <w:color w:val="221815"/>
                          <w:spacing w:val="7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21815"/>
                          <w:spacing w:val="-1"/>
                          <w:position w:val="1"/>
                          <w:sz w:val="24"/>
                          <w:szCs w:val="24"/>
                        </w:rPr>
                        <w:t>Chemica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21815"/>
                          <w:position w:val="1"/>
                          <w:sz w:val="24"/>
                          <w:szCs w:val="24"/>
                        </w:rPr>
                        <w:t>l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21815"/>
                          <w:spacing w:val="-1"/>
                          <w:w w:val="100"/>
                          <w:position w:val="1"/>
                          <w:sz w:val="24"/>
                          <w:szCs w:val="24"/>
                        </w:rPr>
                        <w:t>Balance</w:t>
                      </w:r>
                      <w:r>
                        <w:rPr>
                          <w:rFonts w:ascii="Arial" w:hAnsi="Arial" w:cs="Arial" w:eastAsia="Arial"/>
                          <w:w w:val="100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92" w:lineRule="auto" w:before="203"/>
                        <w:ind w:left="534" w:right="116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9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nee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test</w:t>
                      </w:r>
                      <w:r>
                        <w:rPr>
                          <w:rFonts w:ascii="Arial"/>
                          <w:color w:val="221815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adjus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chemical</w:t>
                      </w:r>
                      <w:r>
                        <w:rPr>
                          <w:rFonts w:asci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balanc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221815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Although</w:t>
                      </w:r>
                      <w:r>
                        <w:rPr>
                          <w:rFonts w:ascii="Arial"/>
                          <w:color w:val="221815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color w:val="221815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di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w w:val="100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ficult,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99"/>
                          <w:sz w:val="20"/>
                        </w:rPr>
                        <w:t> i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need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don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regularl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333" w:lineRule="auto" w:before="41"/>
                        <w:ind w:left="534" w:right="3486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9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nee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test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leve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calcium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hardness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total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alkalinit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pH.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owner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bromin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generato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als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nee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check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b/>
          <w:color w:val="221815"/>
        </w:rPr>
        <w:t>Basic</w:t>
      </w:r>
      <w:r>
        <w:rPr>
          <w:b/>
          <w:color w:val="221815"/>
          <w:spacing w:val="-11"/>
        </w:rPr>
        <w:t> </w:t>
      </w:r>
      <w:r>
        <w:rPr>
          <w:b/>
          <w:color w:val="221815"/>
        </w:rPr>
        <w:t>Troubleshooting</w:t>
      </w:r>
      <w:r>
        <w:rPr>
          <w:b w:val="0"/>
        </w:rPr>
      </w:r>
    </w:p>
    <w:p>
      <w:pPr>
        <w:pStyle w:val="BodyText"/>
        <w:spacing w:line="292" w:lineRule="auto" w:before="190"/>
        <w:ind w:left="12476" w:right="361"/>
        <w:jc w:val="left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troubleshooting</w:t>
      </w:r>
      <w:r>
        <w:rPr>
          <w:color w:val="221815"/>
          <w:spacing w:val="-4"/>
        </w:rPr>
        <w:t> </w:t>
      </w:r>
      <w:r>
        <w:rPr>
          <w:color w:val="221815"/>
        </w:rPr>
        <w:t>guidance</w:t>
      </w:r>
      <w:r>
        <w:rPr>
          <w:color w:val="221815"/>
          <w:spacing w:val="-3"/>
        </w:rPr>
        <w:t> </w:t>
      </w:r>
      <w:r>
        <w:rPr>
          <w:color w:val="221815"/>
        </w:rPr>
        <w:t>provided</w:t>
      </w:r>
      <w:r>
        <w:rPr>
          <w:color w:val="221815"/>
          <w:spacing w:val="-3"/>
        </w:rPr>
        <w:t> </w:t>
      </w:r>
      <w:r>
        <w:rPr>
          <w:color w:val="221815"/>
        </w:rPr>
        <w:t>here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intended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cover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most</w:t>
      </w:r>
      <w:r>
        <w:rPr>
          <w:color w:val="221815"/>
          <w:spacing w:val="-3"/>
        </w:rPr>
        <w:t> </w:t>
      </w:r>
      <w:r>
        <w:rPr>
          <w:color w:val="221815"/>
        </w:rPr>
        <w:t>common</w:t>
      </w:r>
      <w:r>
        <w:rPr>
          <w:color w:val="221815"/>
          <w:spacing w:val="-3"/>
        </w:rPr>
        <w:t> </w:t>
      </w:r>
      <w:r>
        <w:rPr>
          <w:color w:val="221815"/>
        </w:rPr>
        <w:t>problems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spa</w:t>
      </w:r>
      <w:r>
        <w:rPr>
          <w:color w:val="221815"/>
          <w:spacing w:val="-3"/>
        </w:rPr>
        <w:t> </w:t>
      </w:r>
      <w:r>
        <w:rPr>
          <w:color w:val="221815"/>
        </w:rPr>
        <w:t>owner</w:t>
      </w:r>
      <w:r>
        <w:rPr>
          <w:color w:val="221815"/>
          <w:spacing w:val="-3"/>
        </w:rPr>
        <w:t> </w:t>
      </w:r>
      <w:r>
        <w:rPr>
          <w:color w:val="221815"/>
        </w:rPr>
        <w:t>may</w:t>
      </w:r>
      <w:r>
        <w:rPr>
          <w:color w:val="221815"/>
        </w:rPr>
        <w:t> </w:t>
      </w:r>
      <w:r>
        <w:rPr>
          <w:color w:val="221815"/>
          <w:spacing w:val="-2"/>
        </w:rPr>
        <w:t>encouter. </w:t>
      </w:r>
      <w:r>
        <w:rPr>
          <w:color w:val="221815"/>
        </w:rPr>
        <w:t>For more in-depth troubleshooting, go to</w:t>
      </w:r>
      <w:r>
        <w:rPr>
          <w:color w:val="221815"/>
          <w:spacing w:val="-38"/>
        </w:rPr>
        <w:t> </w:t>
      </w:r>
      <w:hyperlink r:id="rId6">
        <w:r>
          <w:rPr>
            <w:color w:val="221815"/>
          </w:rPr>
          <w:t>www.bellagioluxury.com.</w:t>
        </w:r>
        <w:r>
          <w:rPr/>
        </w:r>
      </w:hyperlink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line="453" w:lineRule="exact"/>
        <w:ind w:left="120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"/>
          <w:sz w:val="20"/>
          <w:szCs w:val="20"/>
        </w:rPr>
        <w:pict>
          <v:shape style="width:538.6pt;height:22.7pt;mso-position-horizontal-relative:char;mso-position-vertical-relative:line" type="#_x0000_t202" filled="true" fillcolor="#d3d3d4" stroked="false">
            <v:textbox inset="0,0,0,0">
              <w:txbxContent>
                <w:p>
                  <w:pPr>
                    <w:tabs>
                      <w:tab w:pos="3823" w:val="left" w:leader="none"/>
                    </w:tabs>
                    <w:spacing w:before="28"/>
                    <w:ind w:left="276" w:right="0" w:firstLine="0"/>
                    <w:jc w:val="left"/>
                    <w:rPr>
                      <w:rFonts w:ascii="Arial Black" w:hAnsi="Arial Black" w:cs="Arial Black" w:eastAsia="Arial Black"/>
                      <w:sz w:val="24"/>
                      <w:szCs w:val="24"/>
                    </w:rPr>
                  </w:pPr>
                  <w:r>
                    <w:rPr>
                      <w:rFonts w:ascii="Arial Black"/>
                      <w:b/>
                      <w:color w:val="221815"/>
                      <w:spacing w:val="-1"/>
                      <w:w w:val="99"/>
                      <w:sz w:val="24"/>
                    </w:rPr>
                    <w:t>Sympto</w:t>
                  </w:r>
                  <w:r>
                    <w:rPr>
                      <w:rFonts w:ascii="Arial Black"/>
                      <w:b/>
                      <w:color w:val="221815"/>
                      <w:w w:val="99"/>
                      <w:sz w:val="24"/>
                    </w:rPr>
                    <w:t>m</w:t>
                    <w:tab/>
                  </w:r>
                  <w:r>
                    <w:rPr>
                      <w:rFonts w:ascii="Arial Black"/>
                      <w:b/>
                      <w:color w:val="221815"/>
                      <w:spacing w:val="-7"/>
                      <w:w w:val="100"/>
                      <w:sz w:val="24"/>
                    </w:rPr>
                    <w:t>P</w:t>
                  </w:r>
                  <w:r>
                    <w:rPr>
                      <w:rFonts w:ascii="Arial Black"/>
                      <w:b/>
                      <w:color w:val="221815"/>
                      <w:w w:val="99"/>
                      <w:sz w:val="24"/>
                    </w:rPr>
                    <w:t>ossible </w:t>
                  </w:r>
                  <w:r>
                    <w:rPr>
                      <w:rFonts w:ascii="Arial Black"/>
                      <w:b/>
                      <w:color w:val="221815"/>
                      <w:spacing w:val="-1"/>
                      <w:w w:val="99"/>
                      <w:sz w:val="24"/>
                    </w:rPr>
                    <w:t>Solutions</w:t>
                  </w:r>
                  <w:r>
                    <w:rPr>
                      <w:rFonts w:ascii="Arial Black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position w:val="-8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5"/>
        <w:spacing w:line="240" w:lineRule="auto" w:before="74"/>
        <w:ind w:left="12055" w:right="7961"/>
        <w:jc w:val="center"/>
        <w:rPr>
          <w:b w:val="0"/>
          <w:bCs w:val="0"/>
        </w:rPr>
      </w:pPr>
      <w:r>
        <w:rPr/>
        <w:pict>
          <v:group style="position:absolute;margin-left:42.576pt;margin-top:-21.085012pt;width:510.25pt;height:110.55pt;mso-position-horizontal-relative:page;mso-position-vertical-relative:paragraph;z-index:4336" coordorigin="852,-422" coordsize="10205,2211">
            <v:group style="position:absolute;left:852;top:-422;width:10205;height:2211" coordorigin="852,-422" coordsize="10205,2211">
              <v:shape style="position:absolute;left:852;top:-422;width:10205;height:2211" coordorigin="852,-422" coordsize="10205,2211" path="m11056,1789l852,1789,852,-422,11056,-422,11056,1789xe" filled="true" fillcolor="#f2f2f2" stroked="false">
                <v:path arrowok="t"/>
                <v:fill type="solid"/>
              </v:shape>
              <v:shape style="position:absolute;left:9983;top:297;width:1020;height:1341" type="#_x0000_t75" stroked="false">
                <v:imagedata r:id="rId110" o:title=""/>
              </v:shape>
              <v:shape style="position:absolute;left:852;top:-422;width:10205;height:2211" type="#_x0000_t202" filled="false" stroked="false">
                <v:textbox inset="0,0,0,0">
                  <w:txbxContent>
                    <w:p>
                      <w:pPr>
                        <w:spacing w:before="78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MS UI Gothic" w:hAnsi="MS UI Gothic" w:cs="MS UI Gothic" w:eastAsia="MS UI Gothic"/>
                          <w:color w:val="221815"/>
                          <w:sz w:val="26"/>
                          <w:szCs w:val="26"/>
                        </w:rPr>
                        <w:t>②</w:t>
                      </w:r>
                      <w:r>
                        <w:rPr>
                          <w:rFonts w:ascii="MS UI Gothic" w:hAnsi="MS UI Gothic" w:cs="MS UI Gothic" w:eastAsia="MS UI Gothic"/>
                          <w:color w:val="221815"/>
                          <w:spacing w:val="-4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21815"/>
                          <w:w w:val="99"/>
                          <w:position w:val="1"/>
                          <w:sz w:val="24"/>
                          <w:szCs w:val="24"/>
                        </w:rPr>
                        <w:t>Sanitation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21815"/>
                          <w:position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21815"/>
                          <w:spacing w:val="-1"/>
                          <w:position w:val="1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21815"/>
                          <w:position w:val="1"/>
                          <w:sz w:val="24"/>
                          <w:szCs w:val="24"/>
                        </w:rPr>
                        <w:t>d Shock</w:t>
                      </w:r>
                      <w:r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92" w:lineRule="auto" w:before="202"/>
                        <w:ind w:left="534" w:right="1391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Sanitizers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kill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bacteri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viruses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keep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clean.</w:t>
                      </w:r>
                      <w:r>
                        <w:rPr>
                          <w:rFonts w:ascii="Arial"/>
                          <w:color w:val="221815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sanitizer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leve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allow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microbes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gro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quickl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w w:val="99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recommend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usin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eithe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chlorine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bromin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as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sanitize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333" w:lineRule="auto" w:before="41"/>
                        <w:ind w:left="534" w:right="1392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9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als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nee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shock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stimulate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chemical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sanitize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much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you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use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ofte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depen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frequency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intensit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use.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21815"/>
        </w:rPr>
        <w:t>Problems starting</w:t>
      </w:r>
      <w:r>
        <w:rPr>
          <w:color w:val="221815"/>
          <w:spacing w:val="-8"/>
        </w:rPr>
        <w:t> </w:t>
      </w:r>
      <w:r>
        <w:rPr>
          <w:color w:val="221815"/>
        </w:rPr>
        <w:t>up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377" w:lineRule="exact"/>
        <w:ind w:left="1227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7"/>
          <w:sz w:val="20"/>
          <w:szCs w:val="20"/>
        </w:rPr>
        <w:pict>
          <v:shape style="width:510.85pt;height:18.850pt;mso-position-horizontal-relative:char;mso-position-vertical-relative:line" type="#_x0000_t202" filled="true" fillcolor="#e6e6e6" stroked="false">
            <v:textbox inset="0,0,0,0">
              <w:txbxContent>
                <w:p>
                  <w:pPr>
                    <w:tabs>
                      <w:tab w:pos="3566" w:val="left" w:leader="none"/>
                    </w:tabs>
                    <w:spacing w:before="77"/>
                    <w:ind w:left="219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Pump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won'</w:t>
                  </w:r>
                  <w:r>
                    <w:rPr>
                      <w:rFonts w:ascii="Arial"/>
                      <w:color w:val="221815"/>
                      <w:sz w:val="20"/>
                    </w:rPr>
                    <w:t>t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prim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z w:val="20"/>
                    </w:rPr>
                    <w:tab/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See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primin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g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instruction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pag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10.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position w:val="-7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pStyle w:val="BodyText"/>
        <w:spacing w:line="240" w:lineRule="auto" w:before="74"/>
        <w:ind w:left="0" w:right="759"/>
        <w:jc w:val="right"/>
      </w:pPr>
      <w:r>
        <w:rPr>
          <w:color w:val="221815"/>
        </w:rPr>
        <w:t>Breaker keeps shutting</w:t>
      </w:r>
      <w:r>
        <w:rPr>
          <w:color w:val="221815"/>
          <w:spacing w:val="-8"/>
        </w:rPr>
        <w:t> </w:t>
      </w:r>
      <w:r>
        <w:rPr>
          <w:color w:val="221815"/>
        </w:rPr>
        <w:t>off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117"/>
        <w:ind w:left="0" w:right="0"/>
        <w:jc w:val="right"/>
        <w:rPr>
          <w:rFonts w:ascii="Arial Black" w:hAnsi="Arial Black" w:cs="Arial Black" w:eastAsia="Arial Black"/>
          <w:b w:val="0"/>
          <w:bCs w:val="0"/>
        </w:rPr>
      </w:pPr>
      <w:r>
        <w:rPr/>
        <w:pict>
          <v:group style="position:absolute;margin-left:42.576pt;margin-top:3.099964pt;width:510.25pt;height:120.45pt;mso-position-horizontal-relative:page;mso-position-vertical-relative:paragraph;z-index:4288" coordorigin="852,62" coordsize="10205,2409">
            <v:group style="position:absolute;left:852;top:62;width:10205;height:2409" coordorigin="852,62" coordsize="10205,2409">
              <v:shape style="position:absolute;left:852;top:62;width:10205;height:2409" coordorigin="852,62" coordsize="10205,2409" path="m11056,2471l852,2471,852,62,11056,62,11056,2471xe" filled="true" fillcolor="#dcdddd" stroked="false">
                <v:path arrowok="t"/>
                <v:fill type="solid"/>
              </v:shape>
              <v:shape style="position:absolute;left:10094;top:756;width:850;height:1250" type="#_x0000_t75" stroked="false">
                <v:imagedata r:id="rId111" o:title=""/>
              </v:shape>
              <v:shape style="position:absolute;left:852;top:62;width:10205;height:2409" type="#_x0000_t202" filled="false" stroked="false">
                <v:textbox inset="0,0,0,0">
                  <w:txbxContent>
                    <w:p>
                      <w:pPr>
                        <w:spacing w:before="78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MS UI Gothic" w:hAnsi="MS UI Gothic" w:cs="MS UI Gothic" w:eastAsia="MS UI Gothic"/>
                          <w:color w:val="221815"/>
                          <w:sz w:val="26"/>
                          <w:szCs w:val="26"/>
                        </w:rPr>
                        <w:t>③</w:t>
                      </w:r>
                      <w:r>
                        <w:rPr>
                          <w:rFonts w:ascii="MS UI Gothic" w:hAnsi="MS UI Gothic" w:cs="MS UI Gothic" w:eastAsia="MS UI Gothic"/>
                          <w:color w:val="221815"/>
                          <w:spacing w:val="-2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21815"/>
                          <w:w w:val="99"/>
                          <w:position w:val="1"/>
                          <w:sz w:val="24"/>
                          <w:szCs w:val="24"/>
                        </w:rPr>
                        <w:t>Filtration</w:t>
                      </w:r>
                      <w:r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92" w:lineRule="auto" w:before="198"/>
                        <w:ind w:left="534" w:right="128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Cleanin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filter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regularly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easies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most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fective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single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thing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you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can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keep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 your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clea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92" w:lineRule="auto" w:before="1"/>
                        <w:ind w:left="534" w:right="1288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-2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clogged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dirt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filter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cause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heate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pum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wor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k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harde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than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they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nee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to,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possibly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causing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them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fail.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92" w:lineRule="auto" w:before="1"/>
                        <w:ind w:left="534" w:right="128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7"/>
                          <w:w w:val="10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spa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4"/>
                          <w:w w:val="100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heatin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system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wil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onl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function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wit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prope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amoun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wate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flow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through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system.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 Black"/>
          <w:b/>
          <w:color w:val="221815"/>
          <w:spacing w:val="-3"/>
        </w:rPr>
        <w:t>Power </w:t>
      </w:r>
      <w:r>
        <w:rPr>
          <w:rFonts w:ascii="Arial Black"/>
          <w:b/>
          <w:color w:val="221815"/>
        </w:rPr>
        <w:t>and system</w:t>
      </w:r>
      <w:r>
        <w:rPr>
          <w:rFonts w:ascii="Arial Black"/>
          <w:b/>
          <w:color w:val="221815"/>
          <w:spacing w:val="6"/>
        </w:rPr>
        <w:t> </w:t>
      </w:r>
      <w:r>
        <w:rPr>
          <w:rFonts w:ascii="Arial Black"/>
          <w:b/>
          <w:color w:val="221815"/>
        </w:rPr>
        <w:t>problems</w:t>
      </w:r>
      <w:r>
        <w:rPr>
          <w:rFonts w:ascii="Arial Black"/>
          <w:b w:val="0"/>
        </w:rPr>
      </w:r>
    </w:p>
    <w:p>
      <w:pPr>
        <w:pStyle w:val="BodyText"/>
        <w:spacing w:line="292" w:lineRule="auto" w:before="74"/>
        <w:ind w:left="225" w:right="535"/>
        <w:jc w:val="left"/>
      </w:pPr>
      <w:r>
        <w:rPr/>
        <w:br w:type="column"/>
      </w:r>
      <w:r>
        <w:rPr>
          <w:color w:val="221815"/>
        </w:rPr>
        <w:t>Reset</w:t>
      </w:r>
      <w:r>
        <w:rPr>
          <w:color w:val="221815"/>
          <w:spacing w:val="-10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GFCI</w:t>
      </w:r>
      <w:r>
        <w:rPr>
          <w:color w:val="221815"/>
          <w:spacing w:val="-11"/>
        </w:rPr>
        <w:t> </w:t>
      </w:r>
      <w:r>
        <w:rPr>
          <w:color w:val="221815"/>
          <w:spacing w:val="-3"/>
        </w:rPr>
        <w:t>breaker.</w:t>
      </w:r>
      <w:r>
        <w:rPr>
          <w:color w:val="221815"/>
          <w:spacing w:val="-11"/>
        </w:rPr>
        <w:t> </w:t>
      </w:r>
      <w:r>
        <w:rPr>
          <w:color w:val="221815"/>
        </w:rPr>
        <w:t>If</w:t>
      </w:r>
      <w:r>
        <w:rPr>
          <w:color w:val="221815"/>
          <w:spacing w:val="-11"/>
        </w:rPr>
        <w:t> </w:t>
      </w:r>
      <w:r>
        <w:rPr>
          <w:color w:val="221815"/>
        </w:rPr>
        <w:t>this</w:t>
      </w:r>
      <w:r>
        <w:rPr>
          <w:color w:val="221815"/>
          <w:spacing w:val="-11"/>
        </w:rPr>
        <w:t> </w:t>
      </w:r>
      <w:r>
        <w:rPr>
          <w:color w:val="221815"/>
        </w:rPr>
        <w:t>continues,</w:t>
      </w:r>
      <w:r>
        <w:rPr>
          <w:color w:val="221815"/>
          <w:spacing w:val="-11"/>
        </w:rPr>
        <w:t> </w:t>
      </w:r>
      <w:r>
        <w:rPr>
          <w:color w:val="221815"/>
        </w:rPr>
        <w:t>contact</w:t>
      </w:r>
      <w:r>
        <w:rPr>
          <w:color w:val="221815"/>
          <w:spacing w:val="-11"/>
        </w:rPr>
        <w:t> </w:t>
      </w:r>
      <w:r>
        <w:rPr>
          <w:color w:val="221815"/>
        </w:rPr>
        <w:t>your</w:t>
      </w:r>
      <w:r>
        <w:rPr>
          <w:color w:val="221815"/>
          <w:spacing w:val="-11"/>
        </w:rPr>
        <w:t> </w:t>
      </w:r>
      <w:r>
        <w:rPr>
          <w:color w:val="221815"/>
        </w:rPr>
        <w:t>dealer</w:t>
      </w:r>
      <w:r>
        <w:rPr>
          <w:color w:val="221815"/>
          <w:spacing w:val="-11"/>
        </w:rPr>
        <w:t> </w:t>
      </w:r>
      <w:r>
        <w:rPr>
          <w:color w:val="221815"/>
        </w:rPr>
        <w:t>or</w:t>
      </w:r>
      <w:r>
        <w:rPr>
          <w:color w:val="221815"/>
          <w:spacing w:val="-11"/>
        </w:rPr>
        <w:t> </w:t>
      </w:r>
      <w:r>
        <w:rPr>
          <w:color w:val="221815"/>
        </w:rPr>
        <w:t>a</w:t>
      </w:r>
      <w:r>
        <w:rPr>
          <w:color w:val="221815"/>
          <w:spacing w:val="-11"/>
        </w:rPr>
        <w:t> </w:t>
      </w:r>
      <w:r>
        <w:rPr>
          <w:color w:val="221815"/>
        </w:rPr>
        <w:t>qualified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spa</w:t>
      </w:r>
      <w:r>
        <w:rPr>
          <w:color w:val="221815"/>
          <w:spacing w:val="-1"/>
        </w:rPr>
        <w:t> </w:t>
      </w:r>
      <w:r>
        <w:rPr>
          <w:color w:val="221815"/>
        </w:rPr>
        <w:t>technician.</w:t>
      </w:r>
      <w:r>
        <w:rPr/>
      </w:r>
    </w:p>
    <w:p>
      <w:pPr>
        <w:spacing w:after="0" w:line="292" w:lineRule="auto"/>
        <w:jc w:val="left"/>
        <w:sectPr>
          <w:type w:val="continuous"/>
          <w:pgSz w:w="23820" w:h="16160" w:orient="landscape"/>
          <w:pgMar w:top="480" w:bottom="280" w:left="460" w:right="460"/>
          <w:cols w:num="2" w:equalWidth="0">
            <w:col w:w="15574" w:space="40"/>
            <w:col w:w="7286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694" w:lineRule="exact"/>
        <w:ind w:left="122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3"/>
          <w:sz w:val="20"/>
          <w:szCs w:val="20"/>
        </w:rPr>
        <w:pict>
          <v:group style="width:510.85pt;height:34.75pt;mso-position-horizontal-relative:char;mso-position-vertical-relative:line" coordorigin="0,0" coordsize="10217,695">
            <v:group style="position:absolute;left:0;top:0;width:10217;height:695" coordorigin="0,0" coordsize="10217,695">
              <v:shape style="position:absolute;left:0;top:0;width:10217;height:695" coordorigin="0,0" coordsize="10217,695" path="m10217,694l0,694,0,0,10217,0,10217,694xe" filled="true" fillcolor="#e6e6e6" stroked="false">
                <v:path arrowok="t"/>
                <v:fill type="solid"/>
              </v:shape>
              <v:shape style="position:absolute;left:216;top:125;width:2298;height:48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color w:val="221815"/>
                          <w:w w:val="99"/>
                          <w:sz w:val="20"/>
                          <w:szCs w:val="20"/>
                        </w:rPr>
                        <w:t>System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won’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start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 w:eastAsia="Arial"/>
                          <w:w w:val="100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26" w:lineRule="exact" w:before="5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breake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keeps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shutting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o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63;top:125;width:6515;height:48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Power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 </w:t>
                      </w:r>
                      <w:r>
                        <w:rPr>
                          <w:rFonts w:ascii="Arial"/>
                          <w:color w:val="221815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shut </w:t>
                      </w:r>
                      <w:r>
                        <w:rPr>
                          <w:rFonts w:ascii="Arial"/>
                          <w:color w:val="221815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f.</w:t>
                      </w:r>
                      <w:r>
                        <w:rPr>
                          <w:rFonts w:ascii="Arial"/>
                          <w:color w:val="22181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ur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GFCI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circuit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breake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If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this </w:t>
                      </w:r>
                      <w:r>
                        <w:rPr>
                          <w:rFonts w:ascii="Arial"/>
                          <w:color w:val="221815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continues,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  <w:p>
                      <w:pPr>
                        <w:spacing w:line="226" w:lineRule="exact" w:before="5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contact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deale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qualifie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technician.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13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pStyle w:val="BodyText"/>
        <w:spacing w:line="240" w:lineRule="auto" w:before="74"/>
        <w:ind w:left="0" w:right="0"/>
        <w:jc w:val="right"/>
      </w:pPr>
      <w:r>
        <w:rPr>
          <w:color w:val="221815"/>
        </w:rPr>
        <w:t>Control panel doesn’t</w:t>
      </w:r>
      <w:r>
        <w:rPr>
          <w:color w:val="221815"/>
          <w:spacing w:val="-16"/>
        </w:rPr>
        <w:t> </w:t>
      </w:r>
      <w:r>
        <w:rPr>
          <w:color w:val="221815"/>
        </w:rPr>
        <w:t>respond</w:t>
      </w:r>
      <w:r>
        <w:rPr/>
      </w:r>
    </w:p>
    <w:p>
      <w:pPr>
        <w:pStyle w:val="BodyText"/>
        <w:spacing w:line="292" w:lineRule="auto" w:before="74"/>
        <w:ind w:left="638" w:right="315"/>
        <w:jc w:val="left"/>
      </w:pPr>
      <w:r>
        <w:rPr>
          <w:spacing w:val="-3"/>
        </w:rPr>
        <w:br w:type="column"/>
      </w:r>
      <w:r>
        <w:rPr>
          <w:color w:val="221815"/>
          <w:spacing w:val="-3"/>
        </w:rPr>
        <w:t>Turn </w:t>
      </w:r>
      <w:r>
        <w:rPr>
          <w:color w:val="221815"/>
        </w:rPr>
        <w:t>on or reset the GFCI circuit </w:t>
      </w:r>
      <w:r>
        <w:rPr>
          <w:color w:val="221815"/>
          <w:spacing w:val="-3"/>
        </w:rPr>
        <w:t>breaker. </w:t>
      </w:r>
      <w:r>
        <w:rPr>
          <w:color w:val="221815"/>
        </w:rPr>
        <w:t>If this does not solve the</w:t>
      </w:r>
      <w:r>
        <w:rPr>
          <w:color w:val="221815"/>
          <w:spacing w:val="29"/>
        </w:rPr>
        <w:t> </w:t>
      </w:r>
      <w:r>
        <w:rPr>
          <w:color w:val="221815"/>
        </w:rPr>
        <w:t>prob-</w:t>
      </w:r>
      <w:r>
        <w:rPr>
          <w:color w:val="221815"/>
          <w:w w:val="100"/>
        </w:rPr>
        <w:t> </w:t>
      </w:r>
      <w:r>
        <w:rPr>
          <w:color w:val="221815"/>
        </w:rPr>
        <w:t>lem, contact your dealer or a qualified spa</w:t>
      </w:r>
      <w:r>
        <w:rPr>
          <w:color w:val="221815"/>
          <w:spacing w:val="-21"/>
        </w:rPr>
        <w:t> </w:t>
      </w:r>
      <w:r>
        <w:rPr>
          <w:color w:val="221815"/>
        </w:rPr>
        <w:t>technician.</w:t>
      </w:r>
      <w:r>
        <w:rPr/>
      </w:r>
    </w:p>
    <w:p>
      <w:pPr>
        <w:pStyle w:val="BodyText"/>
        <w:spacing w:line="280" w:lineRule="exact" w:before="84"/>
        <w:ind w:left="638" w:right="315"/>
        <w:jc w:val="left"/>
        <w:rPr>
          <w:rFonts w:ascii="Adobe 宋体 Std L" w:hAnsi="Adobe 宋体 Std L" w:cs="Adobe 宋体 Std L" w:eastAsia="Adobe 宋体 Std L"/>
        </w:rPr>
      </w:pPr>
      <w:r>
        <w:rPr>
          <w:color w:val="221815"/>
        </w:rPr>
        <w:t>If</w:t>
      </w:r>
      <w:r>
        <w:rPr>
          <w:color w:val="221815"/>
          <w:spacing w:val="48"/>
        </w:rPr>
        <w:t> </w:t>
      </w:r>
      <w:r>
        <w:rPr>
          <w:color w:val="221815"/>
        </w:rPr>
        <w:t>you</w:t>
      </w:r>
      <w:r>
        <w:rPr>
          <w:color w:val="221815"/>
          <w:spacing w:val="48"/>
        </w:rPr>
        <w:t> </w:t>
      </w:r>
      <w:r>
        <w:rPr>
          <w:color w:val="221815"/>
        </w:rPr>
        <w:t>hear</w:t>
      </w:r>
      <w:r>
        <w:rPr>
          <w:color w:val="221815"/>
          <w:spacing w:val="48"/>
        </w:rPr>
        <w:t> </w:t>
      </w:r>
      <w:r>
        <w:rPr>
          <w:color w:val="221815"/>
        </w:rPr>
        <w:t>the</w:t>
      </w:r>
      <w:r>
        <w:rPr>
          <w:color w:val="221815"/>
          <w:spacing w:val="48"/>
        </w:rPr>
        <w:t> </w:t>
      </w:r>
      <w:r>
        <w:rPr>
          <w:color w:val="221815"/>
        </w:rPr>
        <w:t>pump</w:t>
      </w:r>
      <w:r>
        <w:rPr>
          <w:color w:val="221815"/>
          <w:spacing w:val="48"/>
        </w:rPr>
        <w:t> </w:t>
      </w:r>
      <w:r>
        <w:rPr>
          <w:color w:val="221815"/>
        </w:rPr>
        <w:t>running</w:t>
      </w:r>
      <w:r>
        <w:rPr>
          <w:color w:val="221815"/>
          <w:spacing w:val="48"/>
        </w:rPr>
        <w:t> </w:t>
      </w:r>
      <w:r>
        <w:rPr>
          <w:color w:val="221815"/>
        </w:rPr>
        <w:t>but</w:t>
      </w:r>
      <w:r>
        <w:rPr>
          <w:color w:val="221815"/>
          <w:spacing w:val="48"/>
        </w:rPr>
        <w:t> </w:t>
      </w:r>
      <w:r>
        <w:rPr>
          <w:color w:val="221815"/>
        </w:rPr>
        <w:t>the</w:t>
      </w:r>
      <w:r>
        <w:rPr>
          <w:color w:val="221815"/>
          <w:spacing w:val="48"/>
        </w:rPr>
        <w:t> </w:t>
      </w:r>
      <w:r>
        <w:rPr>
          <w:color w:val="221815"/>
        </w:rPr>
        <w:t>control</w:t>
      </w:r>
      <w:r>
        <w:rPr>
          <w:color w:val="221815"/>
          <w:spacing w:val="48"/>
        </w:rPr>
        <w:t> </w:t>
      </w:r>
      <w:r>
        <w:rPr>
          <w:color w:val="221815"/>
        </w:rPr>
        <w:t>panel</w:t>
      </w:r>
      <w:r>
        <w:rPr>
          <w:color w:val="221815"/>
          <w:spacing w:val="49"/>
        </w:rPr>
        <w:t> </w:t>
      </w:r>
      <w:r>
        <w:rPr>
          <w:color w:val="221815"/>
        </w:rPr>
        <w:t>doesn’t</w:t>
      </w:r>
      <w:r>
        <w:rPr>
          <w:color w:val="221815"/>
          <w:spacing w:val="49"/>
        </w:rPr>
        <w:t> </w:t>
      </w:r>
      <w:r>
        <w:rPr>
          <w:color w:val="221815"/>
        </w:rPr>
        <w:t>respond,</w:t>
      </w:r>
      <w:r>
        <w:rPr>
          <w:color w:val="221815"/>
          <w:w w:val="100"/>
        </w:rPr>
        <w:t> </w:t>
      </w:r>
      <w:r>
        <w:rPr>
          <w:color w:val="221815"/>
        </w:rPr>
        <w:t>contact your</w:t>
      </w:r>
      <w:r>
        <w:rPr>
          <w:color w:val="221815"/>
          <w:spacing w:val="-7"/>
        </w:rPr>
        <w:t> </w:t>
      </w:r>
      <w:r>
        <w:rPr>
          <w:color w:val="221815"/>
        </w:rPr>
        <w:t>dealer</w:t>
      </w:r>
      <w:r>
        <w:rPr>
          <w:rFonts w:ascii="Adobe 宋体 Std L" w:hAnsi="Adobe 宋体 Std L" w:cs="Adobe 宋体 Std L" w:eastAsia="Adobe 宋体 Std L"/>
          <w:b w:val="0"/>
          <w:bCs w:val="0"/>
          <w:color w:val="221815"/>
        </w:rPr>
        <w:t>.</w:t>
      </w:r>
      <w:r>
        <w:rPr>
          <w:rFonts w:ascii="Adobe 宋体 Std L" w:hAnsi="Adobe 宋体 Std L" w:cs="Adobe 宋体 Std L" w:eastAsia="Adobe 宋体 Std L"/>
        </w:rPr>
      </w:r>
    </w:p>
    <w:p>
      <w:pPr>
        <w:spacing w:after="0" w:line="280" w:lineRule="exact"/>
        <w:jc w:val="left"/>
        <w:rPr>
          <w:rFonts w:ascii="Adobe 宋体 Std L" w:hAnsi="Adobe 宋体 Std L" w:cs="Adobe 宋体 Std L" w:eastAsia="Adobe 宋体 Std L"/>
        </w:rPr>
        <w:sectPr>
          <w:type w:val="continuous"/>
          <w:pgSz w:w="23820" w:h="16160" w:orient="landscape"/>
          <w:pgMar w:top="480" w:bottom="280" w:left="460" w:right="460"/>
          <w:cols w:num="2" w:equalWidth="0">
            <w:col w:w="15161" w:space="40"/>
            <w:col w:w="7699"/>
          </w:cols>
        </w:sectPr>
      </w:pPr>
    </w:p>
    <w:p>
      <w:pPr>
        <w:spacing w:line="240" w:lineRule="auto" w:before="0"/>
        <w:rPr>
          <w:rFonts w:ascii="Adobe 宋体 Std L" w:hAnsi="Adobe 宋体 Std L" w:cs="Adobe 宋体 Std L" w:eastAsia="Adobe 宋体 Std L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Adobe 宋体 Std L" w:hAnsi="Adobe 宋体 Std L" w:cs="Adobe 宋体 Std L" w:eastAsia="Adobe 宋体 Std L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Adobe 宋体 Std L" w:hAnsi="Adobe 宋体 Std L" w:cs="Adobe 宋体 Std L" w:eastAsia="Adobe 宋体 Std L"/>
          <w:b w:val="0"/>
          <w:bCs w:val="0"/>
          <w:sz w:val="20"/>
          <w:szCs w:val="20"/>
        </w:rPr>
      </w:pPr>
    </w:p>
    <w:p>
      <w:pPr>
        <w:spacing w:line="240" w:lineRule="auto" w:before="5"/>
        <w:rPr>
          <w:rFonts w:ascii="Adobe 宋体 Std L" w:hAnsi="Adobe 宋体 Std L" w:cs="Adobe 宋体 Std L" w:eastAsia="Adobe 宋体 Std L"/>
          <w:b w:val="0"/>
          <w:bCs w:val="0"/>
          <w:sz w:val="28"/>
          <w:szCs w:val="28"/>
        </w:rPr>
      </w:pPr>
    </w:p>
    <w:p>
      <w:pPr>
        <w:pStyle w:val="BodyText"/>
        <w:spacing w:line="292" w:lineRule="auto" w:before="74"/>
        <w:ind w:left="589" w:right="12287"/>
        <w:jc w:val="left"/>
      </w:pPr>
      <w:r>
        <w:rPr/>
        <w:pict>
          <v:group style="position:absolute;margin-left:42.576pt;margin-top:-73.355423pt;width:510.25pt;height:64.6pt;mso-position-horizontal-relative:page;mso-position-vertical-relative:paragraph;z-index:4384" coordorigin="852,-1467" coordsize="10205,1292">
            <v:group style="position:absolute;left:852;top:-1467;width:10205;height:1292" coordorigin="852,-1467" coordsize="10205,1292">
              <v:shape style="position:absolute;left:852;top:-1467;width:10205;height:1292" coordorigin="852,-1467" coordsize="10205,1292" path="m11056,-176l852,-176,852,-1467,11056,-1467,11056,-176xe" filled="true" fillcolor="#f2f2f2" stroked="false">
                <v:path arrowok="t"/>
                <v:fill type="solid"/>
              </v:shape>
            </v:group>
            <v:group style="position:absolute;left:10143;top:-1156;width:817;height:729" coordorigin="10143,-1156" coordsize="817,729">
              <v:shape style="position:absolute;left:10143;top:-1156;width:817;height:729" coordorigin="10143,-1156" coordsize="817,729" path="m10920,-427l10183,-427,10162,-433,10147,-449,10143,-1116,10149,-1137,10165,-1152,10920,-1156,10941,-1150,10955,-1134,10960,-467,10953,-446,10938,-431,10920,-427xe" filled="false" stroked="true" strokeweight="3pt" strokecolor="#040000">
                <v:path arrowok="t"/>
              </v:shape>
            </v:group>
            <v:group style="position:absolute;left:10128;top:-968;width:851;height:2" coordorigin="10128,-968" coordsize="851,2">
              <v:shape style="position:absolute;left:10128;top:-968;width:851;height:2" coordorigin="10128,-968" coordsize="851,0" path="m10128,-968l10978,-968e" filled="false" stroked="true" strokeweight="3pt" strokecolor="#040000">
                <v:path arrowok="t"/>
              </v:shape>
            </v:group>
            <v:group style="position:absolute;left:10318;top:-1268;width:2;height:224" coordorigin="10318,-1268" coordsize="2,224">
              <v:shape style="position:absolute;left:10318;top:-1268;width:2;height:224" coordorigin="10318,-1268" coordsize="0,224" path="m10318,-1268l10318,-1044e" filled="false" stroked="true" strokeweight="3pt" strokecolor="#040000">
                <v:path arrowok="t"/>
              </v:shape>
            </v:group>
            <v:group style="position:absolute;left:10785;top:-1268;width:2;height:224" coordorigin="10785,-1268" coordsize="2,224">
              <v:shape style="position:absolute;left:10785;top:-1268;width:2;height:224" coordorigin="10785,-1268" coordsize="0,224" path="m10785,-1268l10785,-1044e" filled="false" stroked="true" strokeweight="3pt" strokecolor="#040000">
                <v:path arrowok="t"/>
              </v:shape>
            </v:group>
            <v:group style="position:absolute;left:10405;top:-876;width:114;height:2" coordorigin="10405,-876" coordsize="114,2">
              <v:shape style="position:absolute;left:10405;top:-876;width:114;height:2" coordorigin="10405,-876" coordsize="114,0" path="m10405,-876l10519,-876e" filled="false" stroked="true" strokeweight="2.835pt" strokecolor="#040000">
                <v:path arrowok="t"/>
              </v:shape>
            </v:group>
            <v:group style="position:absolute;left:10584;top:-876;width:114;height:2" coordorigin="10584,-876" coordsize="114,2">
              <v:shape style="position:absolute;left:10584;top:-876;width:114;height:2" coordorigin="10584,-876" coordsize="114,0" path="m10584,-876l10697,-876e" filled="false" stroked="true" strokeweight="2.835pt" strokecolor="#040000">
                <v:path arrowok="t"/>
              </v:shape>
            </v:group>
            <v:group style="position:absolute;left:10762;top:-876;width:114;height:2" coordorigin="10762,-876" coordsize="114,2">
              <v:shape style="position:absolute;left:10762;top:-876;width:114;height:2" coordorigin="10762,-876" coordsize="114,0" path="m10762,-876l10876,-876e" filled="false" stroked="true" strokeweight="2.835pt" strokecolor="#040000">
                <v:path arrowok="t"/>
              </v:shape>
            </v:group>
            <v:group style="position:absolute;left:10227;top:-758;width:114;height:2" coordorigin="10227,-758" coordsize="114,2">
              <v:shape style="position:absolute;left:10227;top:-758;width:114;height:2" coordorigin="10227,-758" coordsize="114,0" path="m10227,-758l10340,-758e" filled="false" stroked="true" strokeweight="2.835pt" strokecolor="#040000">
                <v:path arrowok="t"/>
              </v:shape>
            </v:group>
            <v:group style="position:absolute;left:10405;top:-758;width:114;height:2" coordorigin="10405,-758" coordsize="114,2">
              <v:shape style="position:absolute;left:10405;top:-758;width:114;height:2" coordorigin="10405,-758" coordsize="114,0" path="m10405,-758l10519,-758e" filled="false" stroked="true" strokeweight="2.835pt" strokecolor="#040000">
                <v:path arrowok="t"/>
              </v:shape>
            </v:group>
            <v:group style="position:absolute;left:10584;top:-758;width:114;height:2" coordorigin="10584,-758" coordsize="114,2">
              <v:shape style="position:absolute;left:10584;top:-758;width:114;height:2" coordorigin="10584,-758" coordsize="114,0" path="m10584,-758l10697,-758e" filled="false" stroked="true" strokeweight="2.835pt" strokecolor="#040000">
                <v:path arrowok="t"/>
              </v:shape>
            </v:group>
            <v:group style="position:absolute;left:10762;top:-758;width:114;height:2" coordorigin="10762,-758" coordsize="114,2">
              <v:shape style="position:absolute;left:10762;top:-758;width:114;height:2" coordorigin="10762,-758" coordsize="114,0" path="m10762,-758l10876,-758e" filled="false" stroked="true" strokeweight="2.835pt" strokecolor="#040000">
                <v:path arrowok="t"/>
              </v:shape>
            </v:group>
            <v:group style="position:absolute;left:10227;top:-641;width:114;height:2" coordorigin="10227,-641" coordsize="114,2">
              <v:shape style="position:absolute;left:10227;top:-641;width:114;height:2" coordorigin="10227,-641" coordsize="114,0" path="m10227,-641l10340,-641e" filled="false" stroked="true" strokeweight="2.835pt" strokecolor="#040000">
                <v:path arrowok="t"/>
              </v:shape>
            </v:group>
            <v:group style="position:absolute;left:10405;top:-641;width:114;height:2" coordorigin="10405,-641" coordsize="114,2">
              <v:shape style="position:absolute;left:10405;top:-641;width:114;height:2" coordorigin="10405,-641" coordsize="114,0" path="m10405,-641l10519,-641e" filled="false" stroked="true" strokeweight="2.835pt" strokecolor="#040000">
                <v:path arrowok="t"/>
              </v:shape>
            </v:group>
            <v:group style="position:absolute;left:10584;top:-641;width:114;height:2" coordorigin="10584,-641" coordsize="114,2">
              <v:shape style="position:absolute;left:10584;top:-641;width:114;height:2" coordorigin="10584,-641" coordsize="114,0" path="m10584,-641l10697,-641e" filled="false" stroked="true" strokeweight="2.835pt" strokecolor="#040000">
                <v:path arrowok="t"/>
              </v:shape>
            </v:group>
            <v:group style="position:absolute;left:10762;top:-641;width:114;height:2" coordorigin="10762,-641" coordsize="114,2">
              <v:shape style="position:absolute;left:10762;top:-641;width:114;height:2" coordorigin="10762,-641" coordsize="114,0" path="m10762,-641l10876,-641e" filled="false" stroked="true" strokeweight="2.835pt" strokecolor="#040000">
                <v:path arrowok="t"/>
              </v:shape>
            </v:group>
            <v:group style="position:absolute;left:10227;top:-523;width:114;height:2" coordorigin="10227,-523" coordsize="114,2">
              <v:shape style="position:absolute;left:10227;top:-523;width:114;height:2" coordorigin="10227,-523" coordsize="114,0" path="m10227,-523l10340,-523e" filled="false" stroked="true" strokeweight="2.835pt" strokecolor="#040000">
                <v:path arrowok="t"/>
              </v:shape>
            </v:group>
            <v:group style="position:absolute;left:10405;top:-523;width:114;height:2" coordorigin="10405,-523" coordsize="114,2">
              <v:shape style="position:absolute;left:10405;top:-523;width:114;height:2" coordorigin="10405,-523" coordsize="114,0" path="m10405,-523l10519,-523e" filled="false" stroked="true" strokeweight="2.835pt" strokecolor="#040000">
                <v:path arrowok="t"/>
              </v:shape>
            </v:group>
            <v:group style="position:absolute;left:10584;top:-523;width:114;height:2" coordorigin="10584,-523" coordsize="114,2">
              <v:shape style="position:absolute;left:10584;top:-523;width:114;height:2" coordorigin="10584,-523" coordsize="114,0" path="m10584,-523l10697,-523e" filled="false" stroked="true" strokeweight="2.835pt" strokecolor="#040000">
                <v:path arrowok="t"/>
              </v:shape>
            </v:group>
            <v:group style="position:absolute;left:10762;top:-523;width:114;height:2" coordorigin="10762,-523" coordsize="114,2">
              <v:shape style="position:absolute;left:10762;top:-523;width:114;height:2" coordorigin="10762,-523" coordsize="114,0" path="m10762,-523l10876,-523e" filled="false" stroked="true" strokeweight="2.835pt" strokecolor="#040000">
                <v:path arrowok="t"/>
              </v:shape>
              <v:shape style="position:absolute;left:852;top:-1467;width:10205;height:1292" type="#_x0000_t202" filled="false" stroked="false">
                <v:textbox inset="0,0,0,0">
                  <w:txbxContent>
                    <w:p>
                      <w:pPr>
                        <w:spacing w:before="78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MS UI Gothic" w:hAnsi="MS UI Gothic" w:cs="MS UI Gothic" w:eastAsia="MS UI Gothic"/>
                          <w:color w:val="221815"/>
                          <w:sz w:val="26"/>
                          <w:szCs w:val="26"/>
                        </w:rPr>
                        <w:t>④</w:t>
                      </w:r>
                      <w:r>
                        <w:rPr>
                          <w:rFonts w:ascii="MS UI Gothic" w:hAnsi="MS UI Gothic" w:cs="MS UI Gothic" w:eastAsia="MS UI Gothic"/>
                          <w:color w:val="221815"/>
                          <w:spacing w:val="7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21815"/>
                          <w:spacing w:val="-1"/>
                          <w:position w:val="1"/>
                          <w:sz w:val="24"/>
                          <w:szCs w:val="24"/>
                        </w:rPr>
                        <w:t>Regularity</w:t>
                      </w:r>
                      <w:r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92" w:lineRule="auto" w:before="201"/>
                        <w:ind w:left="534" w:right="123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Clea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requires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regular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maintenance.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Establish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routine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base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regular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schedule</w:t>
                      </w:r>
                      <w:r>
                        <w:rPr>
                          <w:rFonts w:ascii="Arial"/>
                          <w:color w:val="22181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maintenance.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637.093994pt;margin-top:-54.817425pt;width:510pt;height:100.35pt;mso-position-horizontal-relative:page;mso-position-vertical-relative:paragraph;z-index:4456" coordorigin="12742,-1096" coordsize="10200,2007">
            <v:group style="position:absolute;left:12742;top:-1096;width:10200;height:2007" coordorigin="12742,-1096" coordsize="10200,2007">
              <v:shape style="position:absolute;left:12742;top:-1096;width:10200;height:2007" coordorigin="12742,-1096" coordsize="10200,2007" path="m22942,910l12742,910,12742,-1096,22942,-1096,22942,910xe" filled="true" fillcolor="#e6e6e6" stroked="false">
                <v:path arrowok="t"/>
                <v:fill type="solid"/>
              </v:shape>
              <v:shape style="position:absolute;left:12953;top:-979;width:185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doe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turn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o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040000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300;top:-999;width:6515;height:184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trying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hea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up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.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Chec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k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Read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Res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mode.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  <w:p>
                      <w:pPr>
                        <w:spacing w:line="292" w:lineRule="auto" w:before="170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color w:val="221815"/>
                          <w:w w:val="99"/>
                          <w:sz w:val="20"/>
                          <w:szCs w:val="20"/>
                        </w:rPr>
                        <w:t>In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cold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climates,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f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spa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equippe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wit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full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foam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kind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f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insula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 tion,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2"/>
                          <w:w w:val="10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wil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99"/>
                          <w:sz w:val="20"/>
                          <w:szCs w:val="20"/>
                        </w:rPr>
                        <w:t>try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maintain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set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temperature.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Set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spa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lo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temper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 ture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range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 set the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temperature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w w:val="100"/>
                          <w:sz w:val="20"/>
                          <w:szCs w:val="20"/>
                        </w:rPr>
                        <w:t>80°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22"/>
                          <w:w w:val="99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99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80" w:lineRule="atLeast" w:before="71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filter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cycle.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If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norma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adjustmen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nece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 sar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21815"/>
        </w:rPr>
        <w:t>Maintaining</w:t>
      </w:r>
      <w:r>
        <w:rPr>
          <w:color w:val="221815"/>
          <w:spacing w:val="33"/>
        </w:rPr>
        <w:t> </w:t>
      </w:r>
      <w:r>
        <w:rPr>
          <w:color w:val="221815"/>
        </w:rPr>
        <w:t>your</w:t>
      </w:r>
      <w:r>
        <w:rPr>
          <w:color w:val="221815"/>
          <w:spacing w:val="33"/>
        </w:rPr>
        <w:t> </w:t>
      </w:r>
      <w:r>
        <w:rPr>
          <w:color w:val="221815"/>
        </w:rPr>
        <w:t>water</w:t>
      </w:r>
      <w:r>
        <w:rPr>
          <w:color w:val="221815"/>
          <w:spacing w:val="33"/>
        </w:rPr>
        <w:t> </w:t>
      </w:r>
      <w:r>
        <w:rPr>
          <w:color w:val="221815"/>
        </w:rPr>
        <w:t>quality</w:t>
      </w:r>
      <w:r>
        <w:rPr>
          <w:color w:val="221815"/>
          <w:spacing w:val="33"/>
        </w:rPr>
        <w:t> </w:t>
      </w:r>
      <w:r>
        <w:rPr>
          <w:color w:val="221815"/>
        </w:rPr>
        <w:t>helps</w:t>
      </w:r>
      <w:r>
        <w:rPr>
          <w:color w:val="221815"/>
          <w:spacing w:val="33"/>
        </w:rPr>
        <w:t> </w:t>
      </w:r>
      <w:r>
        <w:rPr>
          <w:color w:val="221815"/>
        </w:rPr>
        <w:t>the</w:t>
      </w:r>
      <w:r>
        <w:rPr>
          <w:color w:val="221815"/>
          <w:spacing w:val="33"/>
        </w:rPr>
        <w:t> </w:t>
      </w:r>
      <w:r>
        <w:rPr>
          <w:color w:val="221815"/>
        </w:rPr>
        <w:t>enjoyment</w:t>
      </w:r>
      <w:r>
        <w:rPr>
          <w:color w:val="221815"/>
          <w:spacing w:val="33"/>
        </w:rPr>
        <w:t> </w:t>
      </w:r>
      <w:r>
        <w:rPr>
          <w:color w:val="221815"/>
        </w:rPr>
        <w:t>of</w:t>
      </w:r>
      <w:r>
        <w:rPr>
          <w:color w:val="221815"/>
          <w:spacing w:val="33"/>
        </w:rPr>
        <w:t> </w:t>
      </w:r>
      <w:r>
        <w:rPr>
          <w:color w:val="221815"/>
        </w:rPr>
        <w:t>your</w:t>
      </w:r>
      <w:r>
        <w:rPr>
          <w:color w:val="221815"/>
          <w:spacing w:val="33"/>
        </w:rPr>
        <w:t> </w:t>
      </w:r>
      <w:r>
        <w:rPr>
          <w:color w:val="221815"/>
        </w:rPr>
        <w:t>spa</w:t>
      </w:r>
      <w:r>
        <w:rPr>
          <w:color w:val="221815"/>
          <w:spacing w:val="33"/>
        </w:rPr>
        <w:t> </w:t>
      </w:r>
      <w:r>
        <w:rPr>
          <w:color w:val="221815"/>
        </w:rPr>
        <w:t>and</w:t>
      </w:r>
      <w:r>
        <w:rPr>
          <w:color w:val="221815"/>
          <w:spacing w:val="33"/>
        </w:rPr>
        <w:t> </w:t>
      </w:r>
      <w:r>
        <w:rPr>
          <w:color w:val="221815"/>
        </w:rPr>
        <w:t>extends</w:t>
      </w:r>
      <w:r>
        <w:rPr>
          <w:color w:val="221815"/>
          <w:spacing w:val="33"/>
        </w:rPr>
        <w:t> </w:t>
      </w:r>
      <w:r>
        <w:rPr>
          <w:color w:val="221815"/>
        </w:rPr>
        <w:t>your</w:t>
      </w:r>
      <w:r>
        <w:rPr>
          <w:color w:val="221815"/>
          <w:spacing w:val="33"/>
        </w:rPr>
        <w:t> </w:t>
      </w:r>
      <w:r>
        <w:rPr>
          <w:color w:val="221815"/>
        </w:rPr>
        <w:t>spa’s</w:t>
      </w:r>
      <w:r>
        <w:rPr>
          <w:color w:val="221815"/>
          <w:spacing w:val="33"/>
        </w:rPr>
        <w:t> </w:t>
      </w:r>
      <w:r>
        <w:rPr>
          <w:color w:val="221815"/>
        </w:rPr>
        <w:t>life</w:t>
      </w:r>
      <w:r>
        <w:rPr>
          <w:color w:val="221815"/>
          <w:spacing w:val="33"/>
        </w:rPr>
        <w:t> </w:t>
      </w:r>
      <w:r>
        <w:rPr>
          <w:color w:val="221815"/>
        </w:rPr>
        <w:t>by</w:t>
      </w:r>
      <w:r>
        <w:rPr>
          <w:color w:val="221815"/>
          <w:spacing w:val="33"/>
        </w:rPr>
        <w:t> </w:t>
      </w:r>
      <w:r>
        <w:rPr>
          <w:color w:val="221815"/>
        </w:rPr>
        <w:t>preventing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damage from neglect and chemical</w:t>
      </w:r>
      <w:r>
        <w:rPr>
          <w:color w:val="221815"/>
          <w:spacing w:val="-21"/>
        </w:rPr>
        <w:t> </w:t>
      </w:r>
      <w:r>
        <w:rPr>
          <w:color w:val="221815"/>
        </w:rPr>
        <w:t>abuse.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pStyle w:val="BodyText"/>
        <w:spacing w:line="240" w:lineRule="auto" w:before="74"/>
        <w:ind w:left="0" w:right="0"/>
        <w:jc w:val="right"/>
      </w:pPr>
      <w:r>
        <w:rPr>
          <w:color w:val="221815"/>
        </w:rPr>
        <w:t>Message on the control</w:t>
      </w:r>
      <w:r>
        <w:rPr>
          <w:color w:val="221815"/>
          <w:spacing w:val="-9"/>
        </w:rPr>
        <w:t> </w:t>
      </w:r>
      <w:r>
        <w:rPr>
          <w:color w:val="221815"/>
        </w:rPr>
        <w:t>panel</w:t>
      </w:r>
      <w:r>
        <w:rPr/>
      </w:r>
    </w:p>
    <w:p>
      <w:pPr>
        <w:pStyle w:val="BodyText"/>
        <w:spacing w:line="292" w:lineRule="auto" w:before="74"/>
        <w:ind w:left="683" w:right="536"/>
        <w:jc w:val="left"/>
      </w:pPr>
      <w:r>
        <w:rPr/>
        <w:br w:type="column"/>
      </w:r>
      <w:r>
        <w:rPr>
          <w:color w:val="221815"/>
        </w:rPr>
        <w:t>There</w:t>
      </w:r>
      <w:r>
        <w:rPr>
          <w:color w:val="221815"/>
          <w:spacing w:val="-9"/>
        </w:rPr>
        <w:t> </w:t>
      </w:r>
      <w:r>
        <w:rPr>
          <w:color w:val="221815"/>
        </w:rPr>
        <w:t>may</w:t>
      </w:r>
      <w:r>
        <w:rPr>
          <w:color w:val="221815"/>
          <w:spacing w:val="-9"/>
        </w:rPr>
        <w:t> </w:t>
      </w:r>
      <w:r>
        <w:rPr>
          <w:color w:val="221815"/>
        </w:rPr>
        <w:t>be</w:t>
      </w:r>
      <w:r>
        <w:rPr>
          <w:color w:val="221815"/>
          <w:spacing w:val="-9"/>
        </w:rPr>
        <w:t> </w:t>
      </w:r>
      <w:r>
        <w:rPr>
          <w:color w:val="221815"/>
        </w:rPr>
        <w:t>a</w:t>
      </w:r>
      <w:r>
        <w:rPr>
          <w:color w:val="221815"/>
          <w:spacing w:val="-9"/>
        </w:rPr>
        <w:t> </w:t>
      </w:r>
      <w:r>
        <w:rPr>
          <w:color w:val="221815"/>
        </w:rPr>
        <w:t>problem.</w:t>
      </w:r>
      <w:r>
        <w:rPr>
          <w:color w:val="221815"/>
          <w:spacing w:val="-8"/>
        </w:rPr>
        <w:t> </w:t>
      </w:r>
      <w:r>
        <w:rPr>
          <w:color w:val="221815"/>
        </w:rPr>
        <w:t>Please</w:t>
      </w:r>
      <w:r>
        <w:rPr>
          <w:color w:val="221815"/>
          <w:spacing w:val="-9"/>
        </w:rPr>
        <w:t> </w:t>
      </w:r>
      <w:r>
        <w:rPr>
          <w:color w:val="221815"/>
        </w:rPr>
        <w:t>scan</w:t>
      </w:r>
      <w:r>
        <w:rPr>
          <w:color w:val="221815"/>
          <w:spacing w:val="-9"/>
        </w:rPr>
        <w:t> </w:t>
      </w:r>
      <w:r>
        <w:rPr>
          <w:color w:val="221815"/>
        </w:rPr>
        <w:t>the</w:t>
      </w:r>
      <w:r>
        <w:rPr>
          <w:color w:val="221815"/>
          <w:spacing w:val="-9"/>
        </w:rPr>
        <w:t> </w:t>
      </w:r>
      <w:r>
        <w:rPr>
          <w:color w:val="221815"/>
        </w:rPr>
        <w:t>QR</w:t>
      </w:r>
      <w:r>
        <w:rPr>
          <w:color w:val="221815"/>
          <w:spacing w:val="-9"/>
        </w:rPr>
        <w:t> </w:t>
      </w:r>
      <w:r>
        <w:rPr>
          <w:color w:val="221815"/>
        </w:rPr>
        <w:t>code</w:t>
      </w:r>
      <w:r>
        <w:rPr>
          <w:color w:val="221815"/>
          <w:spacing w:val="-9"/>
        </w:rPr>
        <w:t> </w:t>
      </w:r>
      <w:r>
        <w:rPr>
          <w:color w:val="221815"/>
        </w:rPr>
        <w:t>on</w:t>
      </w:r>
      <w:r>
        <w:rPr>
          <w:color w:val="221815"/>
          <w:spacing w:val="-9"/>
        </w:rPr>
        <w:t> </w:t>
      </w:r>
      <w:r>
        <w:rPr>
          <w:color w:val="221815"/>
        </w:rPr>
        <w:t>page</w:t>
      </w:r>
      <w:r>
        <w:rPr>
          <w:color w:val="221815"/>
          <w:spacing w:val="-8"/>
        </w:rPr>
        <w:t> 11</w:t>
      </w:r>
      <w:r>
        <w:rPr>
          <w:color w:val="221815"/>
          <w:spacing w:val="-9"/>
        </w:rPr>
        <w:t> </w:t>
      </w:r>
      <w:r>
        <w:rPr>
          <w:color w:val="221815"/>
        </w:rPr>
        <w:t>for</w:t>
      </w:r>
      <w:r>
        <w:rPr>
          <w:color w:val="221815"/>
          <w:spacing w:val="-9"/>
        </w:rPr>
        <w:t> </w:t>
      </w:r>
      <w:r>
        <w:rPr>
          <w:color w:val="221815"/>
        </w:rPr>
        <w:t>instruc-</w:t>
      </w:r>
      <w:r>
        <w:rPr>
          <w:color w:val="221815"/>
          <w:w w:val="100"/>
        </w:rPr>
        <w:t> </w:t>
      </w:r>
      <w:r>
        <w:rPr>
          <w:color w:val="221815"/>
        </w:rPr>
        <w:t>tions.</w:t>
      </w:r>
      <w:r>
        <w:rPr/>
      </w:r>
    </w:p>
    <w:p>
      <w:pPr>
        <w:spacing w:after="0" w:line="292" w:lineRule="auto"/>
        <w:jc w:val="left"/>
        <w:sectPr>
          <w:type w:val="continuous"/>
          <w:pgSz w:w="23820" w:h="16160" w:orient="landscape"/>
          <w:pgMar w:top="480" w:bottom="280" w:left="460" w:right="460"/>
          <w:cols w:num="2" w:equalWidth="0">
            <w:col w:w="15117" w:space="40"/>
            <w:col w:w="774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tabs>
          <w:tab w:pos="12008" w:val="left" w:leader="none"/>
        </w:tabs>
        <w:spacing w:line="453" w:lineRule="exact"/>
        <w:ind w:left="103" w:right="0"/>
        <w:jc w:val="left"/>
      </w:pPr>
      <w:r>
        <w:rPr>
          <w:position w:val="-8"/>
        </w:rPr>
        <w:pict>
          <v:shape style="width:538.950pt;height:22.7pt;mso-position-horizontal-relative:char;mso-position-vertical-relative:line" type="#_x0000_t202" filled="true" fillcolor="#d3d3d4" stroked="false">
            <v:textbox inset="0,0,0,0">
              <w:txbxContent>
                <w:p>
                  <w:pPr>
                    <w:tabs>
                      <w:tab w:pos="3840" w:val="left" w:leader="none"/>
                    </w:tabs>
                    <w:spacing w:before="34"/>
                    <w:ind w:left="288" w:right="0" w:firstLine="0"/>
                    <w:jc w:val="left"/>
                    <w:rPr>
                      <w:rFonts w:ascii="Arial Black" w:hAnsi="Arial Black" w:cs="Arial Black" w:eastAsia="Arial Black"/>
                      <w:sz w:val="24"/>
                      <w:szCs w:val="24"/>
                    </w:rPr>
                  </w:pPr>
                  <w:r>
                    <w:rPr>
                      <w:rFonts w:ascii="Arial Black"/>
                      <w:b/>
                      <w:color w:val="221815"/>
                      <w:spacing w:val="-1"/>
                      <w:w w:val="99"/>
                      <w:position w:val="1"/>
                      <w:sz w:val="24"/>
                    </w:rPr>
                    <w:t>Sympto</w:t>
                  </w:r>
                  <w:r>
                    <w:rPr>
                      <w:rFonts w:ascii="Arial Black"/>
                      <w:b/>
                      <w:color w:val="221815"/>
                      <w:w w:val="99"/>
                      <w:position w:val="1"/>
                      <w:sz w:val="24"/>
                    </w:rPr>
                    <w:t>m</w:t>
                    <w:tab/>
                  </w:r>
                  <w:r>
                    <w:rPr>
                      <w:rFonts w:ascii="Arial Black"/>
                      <w:b/>
                      <w:color w:val="221815"/>
                      <w:spacing w:val="-7"/>
                      <w:w w:val="100"/>
                      <w:sz w:val="24"/>
                    </w:rPr>
                    <w:t>P</w:t>
                  </w:r>
                  <w:r>
                    <w:rPr>
                      <w:rFonts w:ascii="Arial Black"/>
                      <w:b/>
                      <w:color w:val="221815"/>
                      <w:w w:val="99"/>
                      <w:sz w:val="24"/>
                    </w:rPr>
                    <w:t>ossible </w:t>
                  </w:r>
                  <w:r>
                    <w:rPr>
                      <w:rFonts w:ascii="Arial Black"/>
                      <w:b/>
                      <w:color w:val="221815"/>
                      <w:spacing w:val="-1"/>
                      <w:w w:val="99"/>
                      <w:sz w:val="24"/>
                    </w:rPr>
                    <w:t>Solutions</w:t>
                  </w:r>
                  <w:r>
                    <w:rPr>
                      <w:rFonts w:ascii="Arial Black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position w:val="-8"/>
        </w:rPr>
      </w:r>
      <w:r>
        <w:rPr>
          <w:position w:val="-8"/>
        </w:rPr>
        <w:tab/>
      </w:r>
      <w:r>
        <w:rPr>
          <w:position w:val="-8"/>
        </w:rPr>
        <w:pict>
          <v:shape style="width:538.950pt;height:22.7pt;mso-position-horizontal-relative:char;mso-position-vertical-relative:line" type="#_x0000_t202" filled="true" fillcolor="#d3d3d4" stroked="false">
            <v:textbox inset="0,0,0,0">
              <w:txbxContent>
                <w:p>
                  <w:pPr>
                    <w:tabs>
                      <w:tab w:pos="3823" w:val="left" w:leader="none"/>
                    </w:tabs>
                    <w:spacing w:before="33"/>
                    <w:ind w:left="342" w:right="0" w:firstLine="0"/>
                    <w:jc w:val="left"/>
                    <w:rPr>
                      <w:rFonts w:ascii="Arial Black" w:hAnsi="Arial Black" w:cs="Arial Black" w:eastAsia="Arial Black"/>
                      <w:sz w:val="24"/>
                      <w:szCs w:val="24"/>
                    </w:rPr>
                  </w:pPr>
                  <w:r>
                    <w:rPr>
                      <w:rFonts w:ascii="Arial Black"/>
                      <w:b/>
                      <w:color w:val="221815"/>
                      <w:spacing w:val="-1"/>
                      <w:w w:val="99"/>
                      <w:position w:val="1"/>
                      <w:sz w:val="24"/>
                    </w:rPr>
                    <w:t>Sympto</w:t>
                  </w:r>
                  <w:r>
                    <w:rPr>
                      <w:rFonts w:ascii="Arial Black"/>
                      <w:b/>
                      <w:color w:val="221815"/>
                      <w:w w:val="99"/>
                      <w:position w:val="1"/>
                      <w:sz w:val="24"/>
                    </w:rPr>
                    <w:t>m</w:t>
                    <w:tab/>
                  </w:r>
                  <w:r>
                    <w:rPr>
                      <w:rFonts w:ascii="Arial Black"/>
                      <w:b/>
                      <w:color w:val="221815"/>
                      <w:spacing w:val="-7"/>
                      <w:w w:val="100"/>
                      <w:sz w:val="24"/>
                    </w:rPr>
                    <w:t>P</w:t>
                  </w:r>
                  <w:r>
                    <w:rPr>
                      <w:rFonts w:ascii="Arial Black"/>
                      <w:b/>
                      <w:color w:val="221815"/>
                      <w:w w:val="99"/>
                      <w:sz w:val="24"/>
                    </w:rPr>
                    <w:t>ossible </w:t>
                  </w:r>
                  <w:r>
                    <w:rPr>
                      <w:rFonts w:ascii="Arial Black"/>
                      <w:b/>
                      <w:color w:val="221815"/>
                      <w:spacing w:val="-1"/>
                      <w:w w:val="99"/>
                      <w:sz w:val="24"/>
                    </w:rPr>
                    <w:t>Solutions</w:t>
                  </w:r>
                  <w:r>
                    <w:rPr>
                      <w:rFonts w:ascii="Arial Black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position w:val="-8"/>
        </w:rPr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headerReference w:type="default" r:id="rId112"/>
          <w:footerReference w:type="default" r:id="rId113"/>
          <w:pgSz w:w="23820" w:h="16160" w:orient="landscape"/>
          <w:pgMar w:header="567" w:footer="529" w:top="1120" w:bottom="720" w:left="460" w:right="460"/>
        </w:sectPr>
      </w:pPr>
    </w:p>
    <w:p>
      <w:pPr>
        <w:pStyle w:val="Heading5"/>
        <w:spacing w:line="240" w:lineRule="auto" w:before="36"/>
        <w:ind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221815"/>
        </w:rPr>
        <w:t>Heat</w:t>
      </w:r>
      <w:r>
        <w:rPr>
          <w:rFonts w:ascii="Arial Black"/>
          <w:b/>
          <w:color w:val="221815"/>
          <w:spacing w:val="-2"/>
        </w:rPr>
        <w:t> </w:t>
      </w:r>
      <w:r>
        <w:rPr>
          <w:rFonts w:ascii="Arial Black"/>
          <w:b/>
          <w:color w:val="221815"/>
        </w:rPr>
        <w:t>problems</w:t>
      </w:r>
      <w:r>
        <w:rPr>
          <w:rFonts w:ascii="Arial Black"/>
          <w:b w:val="0"/>
        </w:rPr>
      </w:r>
    </w:p>
    <w:p>
      <w:pPr>
        <w:spacing w:before="36"/>
        <w:ind w:left="592" w:right="0" w:firstLine="0"/>
        <w:jc w:val="left"/>
        <w:rPr>
          <w:rFonts w:ascii="Arial Black" w:hAnsi="Arial Black" w:cs="Arial Black" w:eastAsia="Arial Black"/>
          <w:sz w:val="20"/>
          <w:szCs w:val="20"/>
        </w:rPr>
      </w:pPr>
      <w:r>
        <w:rPr/>
        <w:br w:type="column"/>
      </w:r>
      <w:r>
        <w:rPr>
          <w:rFonts w:ascii="Arial Black"/>
          <w:b/>
          <w:color w:val="221815"/>
          <w:sz w:val="20"/>
        </w:rPr>
        <w:t>Water pressure</w:t>
      </w:r>
      <w:r>
        <w:rPr>
          <w:rFonts w:ascii="Arial Black"/>
          <w:b/>
          <w:color w:val="221815"/>
          <w:spacing w:val="-1"/>
          <w:sz w:val="20"/>
        </w:rPr>
        <w:t> </w:t>
      </w:r>
      <w:r>
        <w:rPr>
          <w:rFonts w:ascii="Arial Black"/>
          <w:b/>
          <w:color w:val="221815"/>
          <w:sz w:val="20"/>
        </w:rPr>
        <w:t>problems</w:t>
      </w:r>
      <w:r>
        <w:rPr>
          <w:rFonts w:ascii="Arial Black"/>
          <w:sz w:val="20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20"/>
          <w:szCs w:val="20"/>
        </w:rPr>
        <w:sectPr>
          <w:type w:val="continuous"/>
          <w:pgSz w:w="23820" w:h="16160" w:orient="landscape"/>
          <w:pgMar w:top="480" w:bottom="280" w:left="460" w:right="460"/>
          <w:cols w:num="2" w:equalWidth="0">
            <w:col w:w="2192" w:space="9767"/>
            <w:col w:w="10941"/>
          </w:cols>
        </w:sectPr>
      </w:pPr>
    </w:p>
    <w:p>
      <w:pPr>
        <w:spacing w:line="240" w:lineRule="auto" w:before="1"/>
        <w:rPr>
          <w:rFonts w:ascii="Arial Black" w:hAnsi="Arial Black" w:cs="Arial Black" w:eastAsia="Arial Black"/>
          <w:b/>
          <w:bCs/>
          <w:sz w:val="15"/>
          <w:szCs w:val="15"/>
        </w:rPr>
      </w:pPr>
    </w:p>
    <w:p>
      <w:pPr>
        <w:spacing w:line="3675" w:lineRule="exact"/>
        <w:ind w:left="12284" w:right="0" w:firstLine="0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position w:val="-73"/>
          <w:sz w:val="20"/>
          <w:szCs w:val="20"/>
        </w:rPr>
        <w:pict>
          <v:group style="width:510.65pt;height:183.8pt;mso-position-horizontal-relative:char;mso-position-vertical-relative:line" coordorigin="0,0" coordsize="10213,3676">
            <v:group style="position:absolute;left:0;top:0;width:10213;height:3676" coordorigin="0,0" coordsize="10213,3676">
              <v:shape style="position:absolute;left:0;top:0;width:10213;height:3676" coordorigin="0,0" coordsize="10213,3676" path="m10213,3675l0,3675,0,0,10213,0,10213,3675xe" filled="true" fillcolor="#e6e6e6" stroked="false">
                <v:path arrowok="t"/>
                <v:fill type="solid"/>
              </v:shape>
              <v:shape style="position:absolute;left:267;top:124;width:1745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pressure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48;top:150;width:6515;height:344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Jet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valves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partiall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fully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closed.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Open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je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valves.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Filter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cartridge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dirt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Clea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replace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filte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Pump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hav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airlock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Remov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airloc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k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primin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(page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10)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  <w:p>
                      <w:pPr>
                        <w:spacing w:line="292" w:lineRule="auto" w:before="1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The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suction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fittings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may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blocked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Remov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debri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that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blockin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them.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2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filter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skimmer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blocked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Remov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blockage.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  <w:p>
                      <w:pPr>
                        <w:spacing w:line="292" w:lineRule="auto" w:before="1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Gate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valves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closed.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Open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gat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valves.</w:t>
                      </w:r>
                      <w:r>
                        <w:rPr>
                          <w:rFonts w:ascii="Arial"/>
                          <w:color w:val="221815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Note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Neve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operat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 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gat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valves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closed!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  <w:p>
                      <w:pPr>
                        <w:spacing w:line="280" w:lineRule="atLeast" w:before="7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running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filtration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mode.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Press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JETS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JETS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butto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turn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hig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speed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pump.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Black" w:hAnsi="Arial Black" w:cs="Arial Black" w:eastAsia="Arial Black"/>
          <w:position w:val="-73"/>
          <w:sz w:val="20"/>
          <w:szCs w:val="20"/>
        </w:rPr>
      </w:r>
    </w:p>
    <w:p>
      <w:pPr>
        <w:spacing w:line="240" w:lineRule="auto" w:before="6"/>
        <w:rPr>
          <w:rFonts w:ascii="Arial Black" w:hAnsi="Arial Black" w:cs="Arial Black" w:eastAsia="Arial Black"/>
          <w:b/>
          <w:bCs/>
          <w:sz w:val="12"/>
          <w:szCs w:val="12"/>
        </w:rPr>
      </w:pPr>
    </w:p>
    <w:p>
      <w:pPr>
        <w:spacing w:after="0" w:line="240" w:lineRule="auto"/>
        <w:rPr>
          <w:rFonts w:ascii="Arial Black" w:hAnsi="Arial Black" w:cs="Arial Black" w:eastAsia="Arial Black"/>
          <w:sz w:val="12"/>
          <w:szCs w:val="12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pStyle w:val="BodyText"/>
        <w:spacing w:line="292" w:lineRule="auto" w:before="88"/>
        <w:ind w:left="12551" w:right="0"/>
        <w:jc w:val="left"/>
      </w:pPr>
      <w:r>
        <w:rPr/>
        <w:pict>
          <v:group style="position:absolute;margin-left:43.004002pt;margin-top:-192.790619pt;width:510.25pt;height:243.55pt;mso-position-horizontal-relative:page;mso-position-vertical-relative:paragraph;z-index:4744" coordorigin="860,-3856" coordsize="10205,4871">
            <v:group style="position:absolute;left:860;top:-3856;width:10205;height:4871" coordorigin="860,-3856" coordsize="10205,4871">
              <v:shape style="position:absolute;left:860;top:-3856;width:10205;height:4871" coordorigin="860,-3856" coordsize="10205,4871" path="m11065,1015l860,1015,860,-3856,11065,-3856,11065,1015xe" filled="true" fillcolor="#e6e6e6" stroked="false">
                <v:path arrowok="t"/>
                <v:fill type="solid"/>
              </v:shape>
              <v:shape style="position:absolute;left:1052;top:-3726;width:239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doe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ge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hot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04;top:-3718;width:6515;height:456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temperature</w:t>
                      </w:r>
                      <w:r>
                        <w:rPr>
                          <w:rFonts w:ascii="Arial"/>
                          <w:color w:val="221815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range.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Set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hig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temperature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range.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  <w:p>
                      <w:pPr>
                        <w:spacing w:line="292" w:lineRule="auto" w:before="1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filter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dirt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nee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replaced.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Clea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replace</w:t>
                      </w:r>
                      <w:r>
                        <w:rPr>
                          <w:rFonts w:ascii="Arial"/>
                          <w:color w:val="221815"/>
                          <w:spacing w:val="1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filte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92" w:lineRule="auto" w:before="121"/>
                        <w:ind w:left="0" w:right="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leve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too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lo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w w:val="10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Fill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leve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inches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from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top.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92" w:lineRule="auto" w:before="121"/>
                        <w:ind w:left="0" w:right="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The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temperature </w:t>
                      </w:r>
                      <w:r>
                        <w:rPr>
                          <w:rFonts w:ascii="Arial"/>
                          <w:color w:val="221815"/>
                          <w:spacing w:val="-16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turned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hig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enough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Rais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temperature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topside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control.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92" w:lineRule="auto" w:before="121"/>
                        <w:ind w:left="0" w:right="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Cove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spa.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cover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keep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hea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hel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keep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hea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from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escaping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Make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sure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cover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times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whe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use.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92" w:lineRule="auto" w:before="12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heate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2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elemen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2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old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deteriorated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221815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coated</w:t>
                      </w:r>
                      <w:r>
                        <w:rPr>
                          <w:rFonts w:ascii="Arial"/>
                          <w:color w:val="221815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scale,</w:t>
                      </w:r>
                      <w:r>
                        <w:rPr>
                          <w:rFonts w:ascii="Arial"/>
                          <w:color w:val="221815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defe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c-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tive.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99"/>
                          <w:sz w:val="20"/>
                        </w:rPr>
                        <w:t> Contac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t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deale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for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more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assistance.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80" w:lineRule="atLeast" w:before="71"/>
                        <w:ind w:left="0" w:right="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gat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valves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partiall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completely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closed.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NEVE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OPER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TE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TE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sz w:val="20"/>
                        </w:rPr>
                        <w:t>V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-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VES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99"/>
                          <w:sz w:val="20"/>
                        </w:rPr>
                        <w:t>CLOSED!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21815"/>
        </w:rPr>
        <w:t>No water pressure (no</w:t>
      </w:r>
      <w:r>
        <w:rPr>
          <w:color w:val="221815"/>
          <w:spacing w:val="-17"/>
        </w:rPr>
        <w:t> </w:t>
      </w:r>
      <w:r>
        <w:rPr>
          <w:color w:val="221815"/>
        </w:rPr>
        <w:t>water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stream from any</w:t>
      </w:r>
      <w:r>
        <w:rPr>
          <w:color w:val="221815"/>
          <w:spacing w:val="-9"/>
        </w:rPr>
        <w:t> </w:t>
      </w:r>
      <w:r>
        <w:rPr>
          <w:color w:val="221815"/>
        </w:rPr>
        <w:t>jets)</w:t>
      </w:r>
      <w:r>
        <w:rPr/>
      </w:r>
    </w:p>
    <w:p>
      <w:pPr>
        <w:pStyle w:val="BodyText"/>
        <w:spacing w:line="240" w:lineRule="auto" w:before="74"/>
        <w:ind w:left="718" w:right="0"/>
        <w:jc w:val="left"/>
      </w:pPr>
      <w:r>
        <w:rPr/>
        <w:br w:type="column"/>
      </w:r>
      <w:r>
        <w:rPr>
          <w:color w:val="221815"/>
        </w:rPr>
        <w:t>Power may be switched off. </w:t>
      </w:r>
      <w:r>
        <w:rPr>
          <w:color w:val="221815"/>
          <w:spacing w:val="-3"/>
        </w:rPr>
        <w:t>Turn </w:t>
      </w:r>
      <w:r>
        <w:rPr>
          <w:color w:val="221815"/>
        </w:rPr>
        <w:t>the power back</w:t>
      </w:r>
      <w:r>
        <w:rPr>
          <w:color w:val="221815"/>
          <w:spacing w:val="-19"/>
        </w:rPr>
        <w:t> </w:t>
      </w:r>
      <w:r>
        <w:rPr>
          <w:color w:val="221815"/>
        </w:rPr>
        <w:t>on.</w:t>
      </w:r>
      <w:r>
        <w:rPr/>
      </w:r>
    </w:p>
    <w:p>
      <w:pPr>
        <w:pStyle w:val="BodyText"/>
        <w:spacing w:line="292" w:lineRule="auto" w:before="170"/>
        <w:ind w:left="718" w:right="0"/>
        <w:jc w:val="left"/>
      </w:pPr>
      <w:r>
        <w:rPr/>
        <w:pict>
          <v:group style="position:absolute;margin-left:637.236023pt;margin-top:45.826283pt;width:510.65pt;height:22.7pt;mso-position-horizontal-relative:page;mso-position-vertical-relative:paragraph;z-index:4888" coordorigin="12745,917" coordsize="10213,454">
            <v:group style="position:absolute;left:12745;top:917;width:10213;height:454" coordorigin="12745,917" coordsize="10213,454">
              <v:shape style="position:absolute;left:12745;top:917;width:10213;height:454" coordorigin="12745,917" coordsize="10213,454" path="m22957,1370l12745,1370,12745,917,22957,917,22957,1370xe" filled="true" fillcolor="#e6e6e6" stroked="false">
                <v:path arrowok="t"/>
                <v:fill type="solid"/>
              </v:shape>
              <v:shape style="position:absolute;left:13011;top:1069;width:1865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Jets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surge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293;top:1036;width:4795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8"/>
                          <w:w w:val="99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leve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may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too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lo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w w:val="10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Add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norma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level.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pump</w:t>
      </w:r>
      <w:r>
        <w:rPr>
          <w:color w:val="221815"/>
          <w:spacing w:val="-6"/>
        </w:rPr>
        <w:t> </w:t>
      </w:r>
      <w:r>
        <w:rPr>
          <w:color w:val="221815"/>
        </w:rPr>
        <w:t>may</w:t>
      </w:r>
      <w:r>
        <w:rPr>
          <w:color w:val="221815"/>
          <w:spacing w:val="-6"/>
        </w:rPr>
        <w:t> </w:t>
      </w:r>
      <w:r>
        <w:rPr>
          <w:color w:val="221815"/>
        </w:rPr>
        <w:t>be</w:t>
      </w:r>
      <w:r>
        <w:rPr>
          <w:color w:val="221815"/>
          <w:spacing w:val="-6"/>
        </w:rPr>
        <w:t> </w:t>
      </w:r>
      <w:r>
        <w:rPr>
          <w:color w:val="221815"/>
        </w:rPr>
        <w:t>defective.</w:t>
      </w:r>
      <w:r>
        <w:rPr>
          <w:color w:val="221815"/>
          <w:spacing w:val="-16"/>
        </w:rPr>
        <w:t> </w:t>
      </w:r>
      <w:r>
        <w:rPr>
          <w:color w:val="221815"/>
        </w:rPr>
        <w:t>After</w:t>
      </w:r>
      <w:r>
        <w:rPr>
          <w:color w:val="221815"/>
          <w:spacing w:val="-6"/>
        </w:rPr>
        <w:t> </w:t>
      </w:r>
      <w:r>
        <w:rPr>
          <w:color w:val="221815"/>
        </w:rPr>
        <w:t>you</w:t>
      </w:r>
      <w:r>
        <w:rPr>
          <w:color w:val="221815"/>
          <w:spacing w:val="-6"/>
        </w:rPr>
        <w:t> </w:t>
      </w:r>
      <w:r>
        <w:rPr>
          <w:color w:val="221815"/>
        </w:rPr>
        <w:t>have</w:t>
      </w:r>
      <w:r>
        <w:rPr>
          <w:color w:val="221815"/>
          <w:spacing w:val="-6"/>
        </w:rPr>
        <w:t> </w:t>
      </w:r>
      <w:r>
        <w:rPr>
          <w:color w:val="221815"/>
        </w:rPr>
        <w:t>tried</w:t>
      </w:r>
      <w:r>
        <w:rPr>
          <w:color w:val="221815"/>
          <w:spacing w:val="-6"/>
        </w:rPr>
        <w:t> </w:t>
      </w:r>
      <w:r>
        <w:rPr>
          <w:color w:val="221815"/>
        </w:rPr>
        <w:t>all</w:t>
      </w:r>
      <w:r>
        <w:rPr>
          <w:color w:val="221815"/>
          <w:spacing w:val="-6"/>
        </w:rPr>
        <w:t> </w:t>
      </w:r>
      <w:r>
        <w:rPr>
          <w:color w:val="221815"/>
        </w:rPr>
        <w:t>other</w:t>
      </w:r>
      <w:r>
        <w:rPr>
          <w:color w:val="221815"/>
          <w:spacing w:val="-5"/>
        </w:rPr>
        <w:t> </w:t>
      </w:r>
      <w:r>
        <w:rPr>
          <w:color w:val="221815"/>
        </w:rPr>
        <w:t>troubleshooting,</w:t>
      </w:r>
      <w:r>
        <w:rPr>
          <w:color w:val="221815"/>
          <w:w w:val="100"/>
        </w:rPr>
        <w:t> </w:t>
      </w:r>
      <w:r>
        <w:rPr>
          <w:color w:val="221815"/>
        </w:rPr>
        <w:t>contact your dealer for</w:t>
      </w:r>
      <w:r>
        <w:rPr>
          <w:color w:val="221815"/>
          <w:spacing w:val="-19"/>
        </w:rPr>
        <w:t> </w:t>
      </w:r>
      <w:r>
        <w:rPr>
          <w:color w:val="221815"/>
        </w:rPr>
        <w:t>assistance.</w:t>
      </w:r>
      <w:r>
        <w:rPr/>
      </w:r>
    </w:p>
    <w:p>
      <w:pPr>
        <w:spacing w:after="0" w:line="292" w:lineRule="auto"/>
        <w:jc w:val="left"/>
        <w:sectPr>
          <w:type w:val="continuous"/>
          <w:pgSz w:w="23820" w:h="16160" w:orient="landscape"/>
          <w:pgMar w:top="480" w:bottom="280" w:left="460" w:right="460"/>
          <w:cols w:num="2" w:equalWidth="0">
            <w:col w:w="15075" w:space="40"/>
            <w:col w:w="7785"/>
          </w:cols>
        </w:sectPr>
      </w:pPr>
    </w:p>
    <w:p>
      <w:pPr>
        <w:pStyle w:val="BodyText"/>
        <w:spacing w:line="292" w:lineRule="auto" w:before="134"/>
        <w:ind w:left="592" w:right="0"/>
        <w:jc w:val="left"/>
      </w:pPr>
      <w:r>
        <w:rPr>
          <w:color w:val="221815"/>
        </w:rPr>
        <w:t>Spa overheats -</w:t>
      </w:r>
      <w:r>
        <w:rPr>
          <w:color w:val="221815"/>
          <w:spacing w:val="-9"/>
        </w:rPr>
        <w:t> </w:t>
      </w:r>
      <w:r>
        <w:rPr>
          <w:color w:val="221815"/>
        </w:rPr>
        <w:t>temperature</w:t>
      </w:r>
      <w:r>
        <w:rPr>
          <w:color w:val="221815"/>
          <w:w w:val="100"/>
        </w:rPr>
        <w:t> </w:t>
      </w:r>
      <w:r>
        <w:rPr>
          <w:color w:val="221815"/>
        </w:rPr>
        <w:t>greater than </w:t>
      </w:r>
      <w:r>
        <w:rPr>
          <w:color w:val="221815"/>
          <w:spacing w:val="-4"/>
        </w:rPr>
        <w:t>110°F </w:t>
      </w:r>
      <w:r>
        <w:rPr>
          <w:color w:val="221815"/>
        </w:rPr>
        <w:t>/</w:t>
      </w:r>
      <w:r>
        <w:rPr>
          <w:color w:val="221815"/>
          <w:spacing w:val="-5"/>
        </w:rPr>
        <w:t> </w:t>
      </w:r>
      <w:r>
        <w:rPr>
          <w:color w:val="221815"/>
        </w:rPr>
        <w:t>43°C</w:t>
      </w:r>
      <w:r>
        <w:rPr/>
      </w:r>
    </w:p>
    <w:p>
      <w:pPr>
        <w:pStyle w:val="BodyText"/>
        <w:spacing w:line="292" w:lineRule="auto" w:before="142"/>
        <w:ind w:left="592" w:right="0"/>
        <w:jc w:val="both"/>
      </w:pPr>
      <w:r>
        <w:rPr/>
        <w:br w:type="column"/>
      </w:r>
      <w:r>
        <w:rPr>
          <w:color w:val="221815"/>
        </w:rPr>
        <w:t>Overheating can occur during summer months and may not</w:t>
      </w:r>
      <w:r>
        <w:rPr>
          <w:color w:val="221815"/>
          <w:spacing w:val="50"/>
        </w:rPr>
        <w:t> </w:t>
      </w:r>
      <w:r>
        <w:rPr>
          <w:color w:val="221815"/>
        </w:rPr>
        <w:t>necessarily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indicate a malfunction. When it occurs, a message code may also</w:t>
      </w:r>
      <w:r>
        <w:rPr>
          <w:color w:val="221815"/>
          <w:spacing w:val="4"/>
        </w:rPr>
        <w:t> </w:t>
      </w:r>
      <w:r>
        <w:rPr>
          <w:color w:val="221815"/>
        </w:rPr>
        <w:t>appear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on the control</w:t>
      </w:r>
      <w:r>
        <w:rPr>
          <w:color w:val="221815"/>
          <w:spacing w:val="-9"/>
        </w:rPr>
        <w:t> </w:t>
      </w:r>
      <w:r>
        <w:rPr>
          <w:color w:val="221815"/>
        </w:rPr>
        <w:t>panel.</w:t>
      </w:r>
      <w:r>
        <w:rPr/>
      </w:r>
    </w:p>
    <w:p>
      <w:pPr>
        <w:pStyle w:val="BodyText"/>
        <w:spacing w:line="292" w:lineRule="auto" w:before="121"/>
        <w:ind w:left="592" w:right="0"/>
        <w:jc w:val="both"/>
      </w:pPr>
      <w:r>
        <w:rPr>
          <w:color w:val="221815"/>
          <w:spacing w:val="-3"/>
        </w:rPr>
        <w:t>Temperature</w:t>
      </w:r>
      <w:r>
        <w:rPr>
          <w:color w:val="221815"/>
          <w:spacing w:val="30"/>
        </w:rPr>
        <w:t> </w:t>
      </w:r>
      <w:r>
        <w:rPr>
          <w:color w:val="221815"/>
        </w:rPr>
        <w:t>may</w:t>
      </w:r>
      <w:r>
        <w:rPr>
          <w:color w:val="221815"/>
          <w:spacing w:val="29"/>
        </w:rPr>
        <w:t> </w:t>
      </w:r>
      <w:r>
        <w:rPr>
          <w:color w:val="221815"/>
        </w:rPr>
        <w:t>be</w:t>
      </w:r>
      <w:r>
        <w:rPr>
          <w:color w:val="221815"/>
          <w:spacing w:val="30"/>
        </w:rPr>
        <w:t> </w:t>
      </w:r>
      <w:r>
        <w:rPr>
          <w:color w:val="221815"/>
        </w:rPr>
        <w:t>set</w:t>
      </w:r>
      <w:r>
        <w:rPr>
          <w:color w:val="221815"/>
          <w:spacing w:val="30"/>
        </w:rPr>
        <w:t> </w:t>
      </w:r>
      <w:r>
        <w:rPr>
          <w:color w:val="221815"/>
        </w:rPr>
        <w:t>too</w:t>
      </w:r>
      <w:r>
        <w:rPr>
          <w:color w:val="221815"/>
          <w:spacing w:val="29"/>
        </w:rPr>
        <w:t> </w:t>
      </w:r>
      <w:r>
        <w:rPr>
          <w:color w:val="221815"/>
        </w:rPr>
        <w:t>high.</w:t>
      </w:r>
      <w:r>
        <w:rPr>
          <w:color w:val="221815"/>
          <w:spacing w:val="24"/>
        </w:rPr>
        <w:t> </w:t>
      </w:r>
      <w:r>
        <w:rPr>
          <w:color w:val="221815"/>
          <w:spacing w:val="-3"/>
        </w:rPr>
        <w:t>Turn</w:t>
      </w:r>
      <w:r>
        <w:rPr>
          <w:color w:val="221815"/>
          <w:spacing w:val="30"/>
        </w:rPr>
        <w:t> </w:t>
      </w:r>
      <w:r>
        <w:rPr>
          <w:color w:val="221815"/>
        </w:rPr>
        <w:t>the</w:t>
      </w:r>
      <w:r>
        <w:rPr>
          <w:color w:val="221815"/>
          <w:spacing w:val="29"/>
        </w:rPr>
        <w:t> </w:t>
      </w:r>
      <w:r>
        <w:rPr>
          <w:color w:val="221815"/>
        </w:rPr>
        <w:t>set</w:t>
      </w:r>
      <w:r>
        <w:rPr>
          <w:color w:val="221815"/>
          <w:spacing w:val="30"/>
        </w:rPr>
        <w:t> </w:t>
      </w:r>
      <w:r>
        <w:rPr>
          <w:color w:val="221815"/>
        </w:rPr>
        <w:t>temperature</w:t>
      </w:r>
      <w:r>
        <w:rPr>
          <w:color w:val="221815"/>
          <w:spacing w:val="29"/>
        </w:rPr>
        <w:t> </w:t>
      </w:r>
      <w:r>
        <w:rPr>
          <w:color w:val="221815"/>
        </w:rPr>
        <w:t>down</w:t>
      </w:r>
      <w:r>
        <w:rPr>
          <w:color w:val="221815"/>
          <w:spacing w:val="30"/>
        </w:rPr>
        <w:t> </w:t>
      </w:r>
      <w:r>
        <w:rPr>
          <w:color w:val="221815"/>
        </w:rPr>
        <w:t>to</w:t>
      </w:r>
      <w:r>
        <w:rPr>
          <w:color w:val="221815"/>
          <w:spacing w:val="29"/>
        </w:rPr>
        <w:t> </w:t>
      </w:r>
      <w:r>
        <w:rPr>
          <w:color w:val="221815"/>
        </w:rPr>
        <w:t>a</w:t>
      </w:r>
      <w:r>
        <w:rPr>
          <w:color w:val="221815"/>
          <w:w w:val="100"/>
        </w:rPr>
        <w:t> </w:t>
      </w:r>
      <w:r>
        <w:rPr>
          <w:color w:val="221815"/>
        </w:rPr>
        <w:t>lower</w:t>
      </w:r>
      <w:r>
        <w:rPr>
          <w:color w:val="221815"/>
          <w:spacing w:val="-4"/>
        </w:rPr>
        <w:t> </w:t>
      </w:r>
      <w:r>
        <w:rPr>
          <w:color w:val="221815"/>
        </w:rPr>
        <w:t>temperature.</w:t>
      </w:r>
      <w:r>
        <w:rPr/>
      </w:r>
    </w:p>
    <w:p>
      <w:pPr>
        <w:pStyle w:val="BodyText"/>
        <w:spacing w:line="292" w:lineRule="auto" w:before="121"/>
        <w:ind w:left="592" w:right="0"/>
        <w:jc w:val="both"/>
      </w:pPr>
      <w:r>
        <w:rPr>
          <w:color w:val="221815"/>
        </w:rPr>
        <w:t>Filtration time may be too long. </w:t>
      </w:r>
      <w:r>
        <w:rPr>
          <w:color w:val="221815"/>
          <w:spacing w:val="-3"/>
        </w:rPr>
        <w:t>Turn </w:t>
      </w:r>
      <w:r>
        <w:rPr>
          <w:color w:val="221815"/>
        </w:rPr>
        <w:t>the filtration cycles down during</w:t>
      </w:r>
      <w:r>
        <w:rPr>
          <w:color w:val="221815"/>
          <w:spacing w:val="14"/>
        </w:rPr>
        <w:t> </w:t>
      </w:r>
      <w:r>
        <w:rPr>
          <w:color w:val="221815"/>
        </w:rPr>
        <w:t>the</w:t>
      </w:r>
      <w:r>
        <w:rPr>
          <w:color w:val="221815"/>
        </w:rPr>
        <w:t> warm</w:t>
      </w:r>
      <w:r>
        <w:rPr>
          <w:color w:val="221815"/>
          <w:spacing w:val="-3"/>
        </w:rPr>
        <w:t> </w:t>
      </w:r>
      <w:r>
        <w:rPr>
          <w:color w:val="221815"/>
        </w:rPr>
        <w:t>months.</w:t>
      </w:r>
      <w:r>
        <w:rPr/>
      </w:r>
    </w:p>
    <w:p>
      <w:pPr>
        <w:pStyle w:val="BodyText"/>
        <w:spacing w:line="292" w:lineRule="auto" w:before="121"/>
        <w:ind w:left="592" w:right="0"/>
        <w:jc w:val="both"/>
      </w:pPr>
      <w:r>
        <w:rPr>
          <w:color w:val="221815"/>
        </w:rPr>
        <w:t>The spa may not be properly ventilated. Make sure the front of the spa</w:t>
      </w:r>
      <w:r>
        <w:rPr>
          <w:color w:val="221815"/>
          <w:spacing w:val="16"/>
        </w:rPr>
        <w:t> </w:t>
      </w:r>
      <w:r>
        <w:rPr>
          <w:color w:val="221815"/>
        </w:rPr>
        <w:t>is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not blocked to allow air</w:t>
      </w:r>
      <w:r>
        <w:rPr>
          <w:color w:val="221815"/>
          <w:spacing w:val="-11"/>
        </w:rPr>
        <w:t> </w:t>
      </w:r>
      <w:r>
        <w:rPr>
          <w:color w:val="221815"/>
          <w:spacing w:val="-3"/>
        </w:rPr>
        <w:t>flow.</w:t>
      </w:r>
      <w:r>
        <w:rPr>
          <w:spacing w:val="-3"/>
        </w:rPr>
      </w:r>
    </w:p>
    <w:p>
      <w:pPr>
        <w:pStyle w:val="BodyText"/>
        <w:spacing w:line="292" w:lineRule="auto" w:before="121"/>
        <w:ind w:left="592" w:right="0"/>
        <w:jc w:val="both"/>
      </w:pPr>
      <w:r>
        <w:rPr>
          <w:color w:val="221815"/>
        </w:rPr>
        <w:t>High speed pumps may have been running too long. Limit pump</w:t>
      </w:r>
      <w:r>
        <w:rPr>
          <w:color w:val="221815"/>
          <w:spacing w:val="40"/>
        </w:rPr>
        <w:t> </w:t>
      </w:r>
      <w:r>
        <w:rPr>
          <w:color w:val="221815"/>
        </w:rPr>
        <w:t>running</w:t>
      </w:r>
      <w:r>
        <w:rPr>
          <w:color w:val="221815"/>
          <w:w w:val="100"/>
        </w:rPr>
        <w:t> </w:t>
      </w:r>
      <w:r>
        <w:rPr>
          <w:color w:val="221815"/>
        </w:rPr>
        <w:t>time to no more than 15 to 30</w:t>
      </w:r>
      <w:r>
        <w:rPr>
          <w:color w:val="221815"/>
          <w:spacing w:val="-8"/>
        </w:rPr>
        <w:t> </w:t>
      </w:r>
      <w:r>
        <w:rPr>
          <w:color w:val="221815"/>
        </w:rPr>
        <w:t>minutes.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152"/>
        <w:ind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/>
        <w:pict>
          <v:group style="position:absolute;margin-left:636.903015pt;margin-top:33.349358pt;width:511pt;height:33.550pt;mso-position-horizontal-relative:page;mso-position-vertical-relative:paragraph;z-index:4816" coordorigin="12738,667" coordsize="10220,671">
            <v:group style="position:absolute;left:12738;top:667;width:10220;height:671" coordorigin="12738,667" coordsize="10220,671">
              <v:shape style="position:absolute;left:12738;top:667;width:10220;height:671" coordorigin="12738,667" coordsize="10220,671" path="m22957,1338l12738,1338,12738,667,22957,667,22957,1338xe" filled="true" fillcolor="#e6e6e6" stroked="false">
                <v:path arrowok="t"/>
                <v:fill type="solid"/>
              </v:shape>
              <v:shape style="position:absolute;left:13011;top:770;width:2090;height:48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Pump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runs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z w:val="20"/>
                          <w:szCs w:val="20"/>
                        </w:rPr>
                        <w:t>constantly</w:t>
                      </w:r>
                      <w:r>
                        <w:rPr>
                          <w:rFonts w:ascii="Arial" w:hAnsi="Arial" w:cs="Arial" w:eastAsia="Arial"/>
                          <w:color w:val="22181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21815"/>
                          <w:w w:val="10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w w:val="100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26" w:lineRule="exact" w:before="5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wil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shut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of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293;top:797;width:559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There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proble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wit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circuit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board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Contac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dealer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 Black"/>
          <w:b/>
          <w:color w:val="221815"/>
        </w:rPr>
        <w:t>Pump</w:t>
      </w:r>
      <w:r>
        <w:rPr>
          <w:rFonts w:ascii="Arial Black"/>
          <w:b/>
          <w:color w:val="221815"/>
          <w:spacing w:val="-1"/>
        </w:rPr>
        <w:t> </w:t>
      </w:r>
      <w:r>
        <w:rPr>
          <w:rFonts w:ascii="Arial Black"/>
          <w:b/>
          <w:color w:val="221815"/>
        </w:rPr>
        <w:t>problems</w:t>
      </w:r>
      <w:r>
        <w:rPr>
          <w:rFonts w:ascii="Arial Black"/>
          <w:b w:val="0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 Black" w:hAnsi="Arial Black" w:cs="Arial Black" w:eastAsia="Arial Black"/>
          <w:b/>
          <w:bCs/>
          <w:sz w:val="21"/>
          <w:szCs w:val="21"/>
        </w:rPr>
      </w:pPr>
    </w:p>
    <w:p>
      <w:pPr>
        <w:pStyle w:val="BodyText"/>
        <w:spacing w:line="240" w:lineRule="auto"/>
        <w:ind w:left="592" w:right="0"/>
        <w:jc w:val="left"/>
      </w:pPr>
      <w:r>
        <w:rPr>
          <w:color w:val="221815"/>
        </w:rPr>
        <w:t>Noisy</w:t>
      </w:r>
      <w:r>
        <w:rPr>
          <w:color w:val="221815"/>
          <w:spacing w:val="-8"/>
        </w:rPr>
        <w:t> </w:t>
      </w:r>
      <w:r>
        <w:rPr>
          <w:color w:val="221815"/>
        </w:rPr>
        <w:t>pump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92" w:lineRule="auto"/>
        <w:ind w:left="592" w:right="320"/>
        <w:jc w:val="left"/>
      </w:pP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water</w:t>
      </w:r>
      <w:r>
        <w:rPr>
          <w:color w:val="221815"/>
          <w:spacing w:val="-11"/>
        </w:rPr>
        <w:t> </w:t>
      </w:r>
      <w:r>
        <w:rPr>
          <w:color w:val="221815"/>
        </w:rPr>
        <w:t>level</w:t>
      </w:r>
      <w:r>
        <w:rPr>
          <w:color w:val="221815"/>
          <w:spacing w:val="-11"/>
        </w:rPr>
        <w:t> </w:t>
      </w:r>
      <w:r>
        <w:rPr>
          <w:color w:val="221815"/>
        </w:rPr>
        <w:t>may</w:t>
      </w:r>
      <w:r>
        <w:rPr>
          <w:color w:val="221815"/>
          <w:spacing w:val="-11"/>
        </w:rPr>
        <w:t> </w:t>
      </w:r>
      <w:r>
        <w:rPr>
          <w:color w:val="221815"/>
        </w:rPr>
        <w:t>be</w:t>
      </w:r>
      <w:r>
        <w:rPr>
          <w:color w:val="221815"/>
          <w:spacing w:val="-11"/>
        </w:rPr>
        <w:t> </w:t>
      </w:r>
      <w:r>
        <w:rPr>
          <w:color w:val="221815"/>
        </w:rPr>
        <w:t>too</w:t>
      </w:r>
      <w:r>
        <w:rPr>
          <w:color w:val="221815"/>
          <w:spacing w:val="-11"/>
        </w:rPr>
        <w:t> </w:t>
      </w:r>
      <w:r>
        <w:rPr>
          <w:color w:val="221815"/>
          <w:spacing w:val="-4"/>
        </w:rPr>
        <w:t>low.</w:t>
      </w:r>
      <w:r>
        <w:rPr>
          <w:color w:val="221815"/>
          <w:spacing w:val="-11"/>
        </w:rPr>
        <w:t> </w:t>
      </w:r>
      <w:r>
        <w:rPr>
          <w:color w:val="221815"/>
        </w:rPr>
        <w:t>Fill</w:t>
      </w:r>
      <w:r>
        <w:rPr>
          <w:color w:val="221815"/>
          <w:spacing w:val="-11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spa</w:t>
      </w:r>
      <w:r>
        <w:rPr>
          <w:color w:val="221815"/>
          <w:spacing w:val="-11"/>
        </w:rPr>
        <w:t> </w:t>
      </w:r>
      <w:r>
        <w:rPr>
          <w:color w:val="221815"/>
        </w:rPr>
        <w:t>with</w:t>
      </w:r>
      <w:r>
        <w:rPr>
          <w:color w:val="221815"/>
          <w:spacing w:val="-11"/>
        </w:rPr>
        <w:t> </w:t>
      </w:r>
      <w:r>
        <w:rPr>
          <w:color w:val="221815"/>
        </w:rPr>
        <w:t>water</w:t>
      </w:r>
      <w:r>
        <w:rPr>
          <w:color w:val="221815"/>
          <w:spacing w:val="-11"/>
        </w:rPr>
        <w:t> </w:t>
      </w:r>
      <w:r>
        <w:rPr>
          <w:color w:val="221815"/>
        </w:rPr>
        <w:t>level</w:t>
      </w:r>
      <w:r>
        <w:rPr>
          <w:color w:val="221815"/>
          <w:spacing w:val="-11"/>
        </w:rPr>
        <w:t> </w:t>
      </w:r>
      <w:r>
        <w:rPr>
          <w:color w:val="221815"/>
        </w:rPr>
        <w:t>at</w:t>
      </w:r>
      <w:r>
        <w:rPr>
          <w:color w:val="221815"/>
          <w:spacing w:val="-11"/>
        </w:rPr>
        <w:t> </w:t>
      </w:r>
      <w:r>
        <w:rPr>
          <w:color w:val="221815"/>
        </w:rPr>
        <w:t>4</w:t>
      </w:r>
      <w:r>
        <w:rPr>
          <w:color w:val="221815"/>
          <w:spacing w:val="-11"/>
        </w:rPr>
        <w:t> </w:t>
      </w:r>
      <w:r>
        <w:rPr>
          <w:color w:val="221815"/>
        </w:rPr>
        <w:t>to</w:t>
      </w:r>
      <w:r>
        <w:rPr>
          <w:color w:val="221815"/>
          <w:spacing w:val="-11"/>
        </w:rPr>
        <w:t> </w:t>
      </w:r>
      <w:r>
        <w:rPr>
          <w:color w:val="221815"/>
        </w:rPr>
        <w:t>6</w:t>
      </w:r>
      <w:r>
        <w:rPr>
          <w:color w:val="221815"/>
          <w:spacing w:val="-11"/>
        </w:rPr>
        <w:t> </w:t>
      </w:r>
      <w:r>
        <w:rPr>
          <w:color w:val="221815"/>
        </w:rPr>
        <w:t>inches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from the</w:t>
      </w:r>
      <w:r>
        <w:rPr>
          <w:color w:val="221815"/>
          <w:spacing w:val="-2"/>
        </w:rPr>
        <w:t> </w:t>
      </w:r>
      <w:r>
        <w:rPr>
          <w:color w:val="221815"/>
        </w:rPr>
        <w:t>top.</w:t>
      </w:r>
      <w:r>
        <w:rPr/>
      </w:r>
    </w:p>
    <w:p>
      <w:pPr>
        <w:pStyle w:val="BodyText"/>
        <w:spacing w:line="240" w:lineRule="auto" w:before="121"/>
        <w:ind w:left="592" w:right="320"/>
        <w:jc w:val="left"/>
      </w:pPr>
      <w:r>
        <w:rPr>
          <w:color w:val="221815"/>
        </w:rPr>
        <w:t>Filter cartridge may be </w:t>
      </w:r>
      <w:r>
        <w:rPr>
          <w:color w:val="221815"/>
          <w:spacing w:val="-4"/>
        </w:rPr>
        <w:t>dirty. </w:t>
      </w:r>
      <w:r>
        <w:rPr>
          <w:color w:val="221815"/>
        </w:rPr>
        <w:t>Clean or replace the</w:t>
      </w:r>
      <w:r>
        <w:rPr>
          <w:color w:val="221815"/>
          <w:spacing w:val="-14"/>
        </w:rPr>
        <w:t> </w:t>
      </w:r>
      <w:r>
        <w:rPr>
          <w:color w:val="221815"/>
        </w:rPr>
        <w:t>filter.</w:t>
      </w:r>
      <w:r>
        <w:rPr/>
      </w:r>
    </w:p>
    <w:p>
      <w:pPr>
        <w:pStyle w:val="BodyText"/>
        <w:spacing w:line="240" w:lineRule="auto" w:before="170"/>
        <w:ind w:left="592" w:right="320"/>
        <w:jc w:val="left"/>
      </w:pPr>
      <w:r>
        <w:rPr>
          <w:color w:val="221815"/>
        </w:rPr>
        <w:t>Pump may have airlock. Remove airlock by priming spa (page</w:t>
      </w:r>
      <w:r>
        <w:rPr>
          <w:color w:val="221815"/>
          <w:spacing w:val="-34"/>
        </w:rPr>
        <w:t> </w:t>
      </w:r>
      <w:r>
        <w:rPr>
          <w:color w:val="221815"/>
        </w:rPr>
        <w:t>10)</w:t>
      </w:r>
      <w:r>
        <w:rPr/>
      </w:r>
    </w:p>
    <w:p>
      <w:pPr>
        <w:pStyle w:val="BodyText"/>
        <w:spacing w:line="292" w:lineRule="auto" w:before="170"/>
        <w:ind w:left="592" w:right="320"/>
        <w:jc w:val="left"/>
      </w:pPr>
      <w:r>
        <w:rPr>
          <w:color w:val="221815"/>
        </w:rPr>
        <w:t>The</w:t>
      </w:r>
      <w:r>
        <w:rPr>
          <w:color w:val="221815"/>
          <w:spacing w:val="38"/>
        </w:rPr>
        <w:t> </w:t>
      </w:r>
      <w:r>
        <w:rPr>
          <w:color w:val="221815"/>
        </w:rPr>
        <w:t>suction</w:t>
      </w:r>
      <w:r>
        <w:rPr>
          <w:color w:val="221815"/>
          <w:spacing w:val="38"/>
        </w:rPr>
        <w:t> </w:t>
      </w:r>
      <w:r>
        <w:rPr>
          <w:color w:val="221815"/>
        </w:rPr>
        <w:t>fittings</w:t>
      </w:r>
      <w:r>
        <w:rPr>
          <w:color w:val="221815"/>
          <w:spacing w:val="38"/>
        </w:rPr>
        <w:t> </w:t>
      </w:r>
      <w:r>
        <w:rPr>
          <w:color w:val="221815"/>
        </w:rPr>
        <w:t>may</w:t>
      </w:r>
      <w:r>
        <w:rPr>
          <w:color w:val="221815"/>
          <w:spacing w:val="38"/>
        </w:rPr>
        <w:t> </w:t>
      </w:r>
      <w:r>
        <w:rPr>
          <w:color w:val="221815"/>
        </w:rPr>
        <w:t>be</w:t>
      </w:r>
      <w:r>
        <w:rPr>
          <w:color w:val="221815"/>
          <w:spacing w:val="38"/>
        </w:rPr>
        <w:t> </w:t>
      </w:r>
      <w:r>
        <w:rPr>
          <w:color w:val="221815"/>
        </w:rPr>
        <w:t>blocked.</w:t>
      </w:r>
      <w:r>
        <w:rPr>
          <w:color w:val="221815"/>
          <w:spacing w:val="39"/>
        </w:rPr>
        <w:t> </w:t>
      </w:r>
      <w:r>
        <w:rPr>
          <w:color w:val="221815"/>
        </w:rPr>
        <w:t>Remove</w:t>
      </w:r>
      <w:r>
        <w:rPr>
          <w:color w:val="221815"/>
          <w:spacing w:val="39"/>
        </w:rPr>
        <w:t> </w:t>
      </w:r>
      <w:r>
        <w:rPr>
          <w:color w:val="221815"/>
        </w:rPr>
        <w:t>any</w:t>
      </w:r>
      <w:r>
        <w:rPr>
          <w:color w:val="221815"/>
          <w:spacing w:val="38"/>
        </w:rPr>
        <w:t> </w:t>
      </w:r>
      <w:r>
        <w:rPr>
          <w:color w:val="221815"/>
        </w:rPr>
        <w:t>debris</w:t>
      </w:r>
      <w:r>
        <w:rPr>
          <w:color w:val="221815"/>
          <w:spacing w:val="38"/>
        </w:rPr>
        <w:t> </w:t>
      </w:r>
      <w:r>
        <w:rPr>
          <w:color w:val="221815"/>
        </w:rPr>
        <w:t>that</w:t>
      </w:r>
      <w:r>
        <w:rPr>
          <w:color w:val="221815"/>
          <w:spacing w:val="38"/>
        </w:rPr>
        <w:t> </w:t>
      </w:r>
      <w:r>
        <w:rPr>
          <w:color w:val="221815"/>
        </w:rPr>
        <w:t>may</w:t>
      </w:r>
      <w:r>
        <w:rPr>
          <w:color w:val="221815"/>
          <w:spacing w:val="38"/>
        </w:rPr>
        <w:t> </w:t>
      </w:r>
      <w:r>
        <w:rPr>
          <w:color w:val="221815"/>
        </w:rPr>
        <w:t>be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blocking the suction</w:t>
      </w:r>
      <w:r>
        <w:rPr>
          <w:color w:val="221815"/>
          <w:spacing w:val="-9"/>
        </w:rPr>
        <w:t> </w:t>
      </w:r>
      <w:r>
        <w:rPr>
          <w:color w:val="221815"/>
        </w:rPr>
        <w:t>fittings.</w:t>
      </w:r>
      <w:r>
        <w:rPr/>
      </w:r>
    </w:p>
    <w:p>
      <w:pPr>
        <w:pStyle w:val="BodyText"/>
        <w:spacing w:line="292" w:lineRule="auto" w:before="121"/>
        <w:ind w:left="592" w:right="320"/>
        <w:jc w:val="left"/>
      </w:pPr>
      <w:r>
        <w:rPr>
          <w:color w:val="221815"/>
        </w:rPr>
        <w:t>Gate valves may be closed. Open gate valves. Note: Never operate</w:t>
      </w:r>
      <w:r>
        <w:rPr>
          <w:color w:val="221815"/>
          <w:spacing w:val="10"/>
        </w:rPr>
        <w:t> </w:t>
      </w:r>
      <w:r>
        <w:rPr>
          <w:color w:val="221815"/>
        </w:rPr>
        <w:t>your</w:t>
      </w:r>
      <w:r>
        <w:rPr>
          <w:color w:val="221815"/>
          <w:w w:val="100"/>
        </w:rPr>
        <w:t> </w:t>
      </w:r>
      <w:r>
        <w:rPr>
          <w:color w:val="221815"/>
        </w:rPr>
        <w:t>spa with the gate valves</w:t>
      </w:r>
      <w:r>
        <w:rPr>
          <w:color w:val="221815"/>
          <w:spacing w:val="-9"/>
        </w:rPr>
        <w:t> </w:t>
      </w:r>
      <w:r>
        <w:rPr>
          <w:color w:val="221815"/>
        </w:rPr>
        <w:t>closed!</w:t>
      </w:r>
      <w:r>
        <w:rPr/>
      </w:r>
    </w:p>
    <w:p>
      <w:pPr>
        <w:pStyle w:val="BodyText"/>
        <w:spacing w:line="417" w:lineRule="auto" w:before="121"/>
        <w:ind w:left="592" w:right="320"/>
        <w:jc w:val="left"/>
      </w:pPr>
      <w:r>
        <w:rPr>
          <w:color w:val="221815"/>
        </w:rPr>
        <w:t>Air may be leaking into the suction line. Contact your dealer for</w:t>
      </w:r>
      <w:r>
        <w:rPr>
          <w:color w:val="221815"/>
          <w:spacing w:val="-33"/>
        </w:rPr>
        <w:t> </w:t>
      </w:r>
      <w:r>
        <w:rPr>
          <w:color w:val="221815"/>
        </w:rPr>
        <w:t>assistance.</w:t>
      </w:r>
      <w:r>
        <w:rPr>
          <w:color w:val="221815"/>
          <w:w w:val="100"/>
        </w:rPr>
        <w:t> </w:t>
      </w:r>
      <w:r>
        <w:rPr>
          <w:color w:val="221815"/>
        </w:rPr>
        <w:t>Debris</w:t>
      </w:r>
      <w:r>
        <w:rPr>
          <w:color w:val="221815"/>
          <w:spacing w:val="-4"/>
        </w:rPr>
        <w:t> </w:t>
      </w:r>
      <w:r>
        <w:rPr>
          <w:color w:val="221815"/>
        </w:rPr>
        <w:t>may</w:t>
      </w:r>
      <w:r>
        <w:rPr>
          <w:color w:val="221815"/>
          <w:spacing w:val="-5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inside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pump.</w:t>
      </w:r>
      <w:r>
        <w:rPr>
          <w:color w:val="221815"/>
          <w:spacing w:val="-4"/>
        </w:rPr>
        <w:t> </w:t>
      </w:r>
      <w:r>
        <w:rPr>
          <w:color w:val="221815"/>
        </w:rPr>
        <w:t>Contact</w:t>
      </w:r>
      <w:r>
        <w:rPr>
          <w:color w:val="221815"/>
          <w:spacing w:val="-4"/>
        </w:rPr>
        <w:t> </w:t>
      </w:r>
      <w:r>
        <w:rPr>
          <w:color w:val="221815"/>
        </w:rPr>
        <w:t>your</w:t>
      </w:r>
      <w:r>
        <w:rPr>
          <w:color w:val="221815"/>
          <w:spacing w:val="-5"/>
        </w:rPr>
        <w:t> </w:t>
      </w:r>
      <w:r>
        <w:rPr>
          <w:color w:val="221815"/>
        </w:rPr>
        <w:t>dealer</w:t>
      </w:r>
      <w:r>
        <w:rPr>
          <w:color w:val="221815"/>
          <w:spacing w:val="-4"/>
        </w:rPr>
        <w:t> </w:t>
      </w:r>
      <w:r>
        <w:rPr>
          <w:color w:val="221815"/>
        </w:rPr>
        <w:t>for</w:t>
      </w:r>
      <w:r>
        <w:rPr>
          <w:color w:val="221815"/>
          <w:spacing w:val="-5"/>
        </w:rPr>
        <w:t> </w:t>
      </w:r>
      <w:r>
        <w:rPr>
          <w:color w:val="221815"/>
        </w:rPr>
        <w:t>assistance.</w:t>
      </w:r>
      <w:r>
        <w:rPr/>
      </w:r>
    </w:p>
    <w:p>
      <w:pPr>
        <w:pStyle w:val="BodyText"/>
        <w:spacing w:line="240" w:lineRule="auto" w:before="4"/>
        <w:ind w:left="592" w:right="320"/>
        <w:jc w:val="left"/>
      </w:pPr>
      <w:r>
        <w:rPr>
          <w:color w:val="221815"/>
        </w:rPr>
        <w:t>Noise may be a sign of damage. Contact your dealer for</w:t>
      </w:r>
      <w:r>
        <w:rPr>
          <w:color w:val="221815"/>
          <w:spacing w:val="-28"/>
        </w:rPr>
        <w:t> </w:t>
      </w:r>
      <w:r>
        <w:rPr>
          <w:color w:val="221815"/>
        </w:rPr>
        <w:t>service.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160" w:orient="landscape"/>
          <w:pgMar w:top="480" w:bottom="280" w:left="460" w:right="460"/>
          <w:cols w:num="4" w:equalWidth="0">
            <w:col w:w="3139" w:space="213"/>
            <w:col w:w="7107" w:space="1500"/>
            <w:col w:w="2285" w:space="996"/>
            <w:col w:w="766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Heading2"/>
        <w:spacing w:line="449" w:lineRule="exact"/>
        <w:ind w:right="3671"/>
        <w:jc w:val="right"/>
        <w:rPr>
          <w:b w:val="0"/>
          <w:bCs w:val="0"/>
        </w:rPr>
      </w:pPr>
      <w:r>
        <w:rPr/>
        <w:pict>
          <v:group style="position:absolute;margin-left:28.347pt;margin-top:5.805735pt;width:538.6pt;height:22.7pt;mso-position-horizontal-relative:page;mso-position-vertical-relative:paragraph;z-index:5128" coordorigin="567,116" coordsize="10772,454">
            <v:group style="position:absolute;left:567;top:116;width:10772;height:454" coordorigin="567,116" coordsize="10772,454">
              <v:shape style="position:absolute;left:567;top:116;width:10772;height:454" coordorigin="567,116" coordsize="10772,454" path="m11339,569l567,569,567,116,11339,116,11339,569xe" filled="true" fillcolor="#d3d3d4" stroked="false">
                <v:path arrowok="t"/>
                <v:fill type="solid"/>
              </v:shape>
              <v:shape style="position:absolute;left:816;top:231;width:122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/>
                          <w:b/>
                          <w:color w:val="221815"/>
                          <w:spacing w:val="-1"/>
                          <w:w w:val="99"/>
                          <w:sz w:val="24"/>
                        </w:rPr>
                        <w:t>Symptom</w:t>
                      </w:r>
                      <w:r>
                        <w:rPr>
                          <w:rFonts w:ascii="Arial Black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234;top:225;width:240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/>
                          <w:b/>
                          <w:color w:val="221815"/>
                          <w:spacing w:val="-7"/>
                          <w:w w:val="100"/>
                          <w:sz w:val="24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21815"/>
                          <w:w w:val="99"/>
                          <w:sz w:val="24"/>
                        </w:rPr>
                        <w:t>ossible </w:t>
                      </w:r>
                      <w:r>
                        <w:rPr>
                          <w:rFonts w:ascii="Arial Black"/>
                          <w:b/>
                          <w:color w:val="221815"/>
                          <w:spacing w:val="-1"/>
                          <w:w w:val="99"/>
                          <w:sz w:val="24"/>
                        </w:rPr>
                        <w:t>Solutions</w:t>
                      </w:r>
                      <w:r>
                        <w:rPr>
                          <w:rFonts w:ascii="Arial Black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b/>
          <w:color w:val="221815"/>
        </w:rPr>
        <w:t>LIMITED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WARRANTY</w:t>
      </w:r>
      <w:r>
        <w:rPr>
          <w:b w:val="0"/>
        </w:rPr>
      </w:r>
    </w:p>
    <w:p>
      <w:pPr>
        <w:spacing w:line="240" w:lineRule="auto" w:before="2"/>
        <w:rPr>
          <w:rFonts w:ascii="Arial Black" w:hAnsi="Arial Black" w:cs="Arial Black" w:eastAsia="Arial Black"/>
          <w:b/>
          <w:bCs/>
          <w:sz w:val="15"/>
          <w:szCs w:val="15"/>
        </w:rPr>
      </w:pPr>
    </w:p>
    <w:p>
      <w:pPr>
        <w:spacing w:line="826" w:lineRule="exact"/>
        <w:ind w:left="12305" w:right="0" w:firstLine="0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position w:val="-16"/>
          <w:sz w:val="20"/>
          <w:szCs w:val="20"/>
        </w:rPr>
        <w:pict>
          <v:shape style="width:509.3pt;height:41.35pt;mso-position-horizontal-relative:char;mso-position-vertical-relative:line" type="#_x0000_t202" filled="true" fillcolor="#e6e6e6" stroked="false">
            <v:textbox inset="0,0,0,0">
              <w:txbxContent>
                <w:p>
                  <w:pPr>
                    <w:spacing w:before="10"/>
                    <w:ind w:left="192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Five</w:t>
                  </w:r>
                  <w:r>
                    <w:rPr>
                      <w:rFonts w:ascii="Arial"/>
                      <w:b/>
                      <w:color w:val="221815"/>
                      <w:spacing w:val="-5"/>
                      <w:w w:val="99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pacing w:val="-14"/>
                      <w:w w:val="99"/>
                      <w:sz w:val="24"/>
                    </w:rPr>
                    <w:t>Y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w w:val="100"/>
                      <w:sz w:val="24"/>
                    </w:rPr>
                    <w:t>ear</w:t>
                  </w:r>
                  <w:r>
                    <w:rPr>
                      <w:rFonts w:ascii="Arial"/>
                      <w:b/>
                      <w:color w:val="221815"/>
                      <w:w w:val="100"/>
                      <w:sz w:val="24"/>
                    </w:rPr>
                    <w:t>s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on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Spa 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Shell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Structure: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261" w:lineRule="auto" w:before="13"/>
                    <w:ind w:left="192" w:right="217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The</w:t>
                  </w:r>
                  <w:r>
                    <w:rPr>
                      <w:rFonts w:ascii="Arial"/>
                      <w:color w:val="221815"/>
                      <w:spacing w:val="7"/>
                      <w:w w:val="10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spa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shell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structure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warrante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agains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t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wate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r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los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du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to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defect</w:t>
                  </w:r>
                  <w:r>
                    <w:rPr>
                      <w:rFonts w:ascii="Arial"/>
                      <w:color w:val="221815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materials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r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workmanshi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p</w:t>
                  </w:r>
                  <w:r>
                    <w:rPr>
                      <w:rFonts w:ascii="Arial"/>
                      <w:color w:val="221815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for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five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(5)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 years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from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the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origina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l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dat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sz w:val="20"/>
                    </w:rPr>
                    <w:t>f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deliver</w:t>
                  </w:r>
                  <w:r>
                    <w:rPr>
                      <w:rFonts w:ascii="Arial"/>
                      <w:color w:val="221815"/>
                      <w:spacing w:val="-15"/>
                      <w:w w:val="100"/>
                      <w:sz w:val="20"/>
                    </w:rPr>
                    <w:t>y</w:t>
                  </w:r>
                  <w:r>
                    <w:rPr>
                      <w:rFonts w:ascii="Arial"/>
                      <w:color w:val="221815"/>
                      <w:w w:val="99"/>
                      <w:sz w:val="20"/>
                    </w:rPr>
                    <w:t>.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 w:hAnsi="Arial Black" w:cs="Arial Black" w:eastAsia="Arial Black"/>
          <w:position w:val="-16"/>
          <w:sz w:val="20"/>
          <w:szCs w:val="20"/>
        </w:rPr>
      </w:r>
    </w:p>
    <w:p>
      <w:pPr>
        <w:spacing w:line="240" w:lineRule="auto" w:before="10"/>
        <w:rPr>
          <w:rFonts w:ascii="Arial Black" w:hAnsi="Arial Black" w:cs="Arial Black" w:eastAsia="Arial Black"/>
          <w:b/>
          <w:bCs/>
          <w:sz w:val="8"/>
          <w:szCs w:val="8"/>
        </w:rPr>
      </w:pPr>
    </w:p>
    <w:p>
      <w:pPr>
        <w:pStyle w:val="Heading3"/>
        <w:spacing w:line="240" w:lineRule="auto"/>
        <w:ind w:left="12497" w:right="361"/>
        <w:jc w:val="left"/>
        <w:rPr>
          <w:b w:val="0"/>
          <w:bCs w:val="0"/>
        </w:rPr>
      </w:pPr>
      <w:r>
        <w:rPr/>
        <w:pict>
          <v:group style="position:absolute;margin-left:42.194pt;margin-top:-48.074127pt;width:510pt;height:97.3pt;mso-position-horizontal-relative:page;mso-position-vertical-relative:paragraph;z-index:5056" coordorigin="844,-961" coordsize="10200,1946">
            <v:group style="position:absolute;left:844;top:-961;width:10200;height:1946" coordorigin="844,-961" coordsize="10200,1946">
              <v:shape style="position:absolute;left:844;top:-961;width:10200;height:1946" coordorigin="844,-961" coordsize="10200,1946" path="m11044,984l844,984,844,-961,11044,-961,11044,984xe" filled="true" fillcolor="#e6e6e6" stroked="false">
                <v:path arrowok="t"/>
                <v:fill type="solid"/>
              </v:shape>
              <v:shape style="position:absolute;left:1016;top:-795;width:1909;height:48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Pump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turns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o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during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  <w:p>
                      <w:pPr>
                        <w:spacing w:line="226" w:lineRule="exact" w:before="5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operation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34;top:-801;width:6682;height:156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Automatic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timer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hav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completed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it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cycle.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Press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JETS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JETS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22181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button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start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cycle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again.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  <w:p>
                      <w:pPr>
                        <w:spacing w:line="292" w:lineRule="auto" w:before="1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Pump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hav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overheate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du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vents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equipmen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doo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being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blocked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Make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sure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front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 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spa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blocke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to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allo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ai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flo</w:t>
                      </w:r>
                      <w:r>
                        <w:rPr>
                          <w:rFonts w:ascii="Arial"/>
                          <w:color w:val="221815"/>
                          <w:spacing w:val="-11"/>
                          <w:w w:val="10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2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pum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motor may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defective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.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Contac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 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w w:val="100"/>
                          <w:sz w:val="20"/>
                        </w:rPr>
                        <w:t>deale</w:t>
                      </w:r>
                      <w:r>
                        <w:rPr>
                          <w:rFonts w:ascii="Arial"/>
                          <w:color w:val="221815"/>
                          <w:w w:val="10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 for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 assistance.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21815"/>
        </w:rPr>
        <w:t>Five </w:t>
      </w:r>
      <w:r>
        <w:rPr>
          <w:color w:val="221815"/>
          <w:spacing w:val="-4"/>
        </w:rPr>
        <w:t>Years </w:t>
      </w:r>
      <w:r>
        <w:rPr>
          <w:color w:val="221815"/>
        </w:rPr>
        <w:t>on Spa Shell</w:t>
      </w:r>
      <w:r>
        <w:rPr>
          <w:color w:val="221815"/>
          <w:spacing w:val="2"/>
        </w:rPr>
        <w:t> </w:t>
      </w:r>
      <w:r>
        <w:rPr>
          <w:color w:val="221815"/>
        </w:rPr>
        <w:t>Surface:</w:t>
      </w:r>
      <w:r>
        <w:rPr>
          <w:b w:val="0"/>
        </w:rPr>
      </w:r>
    </w:p>
    <w:p>
      <w:pPr>
        <w:pStyle w:val="BodyText"/>
        <w:spacing w:line="261" w:lineRule="auto" w:before="13"/>
        <w:ind w:left="12497" w:right="361"/>
        <w:jc w:val="left"/>
      </w:pPr>
      <w:r>
        <w:rPr/>
        <w:pict>
          <v:shape style="position:absolute;margin-left:638.270996pt;margin-top:34.426102pt;width:509.3pt;height:44.45pt;mso-position-horizontal-relative:page;mso-position-vertical-relative:paragraph;z-index:5152" type="#_x0000_t202" filled="true" fillcolor="#e6e6e6" stroked="false">
            <v:textbox inset="0,0,0,0">
              <w:txbxContent>
                <w:p>
                  <w:pPr>
                    <w:spacing w:before="42"/>
                    <w:ind w:left="192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pacing w:val="-18"/>
                      <w:w w:val="99"/>
                      <w:sz w:val="24"/>
                    </w:rPr>
                    <w:t>T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wo</w:t>
                  </w:r>
                  <w:r>
                    <w:rPr>
                      <w:rFonts w:ascii="Arial"/>
                      <w:b/>
                      <w:color w:val="221815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pacing w:val="-14"/>
                      <w:sz w:val="24"/>
                    </w:rPr>
                    <w:t>Y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w w:val="100"/>
                      <w:sz w:val="24"/>
                    </w:rPr>
                    <w:t>ear</w:t>
                  </w:r>
                  <w:r>
                    <w:rPr>
                      <w:rFonts w:ascii="Arial"/>
                      <w:b/>
                      <w:color w:val="221815"/>
                      <w:w w:val="100"/>
                      <w:sz w:val="24"/>
                    </w:rPr>
                    <w:t>s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on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Spa 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Plumbing: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pStyle w:val="BodyText"/>
                    <w:spacing w:line="261" w:lineRule="auto" w:before="13"/>
                    <w:ind w:left="192" w:right="218"/>
                    <w:jc w:val="left"/>
                  </w:pPr>
                  <w:r>
                    <w:rPr>
                      <w:color w:val="221815"/>
                      <w:w w:val="100"/>
                    </w:rPr>
                    <w:t>Spa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</w:rPr>
                    <w:t>fittings</w:t>
                  </w:r>
                  <w:r>
                    <w:rPr>
                      <w:color w:val="221815"/>
                      <w:spacing w:val="8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an</w:t>
                  </w:r>
                  <w:r>
                    <w:rPr>
                      <w:color w:val="221815"/>
                      <w:w w:val="100"/>
                    </w:rPr>
                    <w:t>d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plumbin</w:t>
                  </w:r>
                  <w:r>
                    <w:rPr>
                      <w:color w:val="221815"/>
                      <w:w w:val="100"/>
                    </w:rPr>
                    <w:t>g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ar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warrante</w:t>
                  </w:r>
                  <w:r>
                    <w:rPr>
                      <w:color w:val="221815"/>
                      <w:w w:val="100"/>
                    </w:rPr>
                    <w:t>d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agains</w:t>
                  </w:r>
                  <w:r>
                    <w:rPr>
                      <w:color w:val="221815"/>
                      <w:w w:val="100"/>
                    </w:rPr>
                    <w:t>t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leak</w:t>
                  </w:r>
                  <w:r>
                    <w:rPr>
                      <w:color w:val="221815"/>
                      <w:w w:val="100"/>
                    </w:rPr>
                    <w:t>s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du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</w:rPr>
                    <w:t>to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spacing w:val="-1"/>
                    </w:rPr>
                    <w:t>defect</w:t>
                  </w:r>
                  <w:r>
                    <w:rPr>
                      <w:color w:val="221815"/>
                    </w:rPr>
                    <w:t>s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i</w:t>
                  </w:r>
                  <w:r>
                    <w:rPr>
                      <w:color w:val="221815"/>
                      <w:w w:val="100"/>
                    </w:rPr>
                    <w:t>n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materials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o</w:t>
                  </w:r>
                  <w:r>
                    <w:rPr>
                      <w:color w:val="221815"/>
                      <w:w w:val="100"/>
                    </w:rPr>
                    <w:t>r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workmanshi</w:t>
                  </w:r>
                  <w:r>
                    <w:rPr>
                      <w:color w:val="221815"/>
                      <w:w w:val="100"/>
                    </w:rPr>
                    <w:t>p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</w:rPr>
                    <w:t>for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2</w:t>
                  </w:r>
                  <w:r>
                    <w:rPr>
                      <w:color w:val="221815"/>
                      <w:spacing w:val="9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years</w:t>
                  </w:r>
                  <w:r>
                    <w:rPr>
                      <w:color w:val="221815"/>
                      <w:w w:val="100"/>
                    </w:rPr>
                    <w:t> </w:t>
                  </w:r>
                  <w:r>
                    <w:rPr>
                      <w:color w:val="221815"/>
                    </w:rPr>
                    <w:t>from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</w:rPr>
                    <w:t>the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origina</w:t>
                  </w:r>
                  <w:r>
                    <w:rPr>
                      <w:color w:val="221815"/>
                      <w:w w:val="100"/>
                    </w:rPr>
                    <w:t>l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dat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</w:rPr>
                    <w:t>o</w:t>
                  </w:r>
                  <w:r>
                    <w:rPr>
                      <w:color w:val="221815"/>
                    </w:rPr>
                    <w:t>f </w:t>
                  </w:r>
                  <w:r>
                    <w:rPr>
                      <w:color w:val="221815"/>
                      <w:spacing w:val="-1"/>
                      <w:w w:val="100"/>
                    </w:rPr>
                    <w:t>deliver</w:t>
                  </w:r>
                  <w:r>
                    <w:rPr>
                      <w:color w:val="221815"/>
                      <w:spacing w:val="-15"/>
                      <w:w w:val="100"/>
                    </w:rPr>
                    <w:t>y</w:t>
                  </w:r>
                  <w:r>
                    <w:rPr>
                      <w:color w:val="221815"/>
                      <w:w w:val="99"/>
                    </w:rPr>
                    <w:t>.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21815"/>
        </w:rPr>
        <w:t>The</w:t>
      </w:r>
      <w:r>
        <w:rPr>
          <w:color w:val="221815"/>
          <w:spacing w:val="-15"/>
        </w:rPr>
        <w:t> </w:t>
      </w:r>
      <w:r>
        <w:rPr>
          <w:color w:val="221815"/>
        </w:rPr>
        <w:t>acrylic</w:t>
      </w:r>
      <w:r>
        <w:rPr>
          <w:color w:val="221815"/>
          <w:spacing w:val="-14"/>
        </w:rPr>
        <w:t> </w:t>
      </w:r>
      <w:r>
        <w:rPr>
          <w:color w:val="221815"/>
        </w:rPr>
        <w:t>spa</w:t>
      </w:r>
      <w:r>
        <w:rPr>
          <w:color w:val="221815"/>
          <w:spacing w:val="-15"/>
        </w:rPr>
        <w:t> </w:t>
      </w:r>
      <w:r>
        <w:rPr>
          <w:color w:val="221815"/>
        </w:rPr>
        <w:t>shell</w:t>
      </w:r>
      <w:r>
        <w:rPr>
          <w:color w:val="221815"/>
          <w:spacing w:val="-15"/>
        </w:rPr>
        <w:t> </w:t>
      </w:r>
      <w:r>
        <w:rPr>
          <w:color w:val="221815"/>
        </w:rPr>
        <w:t>is</w:t>
      </w:r>
      <w:r>
        <w:rPr>
          <w:color w:val="221815"/>
          <w:spacing w:val="-14"/>
        </w:rPr>
        <w:t> </w:t>
      </w:r>
      <w:r>
        <w:rPr>
          <w:color w:val="221815"/>
        </w:rPr>
        <w:t>warranted</w:t>
      </w:r>
      <w:r>
        <w:rPr>
          <w:color w:val="221815"/>
          <w:spacing w:val="-14"/>
        </w:rPr>
        <w:t> </w:t>
      </w:r>
      <w:r>
        <w:rPr>
          <w:color w:val="221815"/>
        </w:rPr>
        <w:t>against</w:t>
      </w:r>
      <w:r>
        <w:rPr>
          <w:color w:val="221815"/>
          <w:spacing w:val="-14"/>
        </w:rPr>
        <w:t> </w:t>
      </w:r>
      <w:r>
        <w:rPr>
          <w:color w:val="221815"/>
        </w:rPr>
        <w:t>cracking,</w:t>
      </w:r>
      <w:r>
        <w:rPr>
          <w:color w:val="221815"/>
          <w:spacing w:val="-15"/>
        </w:rPr>
        <w:t> </w:t>
      </w:r>
      <w:r>
        <w:rPr>
          <w:color w:val="221815"/>
        </w:rPr>
        <w:t>blistering</w:t>
      </w:r>
      <w:r>
        <w:rPr>
          <w:color w:val="221815"/>
          <w:spacing w:val="-14"/>
        </w:rPr>
        <w:t> </w:t>
      </w:r>
      <w:r>
        <w:rPr>
          <w:color w:val="221815"/>
        </w:rPr>
        <w:t>or</w:t>
      </w:r>
      <w:r>
        <w:rPr>
          <w:color w:val="221815"/>
          <w:spacing w:val="-14"/>
        </w:rPr>
        <w:t> </w:t>
      </w:r>
      <w:r>
        <w:rPr>
          <w:color w:val="221815"/>
        </w:rPr>
        <w:t>delaminating</w:t>
      </w:r>
      <w:r>
        <w:rPr>
          <w:color w:val="221815"/>
          <w:spacing w:val="-14"/>
        </w:rPr>
        <w:t> </w:t>
      </w:r>
      <w:r>
        <w:rPr>
          <w:color w:val="221815"/>
        </w:rPr>
        <w:t>due</w:t>
      </w:r>
      <w:r>
        <w:rPr>
          <w:color w:val="221815"/>
          <w:spacing w:val="-14"/>
        </w:rPr>
        <w:t> </w:t>
      </w:r>
      <w:r>
        <w:rPr>
          <w:color w:val="221815"/>
        </w:rPr>
        <w:t>to</w:t>
      </w:r>
      <w:r>
        <w:rPr>
          <w:color w:val="221815"/>
          <w:spacing w:val="-15"/>
        </w:rPr>
        <w:t> </w:t>
      </w:r>
      <w:r>
        <w:rPr>
          <w:color w:val="221815"/>
        </w:rPr>
        <w:t>defects</w:t>
      </w:r>
      <w:r>
        <w:rPr>
          <w:color w:val="221815"/>
          <w:spacing w:val="-14"/>
        </w:rPr>
        <w:t> </w:t>
      </w:r>
      <w:r>
        <w:rPr>
          <w:color w:val="221815"/>
        </w:rPr>
        <w:t>in</w:t>
      </w:r>
      <w:r>
        <w:rPr>
          <w:color w:val="221815"/>
          <w:spacing w:val="-14"/>
        </w:rPr>
        <w:t> </w:t>
      </w:r>
      <w:r>
        <w:rPr>
          <w:color w:val="221815"/>
        </w:rPr>
        <w:t>materials</w:t>
      </w:r>
      <w:r>
        <w:rPr>
          <w:color w:val="221815"/>
          <w:spacing w:val="-14"/>
        </w:rPr>
        <w:t> </w:t>
      </w:r>
      <w:r>
        <w:rPr>
          <w:color w:val="221815"/>
        </w:rPr>
        <w:t>or</w:t>
      </w:r>
      <w:r>
        <w:rPr>
          <w:color w:val="221815"/>
          <w:spacing w:val="-14"/>
        </w:rPr>
        <w:t> </w:t>
      </w:r>
      <w:r>
        <w:rPr>
          <w:color w:val="221815"/>
        </w:rPr>
        <w:t>work-</w:t>
      </w:r>
      <w:r>
        <w:rPr>
          <w:color w:val="221815"/>
          <w:w w:val="100"/>
        </w:rPr>
        <w:t> </w:t>
      </w:r>
      <w:r>
        <w:rPr>
          <w:color w:val="221815"/>
        </w:rPr>
        <w:t>manship for five (5) years from the original date of </w:t>
      </w:r>
      <w:r>
        <w:rPr>
          <w:color w:val="221815"/>
          <w:spacing w:val="-3"/>
        </w:rPr>
        <w:t>delivery. </w:t>
      </w:r>
      <w:r>
        <w:rPr>
          <w:color w:val="221815"/>
        </w:rPr>
        <w:t>Surface checking is not</w:t>
      </w:r>
      <w:r>
        <w:rPr>
          <w:color w:val="221815"/>
          <w:spacing w:val="-23"/>
        </w:rPr>
        <w:t> </w:t>
      </w:r>
      <w:r>
        <w:rPr>
          <w:color w:val="221815"/>
        </w:rPr>
        <w:t>included.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footerReference w:type="default" r:id="rId114"/>
          <w:pgSz w:w="23820" w:h="16160" w:orient="landscape"/>
          <w:pgMar w:footer="529" w:header="567" w:top="1120" w:bottom="720" w:left="460" w:right="460"/>
        </w:sectPr>
      </w:pPr>
    </w:p>
    <w:p>
      <w:pPr>
        <w:pStyle w:val="BodyText"/>
        <w:spacing w:line="292" w:lineRule="auto" w:before="121"/>
        <w:ind w:left="555" w:right="0"/>
        <w:jc w:val="left"/>
      </w:pPr>
      <w:r>
        <w:rPr>
          <w:color w:val="221815"/>
        </w:rPr>
        <w:t>Pump has a</w:t>
      </w:r>
      <w:r>
        <w:rPr>
          <w:color w:val="221815"/>
          <w:spacing w:val="-11"/>
        </w:rPr>
        <w:t> </w:t>
      </w:r>
      <w:r>
        <w:rPr>
          <w:color w:val="221815"/>
        </w:rPr>
        <w:t>burning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smell while</w:t>
      </w:r>
      <w:r>
        <w:rPr>
          <w:color w:val="221815"/>
          <w:spacing w:val="-5"/>
        </w:rPr>
        <w:t> </w:t>
      </w:r>
      <w:r>
        <w:rPr>
          <w:color w:val="221815"/>
        </w:rPr>
        <w:t>running</w:t>
      </w:r>
      <w:r>
        <w:rPr/>
      </w:r>
    </w:p>
    <w:p>
      <w:pPr>
        <w:pStyle w:val="BodyText"/>
        <w:spacing w:line="240" w:lineRule="auto" w:before="74"/>
        <w:ind w:left="555" w:right="0"/>
        <w:jc w:val="left"/>
      </w:pPr>
      <w:r>
        <w:rPr/>
        <w:br w:type="column"/>
      </w:r>
      <w:r>
        <w:rPr>
          <w:color w:val="221815"/>
        </w:rPr>
        <w:t>A</w:t>
      </w:r>
      <w:r>
        <w:rPr>
          <w:color w:val="221815"/>
          <w:spacing w:val="-14"/>
        </w:rPr>
        <w:t> </w:t>
      </w:r>
      <w:r>
        <w:rPr>
          <w:color w:val="221815"/>
        </w:rPr>
        <w:t>burning</w:t>
      </w:r>
      <w:r>
        <w:rPr>
          <w:color w:val="221815"/>
          <w:spacing w:val="-2"/>
        </w:rPr>
        <w:t> </w:t>
      </w:r>
      <w:r>
        <w:rPr>
          <w:color w:val="221815"/>
        </w:rPr>
        <w:t>smell</w:t>
      </w:r>
      <w:r>
        <w:rPr>
          <w:color w:val="221815"/>
          <w:spacing w:val="-3"/>
        </w:rPr>
        <w:t> </w:t>
      </w:r>
      <w:r>
        <w:rPr>
          <w:color w:val="221815"/>
        </w:rPr>
        <w:t>may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2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sign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damage.</w:t>
      </w:r>
      <w:r>
        <w:rPr>
          <w:color w:val="221815"/>
          <w:spacing w:val="-2"/>
        </w:rPr>
        <w:t> </w:t>
      </w:r>
      <w:r>
        <w:rPr>
          <w:color w:val="221815"/>
        </w:rPr>
        <w:t>Contact</w:t>
      </w:r>
      <w:r>
        <w:rPr>
          <w:color w:val="221815"/>
          <w:spacing w:val="-2"/>
        </w:rPr>
        <w:t> </w:t>
      </w:r>
      <w:r>
        <w:rPr>
          <w:color w:val="221815"/>
        </w:rPr>
        <w:t>your</w:t>
      </w:r>
      <w:r>
        <w:rPr>
          <w:color w:val="221815"/>
          <w:spacing w:val="-3"/>
        </w:rPr>
        <w:t> </w:t>
      </w:r>
      <w:r>
        <w:rPr>
          <w:color w:val="221815"/>
        </w:rPr>
        <w:t>dealer</w:t>
      </w:r>
      <w:r>
        <w:rPr>
          <w:color w:val="221815"/>
          <w:spacing w:val="-2"/>
        </w:rPr>
        <w:t> </w:t>
      </w:r>
      <w:r>
        <w:rPr>
          <w:color w:val="221815"/>
        </w:rPr>
        <w:t>for</w:t>
      </w:r>
      <w:r>
        <w:rPr>
          <w:color w:val="221815"/>
          <w:spacing w:val="-3"/>
        </w:rPr>
        <w:t> </w:t>
      </w:r>
      <w:r>
        <w:rPr>
          <w:color w:val="221815"/>
        </w:rPr>
        <w:t>service.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160" w:orient="landscape"/>
          <w:pgMar w:top="480" w:bottom="280" w:left="460" w:right="460"/>
          <w:cols w:num="2" w:equalWidth="0">
            <w:col w:w="2346" w:space="873"/>
            <w:col w:w="19681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pStyle w:val="BodyText"/>
        <w:spacing w:line="240" w:lineRule="auto" w:before="101"/>
        <w:ind w:left="555" w:right="0"/>
        <w:jc w:val="left"/>
      </w:pPr>
      <w:r>
        <w:rPr>
          <w:color w:val="221815"/>
        </w:rPr>
        <w:t>Pump does not</w:t>
      </w:r>
      <w:r>
        <w:rPr>
          <w:color w:val="221815"/>
          <w:spacing w:val="-6"/>
        </w:rPr>
        <w:t> </w:t>
      </w:r>
      <w:r>
        <w:rPr>
          <w:color w:val="221815"/>
        </w:rPr>
        <w:t>run</w:t>
      </w:r>
      <w:r>
        <w:rPr/>
      </w:r>
    </w:p>
    <w:p>
      <w:pPr>
        <w:pStyle w:val="BodyText"/>
        <w:spacing w:line="292" w:lineRule="auto" w:before="74"/>
        <w:ind w:left="555" w:right="0"/>
        <w:jc w:val="both"/>
      </w:pPr>
      <w:r>
        <w:rPr/>
        <w:br w:type="column"/>
      </w:r>
      <w:r>
        <w:rPr>
          <w:color w:val="221815"/>
        </w:rPr>
        <w:t>Pump</w:t>
      </w:r>
      <w:r>
        <w:rPr>
          <w:color w:val="221815"/>
          <w:spacing w:val="-12"/>
        </w:rPr>
        <w:t> </w:t>
      </w:r>
      <w:r>
        <w:rPr>
          <w:color w:val="221815"/>
        </w:rPr>
        <w:t>may</w:t>
      </w:r>
      <w:r>
        <w:rPr>
          <w:color w:val="221815"/>
          <w:spacing w:val="-12"/>
        </w:rPr>
        <w:t> </w:t>
      </w:r>
      <w:r>
        <w:rPr>
          <w:color w:val="221815"/>
        </w:rPr>
        <w:t>have</w:t>
      </w:r>
      <w:r>
        <w:rPr>
          <w:color w:val="221815"/>
          <w:spacing w:val="-11"/>
        </w:rPr>
        <w:t> </w:t>
      </w:r>
      <w:r>
        <w:rPr>
          <w:color w:val="221815"/>
        </w:rPr>
        <w:t>over</w:t>
      </w:r>
      <w:r>
        <w:rPr>
          <w:color w:val="221815"/>
          <w:spacing w:val="-11"/>
        </w:rPr>
        <w:t> </w:t>
      </w:r>
      <w:r>
        <w:rPr>
          <w:color w:val="221815"/>
        </w:rPr>
        <w:t>heated.</w:t>
      </w:r>
      <w:r>
        <w:rPr>
          <w:color w:val="221815"/>
          <w:spacing w:val="-11"/>
        </w:rPr>
        <w:t> </w:t>
      </w:r>
      <w:r>
        <w:rPr>
          <w:color w:val="221815"/>
        </w:rPr>
        <w:t>Let</w:t>
      </w:r>
      <w:r>
        <w:rPr>
          <w:color w:val="221815"/>
          <w:spacing w:val="-11"/>
        </w:rPr>
        <w:t> </w:t>
      </w:r>
      <w:r>
        <w:rPr>
          <w:color w:val="221815"/>
        </w:rPr>
        <w:t>it</w:t>
      </w:r>
      <w:r>
        <w:rPr>
          <w:color w:val="221815"/>
          <w:spacing w:val="-11"/>
        </w:rPr>
        <w:t> </w:t>
      </w:r>
      <w:r>
        <w:rPr>
          <w:color w:val="221815"/>
        </w:rPr>
        <w:t>cool</w:t>
      </w:r>
      <w:r>
        <w:rPr>
          <w:color w:val="221815"/>
          <w:spacing w:val="-11"/>
        </w:rPr>
        <w:t> </w:t>
      </w:r>
      <w:r>
        <w:rPr>
          <w:color w:val="221815"/>
        </w:rPr>
        <w:t>for</w:t>
      </w:r>
      <w:r>
        <w:rPr>
          <w:color w:val="221815"/>
          <w:spacing w:val="-12"/>
        </w:rPr>
        <w:t> </w:t>
      </w:r>
      <w:r>
        <w:rPr>
          <w:color w:val="221815"/>
        </w:rPr>
        <w:t>an</w:t>
      </w:r>
      <w:r>
        <w:rPr>
          <w:color w:val="221815"/>
          <w:spacing w:val="-11"/>
        </w:rPr>
        <w:t> </w:t>
      </w:r>
      <w:r>
        <w:rPr>
          <w:color w:val="221815"/>
        </w:rPr>
        <w:t>hour</w:t>
      </w:r>
      <w:r>
        <w:rPr>
          <w:color w:val="221815"/>
          <w:spacing w:val="-11"/>
        </w:rPr>
        <w:t> </w:t>
      </w:r>
      <w:r>
        <w:rPr>
          <w:color w:val="221815"/>
        </w:rPr>
        <w:t>and</w:t>
      </w:r>
      <w:r>
        <w:rPr>
          <w:color w:val="221815"/>
          <w:spacing w:val="-11"/>
        </w:rPr>
        <w:t> </w:t>
      </w:r>
      <w:r>
        <w:rPr>
          <w:color w:val="221815"/>
        </w:rPr>
        <w:t>try</w:t>
      </w:r>
      <w:r>
        <w:rPr>
          <w:color w:val="221815"/>
          <w:spacing w:val="-12"/>
        </w:rPr>
        <w:t> </w:t>
      </w:r>
      <w:r>
        <w:rPr>
          <w:color w:val="221815"/>
        </w:rPr>
        <w:t>operating</w:t>
      </w:r>
      <w:r>
        <w:rPr>
          <w:color w:val="221815"/>
          <w:spacing w:val="-11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spa</w:t>
      </w:r>
      <w:r>
        <w:rPr>
          <w:color w:val="221815"/>
          <w:w w:val="100"/>
        </w:rPr>
        <w:t> </w:t>
      </w:r>
      <w:r>
        <w:rPr>
          <w:color w:val="221815"/>
        </w:rPr>
        <w:t>for a shorter</w:t>
      </w:r>
      <w:r>
        <w:rPr>
          <w:color w:val="221815"/>
          <w:spacing w:val="-3"/>
        </w:rPr>
        <w:t> </w:t>
      </w:r>
      <w:r>
        <w:rPr>
          <w:color w:val="221815"/>
        </w:rPr>
        <w:t>time.</w:t>
      </w:r>
      <w:r>
        <w:rPr/>
      </w:r>
    </w:p>
    <w:p>
      <w:pPr>
        <w:pStyle w:val="BodyText"/>
        <w:spacing w:line="292" w:lineRule="auto" w:before="121"/>
        <w:ind w:left="555" w:right="0"/>
        <w:jc w:val="both"/>
      </w:pPr>
      <w:r>
        <w:rPr>
          <w:color w:val="221815"/>
        </w:rPr>
        <w:t>Power to the spa may be shut off. </w:t>
      </w:r>
      <w:r>
        <w:rPr>
          <w:color w:val="221815"/>
          <w:spacing w:val="-3"/>
        </w:rPr>
        <w:t>Turn </w:t>
      </w:r>
      <w:r>
        <w:rPr>
          <w:color w:val="221815"/>
        </w:rPr>
        <w:t>on or reset the GFCI circuit</w:t>
      </w:r>
      <w:r>
        <w:rPr>
          <w:color w:val="221815"/>
          <w:spacing w:val="6"/>
        </w:rPr>
        <w:t> </w:t>
      </w:r>
      <w:r>
        <w:rPr>
          <w:color w:val="221815"/>
          <w:spacing w:val="-3"/>
        </w:rPr>
        <w:t>breaker.</w:t>
      </w:r>
      <w:r>
        <w:rPr>
          <w:color w:val="221815"/>
          <w:w w:val="99"/>
        </w:rPr>
        <w:t> </w:t>
      </w:r>
      <w:r>
        <w:rPr>
          <w:color w:val="221815"/>
        </w:rPr>
        <w:t>If</w:t>
      </w:r>
      <w:r>
        <w:rPr>
          <w:color w:val="221815"/>
          <w:spacing w:val="-13"/>
        </w:rPr>
        <w:t> </w:t>
      </w:r>
      <w:r>
        <w:rPr>
          <w:color w:val="221815"/>
        </w:rPr>
        <w:t>this</w:t>
      </w:r>
      <w:r>
        <w:rPr>
          <w:color w:val="221815"/>
          <w:spacing w:val="-13"/>
        </w:rPr>
        <w:t> </w:t>
      </w:r>
      <w:r>
        <w:rPr>
          <w:color w:val="221815"/>
        </w:rPr>
        <w:t>does</w:t>
      </w:r>
      <w:r>
        <w:rPr>
          <w:color w:val="221815"/>
          <w:spacing w:val="-13"/>
        </w:rPr>
        <w:t> </w:t>
      </w:r>
      <w:r>
        <w:rPr>
          <w:color w:val="221815"/>
        </w:rPr>
        <w:t>not</w:t>
      </w:r>
      <w:r>
        <w:rPr>
          <w:color w:val="221815"/>
          <w:spacing w:val="-13"/>
        </w:rPr>
        <w:t> </w:t>
      </w:r>
      <w:r>
        <w:rPr>
          <w:color w:val="221815"/>
        </w:rPr>
        <w:t>solve</w:t>
      </w:r>
      <w:r>
        <w:rPr>
          <w:color w:val="221815"/>
          <w:spacing w:val="-13"/>
        </w:rPr>
        <w:t> </w:t>
      </w:r>
      <w:r>
        <w:rPr>
          <w:color w:val="221815"/>
        </w:rPr>
        <w:t>the</w:t>
      </w:r>
      <w:r>
        <w:rPr>
          <w:color w:val="221815"/>
          <w:spacing w:val="-13"/>
        </w:rPr>
        <w:t> </w:t>
      </w:r>
      <w:r>
        <w:rPr>
          <w:color w:val="221815"/>
        </w:rPr>
        <w:t>problem,</w:t>
      </w:r>
      <w:r>
        <w:rPr>
          <w:color w:val="221815"/>
          <w:spacing w:val="-12"/>
        </w:rPr>
        <w:t> </w:t>
      </w:r>
      <w:r>
        <w:rPr>
          <w:color w:val="221815"/>
        </w:rPr>
        <w:t>contact</w:t>
      </w:r>
      <w:r>
        <w:rPr>
          <w:color w:val="221815"/>
          <w:spacing w:val="-13"/>
        </w:rPr>
        <w:t> </w:t>
      </w:r>
      <w:r>
        <w:rPr>
          <w:color w:val="221815"/>
        </w:rPr>
        <w:t>your</w:t>
      </w:r>
      <w:r>
        <w:rPr>
          <w:color w:val="221815"/>
          <w:spacing w:val="-13"/>
        </w:rPr>
        <w:t> </w:t>
      </w:r>
      <w:r>
        <w:rPr>
          <w:color w:val="221815"/>
        </w:rPr>
        <w:t>dealer</w:t>
      </w:r>
      <w:r>
        <w:rPr>
          <w:color w:val="221815"/>
          <w:spacing w:val="-13"/>
        </w:rPr>
        <w:t> </w:t>
      </w:r>
      <w:r>
        <w:rPr>
          <w:color w:val="221815"/>
        </w:rPr>
        <w:t>or</w:t>
      </w:r>
      <w:r>
        <w:rPr>
          <w:color w:val="221815"/>
          <w:spacing w:val="-13"/>
        </w:rPr>
        <w:t> </w:t>
      </w:r>
      <w:r>
        <w:rPr>
          <w:color w:val="221815"/>
        </w:rPr>
        <w:t>a</w:t>
      </w:r>
      <w:r>
        <w:rPr>
          <w:color w:val="221815"/>
          <w:spacing w:val="-13"/>
        </w:rPr>
        <w:t> </w:t>
      </w:r>
      <w:r>
        <w:rPr>
          <w:color w:val="221815"/>
        </w:rPr>
        <w:t>qualified</w:t>
      </w:r>
      <w:r>
        <w:rPr>
          <w:color w:val="221815"/>
          <w:spacing w:val="-12"/>
        </w:rPr>
        <w:t> </w:t>
      </w:r>
      <w:r>
        <w:rPr>
          <w:color w:val="221815"/>
        </w:rPr>
        <w:t>spa</w:t>
      </w:r>
      <w:r>
        <w:rPr>
          <w:color w:val="221815"/>
          <w:spacing w:val="-13"/>
        </w:rPr>
        <w:t> </w:t>
      </w:r>
      <w:r>
        <w:rPr>
          <w:color w:val="221815"/>
        </w:rPr>
        <w:t>tech-</w:t>
      </w:r>
      <w:r>
        <w:rPr>
          <w:color w:val="221815"/>
        </w:rPr>
        <w:t> nician.</w:t>
      </w:r>
      <w:r>
        <w:rPr/>
      </w:r>
    </w:p>
    <w:p>
      <w:pPr>
        <w:pStyle w:val="Heading3"/>
        <w:spacing w:line="252" w:lineRule="exact" w:before="128"/>
        <w:ind w:left="555" w:right="311"/>
        <w:jc w:val="left"/>
        <w:rPr>
          <w:b w:val="0"/>
          <w:bCs w:val="0"/>
        </w:rPr>
      </w:pPr>
      <w:r>
        <w:rPr>
          <w:b w:val="0"/>
          <w:spacing w:val="-6"/>
        </w:rPr>
        <w:br w:type="column"/>
      </w:r>
      <w:r>
        <w:rPr>
          <w:color w:val="221815"/>
          <w:spacing w:val="-6"/>
        </w:rPr>
        <w:t>Two </w:t>
      </w:r>
      <w:r>
        <w:rPr>
          <w:color w:val="221815"/>
          <w:spacing w:val="-4"/>
        </w:rPr>
        <w:t>Years </w:t>
      </w:r>
      <w:r>
        <w:rPr>
          <w:color w:val="221815"/>
        </w:rPr>
        <w:t>on Standard Spa Equipment - Electronic Spa Control Systems,</w:t>
      </w:r>
      <w:r>
        <w:rPr>
          <w:color w:val="221815"/>
          <w:spacing w:val="4"/>
        </w:rPr>
        <w:t> </w:t>
      </w:r>
      <w:r>
        <w:rPr>
          <w:color w:val="221815"/>
        </w:rPr>
        <w:t>Jet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Pump(s),Circulation Pump and</w:t>
      </w:r>
      <w:r>
        <w:rPr>
          <w:color w:val="221815"/>
          <w:spacing w:val="-9"/>
        </w:rPr>
        <w:t> </w:t>
      </w:r>
      <w:r>
        <w:rPr>
          <w:color w:val="221815"/>
        </w:rPr>
        <w:t>Heater:</w:t>
      </w:r>
      <w:r>
        <w:rPr>
          <w:b w:val="0"/>
        </w:rPr>
      </w:r>
    </w:p>
    <w:p>
      <w:pPr>
        <w:pStyle w:val="BodyText"/>
        <w:spacing w:line="261" w:lineRule="auto" w:before="14"/>
        <w:ind w:left="555" w:right="311"/>
        <w:jc w:val="left"/>
      </w:pPr>
      <w:r>
        <w:rPr/>
        <w:pict>
          <v:shape style="position:absolute;margin-left:638.270996pt;margin-top:32.900795pt;width:509.3pt;height:48.7pt;mso-position-horizontal-relative:page;mso-position-vertical-relative:paragraph;z-index:5176" type="#_x0000_t202" filled="true" fillcolor="#e6e6e6" stroked="false">
            <v:textbox inset="0,0,0,0">
              <w:txbxContent>
                <w:p>
                  <w:pPr>
                    <w:spacing w:before="74"/>
                    <w:ind w:left="192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One</w:t>
                  </w:r>
                  <w:r>
                    <w:rPr>
                      <w:rFonts w:ascii="Arial"/>
                      <w:b/>
                      <w:color w:val="221815"/>
                      <w:spacing w:val="-5"/>
                      <w:w w:val="99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pacing w:val="-14"/>
                      <w:w w:val="99"/>
                      <w:sz w:val="24"/>
                    </w:rPr>
                    <w:t>Y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w w:val="100"/>
                      <w:sz w:val="24"/>
                    </w:rPr>
                    <w:t>ea</w:t>
                  </w:r>
                  <w:r>
                    <w:rPr>
                      <w:rFonts w:ascii="Arial"/>
                      <w:b/>
                      <w:color w:val="221815"/>
                      <w:w w:val="100"/>
                      <w:sz w:val="24"/>
                    </w:rPr>
                    <w:t>r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on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Ozone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Generator: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pStyle w:val="BodyText"/>
                    <w:spacing w:line="261" w:lineRule="auto" w:before="13"/>
                    <w:ind w:left="192" w:right="218"/>
                    <w:jc w:val="left"/>
                  </w:pPr>
                  <w:r>
                    <w:rPr>
                      <w:color w:val="221815"/>
                      <w:w w:val="100"/>
                    </w:rPr>
                    <w:t>The</w:t>
                  </w:r>
                  <w:r>
                    <w:rPr>
                      <w:color w:val="221815"/>
                      <w:spacing w:val="1"/>
                      <w:w w:val="100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ozon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generato</w:t>
                  </w:r>
                  <w:r>
                    <w:rPr>
                      <w:color w:val="221815"/>
                      <w:w w:val="100"/>
                    </w:rPr>
                    <w:t>r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i</w:t>
                  </w:r>
                  <w:r>
                    <w:rPr>
                      <w:color w:val="221815"/>
                      <w:w w:val="100"/>
                    </w:rPr>
                    <w:t>s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warrante</w:t>
                  </w:r>
                  <w:r>
                    <w:rPr>
                      <w:color w:val="221815"/>
                      <w:w w:val="100"/>
                    </w:rPr>
                    <w:t>d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agains</w:t>
                  </w:r>
                  <w:r>
                    <w:rPr>
                      <w:color w:val="221815"/>
                      <w:w w:val="100"/>
                    </w:rPr>
                    <w:t>t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failure</w:t>
                  </w:r>
                  <w:r>
                    <w:rPr>
                      <w:color w:val="221815"/>
                      <w:spacing w:val="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du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</w:rPr>
                    <w:t>to</w:t>
                  </w:r>
                  <w:r>
                    <w:rPr>
                      <w:color w:val="221815"/>
                      <w:spacing w:val="1"/>
                    </w:rPr>
                    <w:t> </w:t>
                  </w:r>
                  <w:r>
                    <w:rPr>
                      <w:color w:val="221815"/>
                      <w:spacing w:val="-1"/>
                    </w:rPr>
                    <w:t>defect</w:t>
                  </w:r>
                  <w:r>
                    <w:rPr>
                      <w:color w:val="221815"/>
                    </w:rPr>
                    <w:t>s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i</w:t>
                  </w:r>
                  <w:r>
                    <w:rPr>
                      <w:color w:val="221815"/>
                      <w:w w:val="100"/>
                    </w:rPr>
                    <w:t>n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materials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o</w:t>
                  </w:r>
                  <w:r>
                    <w:rPr>
                      <w:color w:val="221815"/>
                      <w:w w:val="100"/>
                    </w:rPr>
                    <w:t>r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workmanshi</w:t>
                  </w:r>
                  <w:r>
                    <w:rPr>
                      <w:color w:val="221815"/>
                      <w:w w:val="100"/>
                    </w:rPr>
                    <w:t>p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</w:rPr>
                    <w:t>for</w:t>
                  </w:r>
                  <w:r>
                    <w:rPr>
                      <w:color w:val="221815"/>
                      <w:spacing w:val="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on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  <w:spacing w:val="2"/>
                    </w:rPr>
                    <w:t> </w:t>
                  </w:r>
                  <w:r>
                    <w:rPr>
                      <w:color w:val="221815"/>
                      <w:w w:val="100"/>
                    </w:rPr>
                    <w:t>year</w:t>
                  </w:r>
                  <w:r>
                    <w:rPr>
                      <w:color w:val="221815"/>
                      <w:spacing w:val="1"/>
                    </w:rPr>
                    <w:t> </w:t>
                  </w:r>
                  <w:r>
                    <w:rPr>
                      <w:color w:val="221815"/>
                    </w:rPr>
                    <w:t>from</w:t>
                  </w:r>
                  <w:r>
                    <w:rPr>
                      <w:color w:val="221815"/>
                    </w:rPr>
                    <w:t> the</w:t>
                  </w:r>
                  <w:r>
                    <w:rPr>
                      <w:color w:val="221815"/>
                      <w:spacing w:val="-1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origina</w:t>
                  </w:r>
                  <w:r>
                    <w:rPr>
                      <w:color w:val="221815"/>
                      <w:w w:val="100"/>
                    </w:rPr>
                    <w:t>l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  <w:w w:val="100"/>
                    </w:rPr>
                    <w:t>dat</w:t>
                  </w:r>
                  <w:r>
                    <w:rPr>
                      <w:color w:val="221815"/>
                      <w:w w:val="100"/>
                    </w:rPr>
                    <w:t>e</w:t>
                  </w:r>
                  <w:r>
                    <w:rPr>
                      <w:color w:val="221815"/>
                    </w:rPr>
                    <w:t> </w:t>
                  </w:r>
                  <w:r>
                    <w:rPr>
                      <w:color w:val="221815"/>
                      <w:spacing w:val="-1"/>
                    </w:rPr>
                    <w:t>o</w:t>
                  </w:r>
                  <w:r>
                    <w:rPr>
                      <w:color w:val="221815"/>
                    </w:rPr>
                    <w:t>f </w:t>
                  </w:r>
                  <w:r>
                    <w:rPr>
                      <w:color w:val="221815"/>
                      <w:spacing w:val="-1"/>
                      <w:w w:val="100"/>
                    </w:rPr>
                    <w:t>deliver</w:t>
                  </w:r>
                  <w:r>
                    <w:rPr>
                      <w:color w:val="221815"/>
                      <w:spacing w:val="-15"/>
                      <w:w w:val="100"/>
                    </w:rPr>
                    <w:t>y</w:t>
                  </w:r>
                  <w:r>
                    <w:rPr>
                      <w:color w:val="221815"/>
                      <w:w w:val="99"/>
                    </w:rPr>
                    <w:t>.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21815"/>
        </w:rPr>
        <w:t>The spa equipment systems are warranted against failure due to defects in materials or workmanship for</w:t>
      </w:r>
      <w:r>
        <w:rPr>
          <w:color w:val="221815"/>
          <w:spacing w:val="10"/>
        </w:rPr>
        <w:t> </w:t>
      </w:r>
      <w:r>
        <w:rPr>
          <w:color w:val="221815"/>
        </w:rPr>
        <w:t>two</w:t>
      </w:r>
      <w:r>
        <w:rPr>
          <w:color w:val="221815"/>
        </w:rPr>
        <w:t> years from the date of</w:t>
      </w:r>
      <w:r>
        <w:rPr>
          <w:color w:val="221815"/>
          <w:spacing w:val="-2"/>
        </w:rPr>
        <w:t> </w:t>
      </w:r>
      <w:r>
        <w:rPr>
          <w:color w:val="221815"/>
          <w:spacing w:val="-3"/>
        </w:rPr>
        <w:t>delivery.</w:t>
      </w:r>
      <w:r>
        <w:rPr>
          <w:spacing w:val="-3"/>
        </w:rPr>
      </w:r>
    </w:p>
    <w:p>
      <w:pPr>
        <w:spacing w:after="0" w:line="261" w:lineRule="auto"/>
        <w:jc w:val="left"/>
        <w:sectPr>
          <w:type w:val="continuous"/>
          <w:pgSz w:w="23820" w:h="16160" w:orient="landscape"/>
          <w:pgMar w:top="480" w:bottom="280" w:left="460" w:right="460"/>
          <w:cols w:num="3" w:equalWidth="0">
            <w:col w:w="2246" w:space="972"/>
            <w:col w:w="7237" w:space="1487"/>
            <w:col w:w="1095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/>
        <w:ind w:left="12407" w:right="7961"/>
        <w:jc w:val="center"/>
        <w:rPr>
          <w:b w:val="0"/>
          <w:bCs w:val="0"/>
        </w:rPr>
      </w:pPr>
      <w:r>
        <w:rPr>
          <w:color w:val="221815"/>
        </w:rPr>
        <w:t>One </w:t>
      </w:r>
      <w:r>
        <w:rPr>
          <w:color w:val="221815"/>
          <w:spacing w:val="-4"/>
        </w:rPr>
        <w:t>Year </w:t>
      </w:r>
      <w:r>
        <w:rPr>
          <w:color w:val="221815"/>
        </w:rPr>
        <w:t>on</w:t>
      </w:r>
      <w:r>
        <w:rPr>
          <w:color w:val="221815"/>
          <w:spacing w:val="-8"/>
        </w:rPr>
        <w:t> </w:t>
      </w:r>
      <w:r>
        <w:rPr>
          <w:color w:val="221815"/>
        </w:rPr>
        <w:t>Blower:</w:t>
      </w:r>
      <w:r>
        <w:rPr>
          <w:b w:val="0"/>
        </w:rPr>
      </w:r>
    </w:p>
    <w:p>
      <w:pPr>
        <w:pStyle w:val="BodyText"/>
        <w:spacing w:line="261" w:lineRule="auto" w:before="13"/>
        <w:ind w:left="12497" w:right="361"/>
        <w:jc w:val="left"/>
      </w:pPr>
      <w:r>
        <w:rPr>
          <w:color w:val="221815"/>
        </w:rPr>
        <w:t>The</w:t>
      </w:r>
      <w:r>
        <w:rPr>
          <w:color w:val="221815"/>
          <w:spacing w:val="-13"/>
        </w:rPr>
        <w:t> </w:t>
      </w:r>
      <w:r>
        <w:rPr>
          <w:color w:val="221815"/>
        </w:rPr>
        <w:t>blower</w:t>
      </w:r>
      <w:r>
        <w:rPr>
          <w:color w:val="221815"/>
          <w:spacing w:val="-13"/>
        </w:rPr>
        <w:t> </w:t>
      </w:r>
      <w:r>
        <w:rPr>
          <w:color w:val="221815"/>
        </w:rPr>
        <w:t>is</w:t>
      </w:r>
      <w:r>
        <w:rPr>
          <w:color w:val="221815"/>
          <w:spacing w:val="-13"/>
        </w:rPr>
        <w:t> </w:t>
      </w:r>
      <w:r>
        <w:rPr>
          <w:color w:val="221815"/>
        </w:rPr>
        <w:t>warranted</w:t>
      </w:r>
      <w:r>
        <w:rPr>
          <w:color w:val="221815"/>
          <w:spacing w:val="-13"/>
        </w:rPr>
        <w:t> </w:t>
      </w:r>
      <w:r>
        <w:rPr>
          <w:color w:val="221815"/>
        </w:rPr>
        <w:t>against</w:t>
      </w:r>
      <w:r>
        <w:rPr>
          <w:color w:val="221815"/>
          <w:spacing w:val="-13"/>
        </w:rPr>
        <w:t> </w:t>
      </w:r>
      <w:r>
        <w:rPr>
          <w:color w:val="221815"/>
        </w:rPr>
        <w:t>failure</w:t>
      </w:r>
      <w:r>
        <w:rPr>
          <w:color w:val="221815"/>
          <w:spacing w:val="-14"/>
        </w:rPr>
        <w:t> </w:t>
      </w:r>
      <w:r>
        <w:rPr>
          <w:color w:val="221815"/>
        </w:rPr>
        <w:t>due</w:t>
      </w:r>
      <w:r>
        <w:rPr>
          <w:color w:val="221815"/>
          <w:spacing w:val="-13"/>
        </w:rPr>
        <w:t> </w:t>
      </w:r>
      <w:r>
        <w:rPr>
          <w:color w:val="221815"/>
        </w:rPr>
        <w:t>to</w:t>
      </w:r>
      <w:r>
        <w:rPr>
          <w:color w:val="221815"/>
          <w:spacing w:val="-13"/>
        </w:rPr>
        <w:t> </w:t>
      </w:r>
      <w:r>
        <w:rPr>
          <w:color w:val="221815"/>
        </w:rPr>
        <w:t>defects</w:t>
      </w:r>
      <w:r>
        <w:rPr>
          <w:color w:val="221815"/>
          <w:spacing w:val="-13"/>
        </w:rPr>
        <w:t> </w:t>
      </w:r>
      <w:r>
        <w:rPr>
          <w:color w:val="221815"/>
        </w:rPr>
        <w:t>in</w:t>
      </w:r>
      <w:r>
        <w:rPr>
          <w:color w:val="221815"/>
          <w:spacing w:val="-13"/>
        </w:rPr>
        <w:t> </w:t>
      </w:r>
      <w:r>
        <w:rPr>
          <w:color w:val="221815"/>
        </w:rPr>
        <w:t>materials</w:t>
      </w:r>
      <w:r>
        <w:rPr>
          <w:color w:val="221815"/>
          <w:spacing w:val="-13"/>
        </w:rPr>
        <w:t> </w:t>
      </w:r>
      <w:r>
        <w:rPr>
          <w:color w:val="221815"/>
        </w:rPr>
        <w:t>or</w:t>
      </w:r>
      <w:r>
        <w:rPr>
          <w:color w:val="221815"/>
          <w:spacing w:val="-13"/>
        </w:rPr>
        <w:t> </w:t>
      </w:r>
      <w:r>
        <w:rPr>
          <w:color w:val="221815"/>
        </w:rPr>
        <w:t>workman</w:t>
      </w:r>
      <w:r>
        <w:rPr>
          <w:color w:val="221815"/>
          <w:spacing w:val="-13"/>
        </w:rPr>
        <w:t> </w:t>
      </w:r>
      <w:r>
        <w:rPr>
          <w:color w:val="221815"/>
        </w:rPr>
        <w:t>ship</w:t>
      </w:r>
      <w:r>
        <w:rPr>
          <w:color w:val="221815"/>
          <w:spacing w:val="-13"/>
        </w:rPr>
        <w:t> </w:t>
      </w:r>
      <w:r>
        <w:rPr>
          <w:color w:val="221815"/>
        </w:rPr>
        <w:t>for</w:t>
      </w:r>
      <w:r>
        <w:rPr>
          <w:color w:val="221815"/>
          <w:spacing w:val="-13"/>
        </w:rPr>
        <w:t> </w:t>
      </w:r>
      <w:r>
        <w:rPr>
          <w:color w:val="221815"/>
        </w:rPr>
        <w:t>one</w:t>
      </w:r>
      <w:r>
        <w:rPr>
          <w:color w:val="221815"/>
          <w:spacing w:val="-13"/>
        </w:rPr>
        <w:t> </w:t>
      </w:r>
      <w:r>
        <w:rPr>
          <w:color w:val="221815"/>
        </w:rPr>
        <w:t>year</w:t>
      </w:r>
      <w:r>
        <w:rPr>
          <w:color w:val="221815"/>
          <w:spacing w:val="-13"/>
        </w:rPr>
        <w:t> </w:t>
      </w:r>
      <w:r>
        <w:rPr>
          <w:color w:val="221815"/>
        </w:rPr>
        <w:t>from</w:t>
      </w:r>
      <w:r>
        <w:rPr>
          <w:color w:val="221815"/>
          <w:spacing w:val="-13"/>
        </w:rPr>
        <w:t> </w:t>
      </w:r>
      <w:r>
        <w:rPr>
          <w:color w:val="221815"/>
        </w:rPr>
        <w:t>the</w:t>
      </w:r>
      <w:r>
        <w:rPr>
          <w:color w:val="221815"/>
          <w:spacing w:val="-13"/>
        </w:rPr>
        <w:t> </w:t>
      </w:r>
      <w:r>
        <w:rPr>
          <w:color w:val="221815"/>
        </w:rPr>
        <w:t>original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date of</w:t>
      </w:r>
      <w:r>
        <w:rPr>
          <w:color w:val="221815"/>
          <w:spacing w:val="1"/>
        </w:rPr>
        <w:t> </w:t>
      </w:r>
      <w:r>
        <w:rPr>
          <w:color w:val="221815"/>
          <w:spacing w:val="-3"/>
        </w:rPr>
        <w:t>delivery.</w:t>
      </w:r>
      <w:r>
        <w:rPr>
          <w:spacing w:val="-3"/>
        </w:rPr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line="1226" w:lineRule="exact"/>
        <w:ind w:left="123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4"/>
          <w:sz w:val="20"/>
          <w:szCs w:val="20"/>
        </w:rPr>
        <w:pict>
          <v:shape style="width:509.3pt;height:61.35pt;mso-position-horizontal-relative:char;mso-position-vertical-relative:line" type="#_x0000_t202" filled="true" fillcolor="#e6e6e6" stroked="false">
            <v:textbox inset="0,0,0,0">
              <w:txbxContent>
                <w:p>
                  <w:pPr>
                    <w:spacing w:before="88"/>
                    <w:ind w:left="192" w:right="0" w:firstLine="0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One</w:t>
                  </w:r>
                  <w:r>
                    <w:rPr>
                      <w:rFonts w:ascii="Arial"/>
                      <w:b/>
                      <w:color w:val="221815"/>
                      <w:spacing w:val="-5"/>
                      <w:w w:val="99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pacing w:val="-14"/>
                      <w:w w:val="99"/>
                      <w:sz w:val="24"/>
                    </w:rPr>
                    <w:t>Y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w w:val="100"/>
                      <w:sz w:val="24"/>
                    </w:rPr>
                    <w:t>ea</w:t>
                  </w:r>
                  <w:r>
                    <w:rPr>
                      <w:rFonts w:ascii="Arial"/>
                      <w:b/>
                      <w:color w:val="221815"/>
                      <w:w w:val="100"/>
                      <w:sz w:val="24"/>
                    </w:rPr>
                    <w:t>r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on</w:t>
                  </w:r>
                  <w:r>
                    <w:rPr>
                      <w:rFonts w:ascii="Arial"/>
                      <w:b/>
                      <w:color w:val="221815"/>
                      <w:spacing w:val="-9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w w:val="99"/>
                      <w:sz w:val="24"/>
                    </w:rPr>
                    <w:t>Audi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o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an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d </w:t>
                  </w:r>
                  <w:r>
                    <w:rPr>
                      <w:rFonts w:ascii="Arial"/>
                      <w:b/>
                      <w:color w:val="221815"/>
                      <w:spacing w:val="-5"/>
                      <w:sz w:val="24"/>
                    </w:rPr>
                    <w:t>V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ideo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w w:val="100"/>
                      <w:sz w:val="24"/>
                    </w:rPr>
                    <w:t>System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 Components: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261" w:lineRule="auto" w:before="13"/>
                    <w:ind w:left="192" w:right="218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The</w:t>
                  </w:r>
                  <w:r>
                    <w:rPr>
                      <w:rFonts w:ascii="Arial"/>
                      <w:color w:val="221815"/>
                      <w:spacing w:val="7"/>
                      <w:w w:val="10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factory</w:t>
                  </w:r>
                  <w:r>
                    <w:rPr>
                      <w:rFonts w:ascii="Arial"/>
                      <w:color w:val="221815"/>
                      <w:spacing w:val="7"/>
                      <w:w w:val="10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installe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audi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video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components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(i.e.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powe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r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suppl</w:t>
                  </w:r>
                  <w:r>
                    <w:rPr>
                      <w:rFonts w:ascii="Arial"/>
                      <w:color w:val="221815"/>
                      <w:spacing w:val="-15"/>
                      <w:w w:val="100"/>
                      <w:sz w:val="20"/>
                    </w:rPr>
                    <w:t>y</w:t>
                  </w:r>
                  <w:r>
                    <w:rPr>
                      <w:rFonts w:ascii="Arial"/>
                      <w:color w:val="221815"/>
                      <w:w w:val="99"/>
                      <w:sz w:val="20"/>
                    </w:rPr>
                    <w:t>,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stereo</w:t>
                  </w:r>
                  <w:r>
                    <w:rPr>
                      <w:rFonts w:ascii="Arial"/>
                      <w:color w:val="221815"/>
                      <w:spacing w:val="7"/>
                      <w:w w:val="10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topside,</w:t>
                  </w:r>
                  <w:r>
                    <w:rPr>
                      <w:rFonts w:ascii="Arial"/>
                      <w:color w:val="221815"/>
                      <w:spacing w:val="7"/>
                      <w:w w:val="10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IR</w:t>
                  </w:r>
                  <w:r>
                    <w:rPr>
                      <w:rFonts w:ascii="Arial"/>
                      <w:color w:val="221815"/>
                      <w:spacing w:val="7"/>
                      <w:w w:val="10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senso</w:t>
                  </w:r>
                  <w:r>
                    <w:rPr>
                      <w:rFonts w:ascii="Arial"/>
                      <w:color w:val="221815"/>
                      <w:spacing w:val="-12"/>
                      <w:w w:val="100"/>
                      <w:sz w:val="20"/>
                    </w:rPr>
                    <w:t>r</w:t>
                  </w:r>
                  <w:r>
                    <w:rPr>
                      <w:rFonts w:ascii="Arial"/>
                      <w:color w:val="221815"/>
                      <w:w w:val="99"/>
                      <w:sz w:val="20"/>
                    </w:rPr>
                    <w:t>,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cables,</w:t>
                  </w:r>
                  <w:r>
                    <w:rPr>
                      <w:rFonts w:ascii="Arial"/>
                      <w:color w:val="221815"/>
                      <w:spacing w:val="7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wires,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99"/>
                      <w:sz w:val="20"/>
                    </w:rPr>
                    <w:t>etc.</w:t>
                  </w:r>
                  <w:r>
                    <w:rPr>
                      <w:rFonts w:ascii="Arial"/>
                      <w:color w:val="221815"/>
                      <w:w w:val="99"/>
                      <w:sz w:val="20"/>
                    </w:rPr>
                    <w:t>)</w:t>
                  </w:r>
                  <w:r>
                    <w:rPr>
                      <w:rFonts w:ascii="Arial"/>
                      <w:color w:val="221815"/>
                      <w:spacing w:val="1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ar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warrante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agains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t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failure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du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to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defect</w:t>
                  </w:r>
                  <w:r>
                    <w:rPr>
                      <w:rFonts w:ascii="Arial"/>
                      <w:color w:val="221815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materials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r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workmanshi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p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for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(1)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year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from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the</w:t>
                  </w:r>
                  <w:r>
                    <w:rPr>
                      <w:rFonts w:ascii="Arial"/>
                      <w:color w:val="221815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original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dat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sz w:val="20"/>
                    </w:rPr>
                    <w:t>f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deliver</w:t>
                  </w:r>
                  <w:r>
                    <w:rPr>
                      <w:rFonts w:ascii="Arial"/>
                      <w:color w:val="221815"/>
                      <w:spacing w:val="-15"/>
                      <w:w w:val="100"/>
                      <w:sz w:val="20"/>
                    </w:rPr>
                    <w:t>y</w:t>
                  </w:r>
                  <w:r>
                    <w:rPr>
                      <w:rFonts w:ascii="Arial"/>
                      <w:color w:val="221815"/>
                      <w:w w:val="99"/>
                      <w:sz w:val="20"/>
                    </w:rPr>
                    <w:t>.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position w:val="-24"/>
          <w:sz w:val="20"/>
          <w:szCs w:val="20"/>
        </w:rPr>
      </w:r>
    </w:p>
    <w:p>
      <w:pPr>
        <w:pStyle w:val="Heading3"/>
        <w:spacing w:line="240" w:lineRule="auto" w:before="121"/>
        <w:ind w:left="12476" w:right="7958"/>
        <w:jc w:val="center"/>
        <w:rPr>
          <w:b w:val="0"/>
          <w:bCs w:val="0"/>
        </w:rPr>
      </w:pPr>
      <w:r>
        <w:rPr>
          <w:color w:val="221815"/>
        </w:rPr>
        <w:t>One </w:t>
      </w:r>
      <w:r>
        <w:rPr>
          <w:color w:val="221815"/>
          <w:spacing w:val="-4"/>
        </w:rPr>
        <w:t>Year </w:t>
      </w:r>
      <w:r>
        <w:rPr>
          <w:color w:val="221815"/>
        </w:rPr>
        <w:t>on</w:t>
      </w:r>
      <w:r>
        <w:rPr>
          <w:color w:val="221815"/>
          <w:spacing w:val="-2"/>
        </w:rPr>
        <w:t> </w:t>
      </w:r>
      <w:r>
        <w:rPr>
          <w:color w:val="221815"/>
        </w:rPr>
        <w:t>L.E.D.'s:</w:t>
      </w:r>
      <w:r>
        <w:rPr>
          <w:b w:val="0"/>
        </w:rPr>
      </w:r>
    </w:p>
    <w:p>
      <w:pPr>
        <w:pStyle w:val="BodyText"/>
        <w:spacing w:line="261" w:lineRule="auto" w:before="13"/>
        <w:ind w:left="12497" w:right="3734"/>
        <w:jc w:val="left"/>
      </w:pP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factory</w:t>
      </w:r>
      <w:r>
        <w:rPr>
          <w:color w:val="221815"/>
          <w:spacing w:val="-5"/>
        </w:rPr>
        <w:t> </w:t>
      </w:r>
      <w:r>
        <w:rPr>
          <w:color w:val="221815"/>
        </w:rPr>
        <w:t>installed</w:t>
      </w:r>
      <w:r>
        <w:rPr>
          <w:color w:val="221815"/>
          <w:spacing w:val="-4"/>
        </w:rPr>
        <w:t> </w:t>
      </w:r>
      <w:r>
        <w:rPr>
          <w:color w:val="221815"/>
        </w:rPr>
        <w:t>L.E.D.'s</w:t>
      </w:r>
      <w:r>
        <w:rPr>
          <w:color w:val="221815"/>
          <w:spacing w:val="-4"/>
        </w:rPr>
        <w:t> </w:t>
      </w:r>
      <w:r>
        <w:rPr>
          <w:color w:val="221815"/>
        </w:rPr>
        <w:t>are</w:t>
      </w:r>
      <w:r>
        <w:rPr>
          <w:color w:val="221815"/>
          <w:spacing w:val="-4"/>
        </w:rPr>
        <w:t> </w:t>
      </w:r>
      <w:r>
        <w:rPr>
          <w:color w:val="221815"/>
        </w:rPr>
        <w:t>warranted</w:t>
      </w:r>
      <w:r>
        <w:rPr>
          <w:color w:val="221815"/>
          <w:spacing w:val="-4"/>
        </w:rPr>
        <w:t> </w:t>
      </w:r>
      <w:r>
        <w:rPr>
          <w:color w:val="221815"/>
        </w:rPr>
        <w:t>against</w:t>
      </w:r>
      <w:r>
        <w:rPr>
          <w:color w:val="221815"/>
          <w:spacing w:val="-4"/>
        </w:rPr>
        <w:t> </w:t>
      </w:r>
      <w:r>
        <w:rPr>
          <w:color w:val="221815"/>
        </w:rPr>
        <w:t>failure</w:t>
      </w:r>
      <w:r>
        <w:rPr>
          <w:color w:val="221815"/>
          <w:spacing w:val="-5"/>
        </w:rPr>
        <w:t> </w:t>
      </w:r>
      <w:r>
        <w:rPr>
          <w:color w:val="221815"/>
        </w:rPr>
        <w:t>due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5"/>
        </w:rPr>
        <w:t> </w:t>
      </w:r>
      <w:r>
        <w:rPr>
          <w:color w:val="221815"/>
        </w:rPr>
        <w:t>defects</w:t>
      </w:r>
      <w:r>
        <w:rPr>
          <w:color w:val="221815"/>
          <w:spacing w:val="-4"/>
        </w:rPr>
        <w:t> </w:t>
      </w:r>
      <w:r>
        <w:rPr>
          <w:color w:val="221815"/>
        </w:rPr>
        <w:t>in</w:t>
      </w:r>
      <w:r>
        <w:rPr>
          <w:color w:val="221815"/>
          <w:spacing w:val="-1"/>
          <w:w w:val="100"/>
        </w:rPr>
        <w:t> </w:t>
      </w:r>
      <w:r>
        <w:rPr>
          <w:color w:val="221815"/>
        </w:rPr>
        <w:t>materials or workmanship for one (1) year from the original date of</w:t>
      </w:r>
      <w:r>
        <w:rPr>
          <w:color w:val="221815"/>
          <w:spacing w:val="-24"/>
        </w:rPr>
        <w:t> </w:t>
      </w:r>
      <w:r>
        <w:rPr>
          <w:color w:val="221815"/>
          <w:spacing w:val="-3"/>
        </w:rPr>
        <w:t>delivery.</w:t>
      </w:r>
      <w:r>
        <w:rPr>
          <w:spacing w:val="-3"/>
        </w:rPr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line="1413" w:lineRule="exact"/>
        <w:ind w:left="123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7"/>
          <w:sz w:val="20"/>
          <w:szCs w:val="20"/>
        </w:rPr>
        <w:pict>
          <v:shape style="width:509.3pt;height:70.7pt;mso-position-horizontal-relative:char;mso-position-vertical-relative:line" type="#_x0000_t202" filled="true" fillcolor="#e6e6e6" stroked="false">
            <v:textbox inset="0,0,0,0">
              <w:txbxContent>
                <w:p>
                  <w:pPr>
                    <w:spacing w:before="48"/>
                    <w:ind w:left="192" w:right="0" w:firstLine="0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One</w:t>
                  </w:r>
                  <w:r>
                    <w:rPr>
                      <w:rFonts w:ascii="Arial"/>
                      <w:b/>
                      <w:color w:val="221815"/>
                      <w:spacing w:val="-5"/>
                      <w:w w:val="99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spacing w:val="-14"/>
                      <w:w w:val="99"/>
                      <w:sz w:val="24"/>
                    </w:rPr>
                    <w:t>Y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w w:val="100"/>
                      <w:sz w:val="24"/>
                    </w:rPr>
                    <w:t>ea</w:t>
                  </w:r>
                  <w:r>
                    <w:rPr>
                      <w:rFonts w:ascii="Arial"/>
                      <w:b/>
                      <w:color w:val="221815"/>
                      <w:w w:val="100"/>
                      <w:sz w:val="24"/>
                    </w:rPr>
                    <w:t>r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on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 Spa 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Cabinet: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before="13"/>
                    <w:ind w:left="192" w:right="0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The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spa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cabinet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warrante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z w:val="20"/>
                    </w:rPr>
                    <w:t> to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b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z w:val="20"/>
                    </w:rPr>
                    <w:t> free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o</w:t>
                  </w:r>
                  <w:r>
                    <w:rPr>
                      <w:rFonts w:ascii="Arial"/>
                      <w:color w:val="221815"/>
                      <w:sz w:val="20"/>
                    </w:rPr>
                    <w:t>f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defect</w:t>
                  </w:r>
                  <w:r>
                    <w:rPr>
                      <w:rFonts w:ascii="Arial"/>
                      <w:color w:val="221815"/>
                      <w:sz w:val="20"/>
                    </w:rPr>
                    <w:t>s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materials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or</w:t>
                  </w:r>
                  <w:r>
                    <w:rPr>
                      <w:rFonts w:ascii="Arial"/>
                      <w:w w:val="100"/>
                      <w:sz w:val="20"/>
                    </w:rPr>
                  </w:r>
                </w:p>
                <w:p>
                  <w:pPr>
                    <w:spacing w:line="261" w:lineRule="auto" w:before="22"/>
                    <w:ind w:left="192" w:right="217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workmanshi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p</w:t>
                  </w:r>
                  <w:r>
                    <w:rPr>
                      <w:rFonts w:ascii="Arial"/>
                      <w:color w:val="221815"/>
                      <w:spacing w:val="1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for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year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from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the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origina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l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dat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sz w:val="20"/>
                    </w:rPr>
                    <w:t>f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deliver</w:t>
                  </w:r>
                  <w:r>
                    <w:rPr>
                      <w:rFonts w:ascii="Arial"/>
                      <w:color w:val="221815"/>
                      <w:spacing w:val="-15"/>
                      <w:w w:val="100"/>
                      <w:sz w:val="20"/>
                    </w:rPr>
                    <w:t>y</w:t>
                  </w:r>
                  <w:r>
                    <w:rPr>
                      <w:rFonts w:ascii="Arial"/>
                      <w:color w:val="221815"/>
                      <w:w w:val="99"/>
                      <w:sz w:val="20"/>
                    </w:rPr>
                    <w:t>.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Norma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l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wea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r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r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appearanc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no</w:t>
                  </w:r>
                  <w:r>
                    <w:rPr>
                      <w:rFonts w:ascii="Arial"/>
                      <w:color w:val="221815"/>
                      <w:sz w:val="20"/>
                    </w:rPr>
                    <w:t>t</w:t>
                  </w:r>
                  <w:r>
                    <w:rPr>
                      <w:rFonts w:ascii="Arial"/>
                      <w:color w:val="221815"/>
                      <w:spacing w:val="1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included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.</w:t>
                  </w:r>
                  <w:r>
                    <w:rPr>
                      <w:rFonts w:ascii="Arial"/>
                      <w:color w:val="221815"/>
                      <w:spacing w:val="6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This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warrant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y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doe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no</w:t>
                  </w:r>
                  <w:r>
                    <w:rPr>
                      <w:rFonts w:ascii="Arial"/>
                      <w:color w:val="221815"/>
                      <w:sz w:val="20"/>
                    </w:rPr>
                    <w:t>t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includ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damag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caused</w:t>
                  </w:r>
                  <w:r>
                    <w:rPr>
                      <w:rFonts w:ascii="Arial"/>
                      <w:color w:val="221815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deliver</w:t>
                  </w:r>
                  <w:r>
                    <w:rPr>
                      <w:rFonts w:ascii="Arial"/>
                      <w:color w:val="221815"/>
                      <w:spacing w:val="-15"/>
                      <w:w w:val="100"/>
                      <w:sz w:val="20"/>
                    </w:rPr>
                    <w:t>y</w:t>
                  </w:r>
                  <w:r>
                    <w:rPr>
                      <w:rFonts w:ascii="Arial"/>
                      <w:color w:val="221815"/>
                      <w:w w:val="99"/>
                      <w:sz w:val="20"/>
                    </w:rPr>
                    <w:t>,</w:t>
                  </w:r>
                  <w:r>
                    <w:rPr>
                      <w:rFonts w:ascii="Arial"/>
                      <w:color w:val="221815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variations</w:t>
                  </w:r>
                  <w:r>
                    <w:rPr>
                      <w:rFonts w:ascii="Arial"/>
                      <w:color w:val="221815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colo</w:t>
                  </w:r>
                  <w:r>
                    <w:rPr>
                      <w:rFonts w:ascii="Arial"/>
                      <w:color w:val="221815"/>
                      <w:spacing w:val="-12"/>
                      <w:w w:val="100"/>
                      <w:sz w:val="20"/>
                    </w:rPr>
                    <w:t>r</w:t>
                  </w:r>
                  <w:r>
                    <w:rPr>
                      <w:rFonts w:ascii="Arial"/>
                      <w:color w:val="221815"/>
                      <w:w w:val="99"/>
                      <w:sz w:val="20"/>
                    </w:rPr>
                    <w:t>,</w:t>
                  </w:r>
                  <w:r>
                    <w:rPr>
                      <w:rFonts w:ascii="Arial"/>
                      <w:color w:val="221815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wea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r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r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appearance,a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al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l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woo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reacts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di</w:t>
                  </w:r>
                  <w:r>
                    <w:rPr>
                      <w:rFonts w:ascii="Arial"/>
                      <w:color w:val="221815"/>
                      <w:spacing w:val="-4"/>
                      <w:w w:val="100"/>
                      <w:sz w:val="20"/>
                    </w:rPr>
                    <w:t>f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ferently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to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environmenta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l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conditions.</w:t>
                  </w:r>
                  <w:r>
                    <w:rPr>
                      <w:rFonts w:ascii="Arial"/>
                      <w:w w:val="100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position w:val="-27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pStyle w:val="Heading3"/>
        <w:spacing w:line="240" w:lineRule="auto"/>
        <w:ind w:left="12497" w:right="361"/>
        <w:jc w:val="left"/>
        <w:rPr>
          <w:b w:val="0"/>
          <w:bCs w:val="0"/>
        </w:rPr>
      </w:pPr>
      <w:r>
        <w:rPr>
          <w:color w:val="221815"/>
        </w:rPr>
        <w:t>Ninety Days on Spa Pillows and Filter</w:t>
      </w:r>
      <w:r>
        <w:rPr>
          <w:color w:val="221815"/>
          <w:spacing w:val="-15"/>
        </w:rPr>
        <w:t> </w:t>
      </w:r>
      <w:r>
        <w:rPr>
          <w:color w:val="221815"/>
        </w:rPr>
        <w:t>Box:</w:t>
      </w:r>
      <w:r>
        <w:rPr>
          <w:b w:val="0"/>
        </w:rPr>
      </w:r>
    </w:p>
    <w:p>
      <w:pPr>
        <w:pStyle w:val="BodyText"/>
        <w:spacing w:line="261" w:lineRule="auto" w:before="13"/>
        <w:ind w:left="12497" w:right="361"/>
        <w:jc w:val="left"/>
      </w:pPr>
      <w:r>
        <w:rPr>
          <w:color w:val="221815"/>
        </w:rPr>
        <w:t>Pillows and filter box are subject to water chemistry variation and are warranted for ninety (90) days from</w:t>
      </w:r>
      <w:r>
        <w:rPr>
          <w:color w:val="221815"/>
          <w:spacing w:val="42"/>
        </w:rPr>
        <w:t> </w:t>
      </w:r>
      <w:r>
        <w:rPr>
          <w:color w:val="221815"/>
        </w:rPr>
        <w:t>the</w:t>
      </w:r>
      <w:r>
        <w:rPr>
          <w:color w:val="221815"/>
        </w:rPr>
        <w:t> original date of</w:t>
      </w:r>
      <w:r>
        <w:rPr>
          <w:color w:val="221815"/>
          <w:spacing w:val="-6"/>
        </w:rPr>
        <w:t> </w:t>
      </w:r>
      <w:r>
        <w:rPr>
          <w:color w:val="221815"/>
          <w:spacing w:val="-3"/>
        </w:rPr>
        <w:t>delivery.</w:t>
      </w:r>
      <w:r>
        <w:rPr>
          <w:spacing w:val="-3"/>
        </w:rPr>
      </w: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line="920" w:lineRule="exact"/>
        <w:ind w:left="123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7"/>
          <w:sz w:val="20"/>
          <w:szCs w:val="20"/>
        </w:rPr>
        <w:pict>
          <v:shape style="width:509.3pt;height:46pt;mso-position-horizontal-relative:char;mso-position-vertical-relative:line" type="#_x0000_t202" filled="true" fillcolor="#e6e6e6" stroked="false">
            <v:textbox inset="0,0,0,0">
              <w:txbxContent>
                <w:p>
                  <w:pPr>
                    <w:spacing w:before="73"/>
                    <w:ind w:left="192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w w:val="99"/>
                      <w:sz w:val="24"/>
                    </w:rPr>
                    <w:t>Spa 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w w:val="100"/>
                      <w:sz w:val="24"/>
                    </w:rPr>
                    <w:t>Covers:</w:t>
                  </w:r>
                  <w:r>
                    <w:rPr>
                      <w:rFonts w:ascii="Arial"/>
                      <w:w w:val="100"/>
                      <w:sz w:val="24"/>
                    </w:rPr>
                  </w:r>
                </w:p>
                <w:p>
                  <w:pPr>
                    <w:spacing w:line="261" w:lineRule="auto" w:before="13"/>
                    <w:ind w:left="192" w:right="2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Spa</w:t>
                  </w:r>
                  <w:r>
                    <w:rPr>
                      <w:rFonts w:ascii="Arial"/>
                      <w:color w:val="221815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covers</w:t>
                  </w:r>
                  <w:r>
                    <w:rPr>
                      <w:rFonts w:ascii="Arial"/>
                      <w:color w:val="221815"/>
                      <w:spacing w:val="8"/>
                      <w:w w:val="10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ar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warrante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to</w:t>
                  </w:r>
                  <w:r>
                    <w:rPr>
                      <w:rFonts w:ascii="Arial"/>
                      <w:color w:val="221815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b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free</w:t>
                  </w:r>
                  <w:r>
                    <w:rPr>
                      <w:rFonts w:ascii="Arial"/>
                      <w:color w:val="221815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sz w:val="20"/>
                    </w:rPr>
                    <w:t>f</w:t>
                  </w:r>
                  <w:r>
                    <w:rPr>
                      <w:rFonts w:ascii="Arial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defect</w:t>
                  </w:r>
                  <w:r>
                    <w:rPr>
                      <w:rFonts w:ascii="Arial"/>
                      <w:color w:val="221815"/>
                      <w:sz w:val="20"/>
                    </w:rPr>
                    <w:t>s</w:t>
                  </w:r>
                  <w:r>
                    <w:rPr>
                      <w:rFonts w:ascii="Arial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materials</w:t>
                  </w:r>
                  <w:r>
                    <w:rPr>
                      <w:rFonts w:ascii="Arial"/>
                      <w:color w:val="221815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workmanshi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p</w:t>
                  </w:r>
                  <w:r>
                    <w:rPr>
                      <w:rFonts w:ascii="Arial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for</w:t>
                  </w:r>
                  <w:r>
                    <w:rPr>
                      <w:rFonts w:ascii="Arial"/>
                      <w:color w:val="221815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a</w:t>
                  </w:r>
                  <w:r>
                    <w:rPr>
                      <w:rFonts w:ascii="Arial"/>
                      <w:color w:val="221815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perio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sz w:val="20"/>
                    </w:rPr>
                    <w:t>f</w:t>
                  </w:r>
                  <w:r>
                    <w:rPr>
                      <w:rFonts w:ascii="Arial"/>
                      <w:color w:val="221815"/>
                      <w:spacing w:val="9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two</w:t>
                  </w:r>
                  <w:r>
                    <w:rPr>
                      <w:rFonts w:ascii="Arial"/>
                      <w:color w:val="221815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(2)</w:t>
                  </w:r>
                  <w:r>
                    <w:rPr>
                      <w:rFonts w:ascii="Arial"/>
                      <w:color w:val="221815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years</w:t>
                  </w:r>
                  <w:r>
                    <w:rPr>
                      <w:rFonts w:ascii="Arial"/>
                      <w:color w:val="221815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on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vinyl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an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d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on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e</w:t>
                  </w:r>
                  <w:r>
                    <w:rPr>
                      <w:rFonts w:ascii="Arial"/>
                      <w:color w:val="221815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(1)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year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pacing w:val="-1"/>
                      <w:w w:val="100"/>
                      <w:sz w:val="20"/>
                    </w:rPr>
                    <w:t>o</w:t>
                  </w:r>
                  <w:r>
                    <w:rPr>
                      <w:rFonts w:ascii="Arial"/>
                      <w:color w:val="221815"/>
                      <w:w w:val="100"/>
                      <w:sz w:val="20"/>
                    </w:rPr>
                    <w:t>n</w:t>
                  </w:r>
                  <w:r>
                    <w:rPr>
                      <w:rFonts w:ascii="Arial"/>
                      <w:color w:val="221815"/>
                      <w:sz w:val="20"/>
                    </w:rPr>
                    <w:t> foam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21815"/>
                      <w:sz w:val="20"/>
                    </w:rPr>
                    <w:t>core.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position w:val="-17"/>
          <w:sz w:val="20"/>
          <w:szCs w:val="20"/>
        </w:rPr>
      </w:r>
    </w:p>
    <w:p>
      <w:pPr>
        <w:spacing w:after="0" w:line="920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23820" w:h="16160" w:orient="landscape"/>
          <w:pgMar w:top="480" w:bottom="280" w:left="460" w:right="460"/>
        </w:sect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/>
        <w:ind w:left="592" w:right="12287"/>
        <w:jc w:val="left"/>
        <w:rPr>
          <w:b w:val="0"/>
          <w:bCs w:val="0"/>
        </w:rPr>
      </w:pPr>
      <w:r>
        <w:rPr>
          <w:color w:val="221815"/>
        </w:rPr>
        <w:t>Spa</w:t>
      </w:r>
      <w:r>
        <w:rPr>
          <w:color w:val="221815"/>
          <w:spacing w:val="-21"/>
        </w:rPr>
        <w:t> </w:t>
      </w:r>
      <w:r>
        <w:rPr>
          <w:color w:val="221815"/>
        </w:rPr>
        <w:t>Accessories:</w:t>
      </w:r>
      <w:r>
        <w:rPr>
          <w:b w:val="0"/>
        </w:rPr>
      </w:r>
    </w:p>
    <w:p>
      <w:pPr>
        <w:pStyle w:val="BodyText"/>
        <w:spacing w:line="261" w:lineRule="auto" w:before="13"/>
        <w:ind w:left="592" w:right="12287"/>
        <w:jc w:val="left"/>
      </w:pPr>
      <w:r>
        <w:rPr>
          <w:color w:val="221815"/>
        </w:rPr>
        <w:t>The</w:t>
      </w:r>
      <w:r>
        <w:rPr>
          <w:color w:val="221815"/>
          <w:spacing w:val="-14"/>
        </w:rPr>
        <w:t> </w:t>
      </w:r>
      <w:r>
        <w:rPr>
          <w:color w:val="221815"/>
        </w:rPr>
        <w:t>spa</w:t>
      </w:r>
      <w:r>
        <w:rPr>
          <w:color w:val="221815"/>
          <w:spacing w:val="-14"/>
        </w:rPr>
        <w:t> </w:t>
      </w:r>
      <w:r>
        <w:rPr>
          <w:color w:val="221815"/>
        </w:rPr>
        <w:t>accessories</w:t>
      </w:r>
      <w:r>
        <w:rPr>
          <w:color w:val="221815"/>
          <w:spacing w:val="-14"/>
        </w:rPr>
        <w:t> </w:t>
      </w:r>
      <w:r>
        <w:rPr>
          <w:color w:val="221815"/>
        </w:rPr>
        <w:t>are</w:t>
      </w:r>
      <w:r>
        <w:rPr>
          <w:color w:val="221815"/>
          <w:spacing w:val="-14"/>
        </w:rPr>
        <w:t> </w:t>
      </w:r>
      <w:r>
        <w:rPr>
          <w:color w:val="221815"/>
        </w:rPr>
        <w:t>warranted</w:t>
      </w:r>
      <w:r>
        <w:rPr>
          <w:color w:val="221815"/>
          <w:spacing w:val="-14"/>
        </w:rPr>
        <w:t> </w:t>
      </w:r>
      <w:r>
        <w:rPr>
          <w:color w:val="221815"/>
        </w:rPr>
        <w:t>by</w:t>
      </w:r>
      <w:r>
        <w:rPr>
          <w:color w:val="221815"/>
          <w:spacing w:val="-14"/>
        </w:rPr>
        <w:t> </w:t>
      </w:r>
      <w:r>
        <w:rPr>
          <w:color w:val="221815"/>
        </w:rPr>
        <w:t>the</w:t>
      </w:r>
      <w:r>
        <w:rPr>
          <w:color w:val="221815"/>
          <w:spacing w:val="-14"/>
        </w:rPr>
        <w:t> </w:t>
      </w:r>
      <w:r>
        <w:rPr>
          <w:color w:val="221815"/>
        </w:rPr>
        <w:t>accessory</w:t>
      </w:r>
      <w:r>
        <w:rPr>
          <w:color w:val="221815"/>
          <w:spacing w:val="-14"/>
        </w:rPr>
        <w:t> </w:t>
      </w:r>
      <w:r>
        <w:rPr>
          <w:color w:val="221815"/>
        </w:rPr>
        <w:t>manufacturer</w:t>
      </w:r>
      <w:r>
        <w:rPr>
          <w:color w:val="221815"/>
          <w:spacing w:val="-14"/>
        </w:rPr>
        <w:t> </w:t>
      </w:r>
      <w:r>
        <w:rPr>
          <w:color w:val="221815"/>
        </w:rPr>
        <w:t>and</w:t>
      </w:r>
      <w:r>
        <w:rPr>
          <w:color w:val="221815"/>
          <w:spacing w:val="-14"/>
        </w:rPr>
        <w:t> </w:t>
      </w:r>
      <w:r>
        <w:rPr>
          <w:color w:val="221815"/>
        </w:rPr>
        <w:t>are</w:t>
      </w:r>
      <w:r>
        <w:rPr>
          <w:color w:val="221815"/>
          <w:spacing w:val="-14"/>
        </w:rPr>
        <w:t> </w:t>
      </w:r>
      <w:r>
        <w:rPr>
          <w:color w:val="221815"/>
        </w:rPr>
        <w:t>specifically</w:t>
      </w:r>
      <w:r>
        <w:rPr>
          <w:color w:val="221815"/>
          <w:spacing w:val="-14"/>
        </w:rPr>
        <w:t> </w:t>
      </w:r>
      <w:r>
        <w:rPr>
          <w:color w:val="221815"/>
        </w:rPr>
        <w:t>excluded.</w:t>
      </w:r>
      <w:r>
        <w:rPr>
          <w:color w:val="221815"/>
          <w:spacing w:val="-14"/>
        </w:rPr>
        <w:t> </w:t>
      </w:r>
      <w:r>
        <w:rPr>
          <w:color w:val="221815"/>
        </w:rPr>
        <w:t>Please</w:t>
      </w:r>
      <w:r>
        <w:rPr>
          <w:color w:val="221815"/>
          <w:spacing w:val="-14"/>
        </w:rPr>
        <w:t> </w:t>
      </w:r>
      <w:r>
        <w:rPr>
          <w:color w:val="221815"/>
        </w:rPr>
        <w:t>see</w:t>
      </w:r>
      <w:r>
        <w:rPr>
          <w:color w:val="221815"/>
          <w:spacing w:val="-14"/>
        </w:rPr>
        <w:t> </w:t>
      </w:r>
      <w:r>
        <w:rPr>
          <w:color w:val="221815"/>
        </w:rPr>
        <w:t>the</w:t>
      </w:r>
      <w:r>
        <w:rPr>
          <w:color w:val="221815"/>
        </w:rPr>
        <w:t> respective product manufacturer's warranty for</w:t>
      </w:r>
      <w:r>
        <w:rPr>
          <w:color w:val="221815"/>
          <w:spacing w:val="-24"/>
        </w:rPr>
        <w:t> </w:t>
      </w:r>
      <w:r>
        <w:rPr>
          <w:color w:val="221815"/>
        </w:rPr>
        <w:t>details.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 w:before="0"/>
        <w:ind w:left="592" w:right="12287"/>
        <w:jc w:val="left"/>
        <w:rPr>
          <w:b w:val="0"/>
          <w:bCs w:val="0"/>
        </w:rPr>
      </w:pPr>
      <w:r>
        <w:rPr>
          <w:color w:val="221815"/>
        </w:rPr>
        <w:t>In-field labor shall be covered by</w:t>
      </w:r>
      <w:r>
        <w:rPr>
          <w:color w:val="221815"/>
          <w:spacing w:val="-14"/>
        </w:rPr>
        <w:t> </w:t>
      </w:r>
      <w:r>
        <w:rPr>
          <w:color w:val="221815"/>
        </w:rPr>
        <w:t>dealers.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592" w:right="1228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221815"/>
          <w:sz w:val="24"/>
        </w:rPr>
        <w:t>Limited</w:t>
      </w:r>
      <w:r>
        <w:rPr>
          <w:rFonts w:ascii="Arial"/>
          <w:b/>
          <w:color w:val="221815"/>
          <w:spacing w:val="-7"/>
          <w:sz w:val="24"/>
        </w:rPr>
        <w:t> </w:t>
      </w:r>
      <w:r>
        <w:rPr>
          <w:rFonts w:ascii="Arial"/>
          <w:b/>
          <w:color w:val="221815"/>
          <w:sz w:val="24"/>
        </w:rPr>
        <w:t>Warranty</w:t>
      </w:r>
      <w:r>
        <w:rPr>
          <w:rFonts w:ascii="Arial"/>
          <w:b/>
          <w:color w:val="221815"/>
          <w:spacing w:val="-6"/>
          <w:sz w:val="24"/>
        </w:rPr>
        <w:t> </w:t>
      </w:r>
      <w:r>
        <w:rPr>
          <w:rFonts w:ascii="Arial"/>
          <w:b/>
          <w:color w:val="221815"/>
          <w:sz w:val="24"/>
        </w:rPr>
        <w:t>should</w:t>
      </w:r>
      <w:r>
        <w:rPr>
          <w:rFonts w:ascii="Arial"/>
          <w:b/>
          <w:color w:val="221815"/>
          <w:spacing w:val="-6"/>
          <w:sz w:val="24"/>
        </w:rPr>
        <w:t> </w:t>
      </w:r>
      <w:r>
        <w:rPr>
          <w:rFonts w:ascii="Arial"/>
          <w:b/>
          <w:color w:val="221815"/>
          <w:sz w:val="24"/>
        </w:rPr>
        <w:t>be</w:t>
      </w:r>
      <w:r>
        <w:rPr>
          <w:rFonts w:ascii="Arial"/>
          <w:b/>
          <w:color w:val="221815"/>
          <w:spacing w:val="-7"/>
          <w:sz w:val="24"/>
        </w:rPr>
        <w:t> </w:t>
      </w:r>
      <w:r>
        <w:rPr>
          <w:rFonts w:ascii="Arial"/>
          <w:b/>
          <w:color w:val="221815"/>
          <w:sz w:val="24"/>
        </w:rPr>
        <w:t>read</w:t>
      </w:r>
      <w:r>
        <w:rPr>
          <w:rFonts w:ascii="Arial"/>
          <w:b/>
          <w:color w:val="221815"/>
          <w:spacing w:val="-6"/>
          <w:sz w:val="24"/>
        </w:rPr>
        <w:t> </w:t>
      </w:r>
      <w:r>
        <w:rPr>
          <w:rFonts w:ascii="Arial"/>
          <w:b/>
          <w:color w:val="221815"/>
          <w:sz w:val="24"/>
        </w:rPr>
        <w:t>in</w:t>
      </w:r>
      <w:r>
        <w:rPr>
          <w:rFonts w:ascii="Arial"/>
          <w:b/>
          <w:color w:val="221815"/>
          <w:spacing w:val="-6"/>
          <w:sz w:val="24"/>
        </w:rPr>
        <w:t> </w:t>
      </w:r>
      <w:r>
        <w:rPr>
          <w:rFonts w:ascii="Arial"/>
          <w:b/>
          <w:color w:val="221815"/>
          <w:sz w:val="24"/>
        </w:rPr>
        <w:t>conjunction</w:t>
      </w:r>
      <w:r>
        <w:rPr>
          <w:rFonts w:ascii="Arial"/>
          <w:b/>
          <w:color w:val="221815"/>
          <w:spacing w:val="-6"/>
          <w:sz w:val="24"/>
        </w:rPr>
        <w:t> </w:t>
      </w:r>
      <w:r>
        <w:rPr>
          <w:rFonts w:ascii="Arial"/>
          <w:b/>
          <w:color w:val="221815"/>
          <w:sz w:val="24"/>
        </w:rPr>
        <w:t>with</w:t>
      </w:r>
      <w:r>
        <w:rPr>
          <w:rFonts w:ascii="Arial"/>
          <w:b/>
          <w:color w:val="221815"/>
          <w:spacing w:val="-7"/>
          <w:sz w:val="24"/>
        </w:rPr>
        <w:t> </w:t>
      </w:r>
      <w:r>
        <w:rPr>
          <w:rFonts w:ascii="Arial"/>
          <w:b/>
          <w:color w:val="221815"/>
          <w:sz w:val="24"/>
        </w:rPr>
        <w:t>Warranty</w:t>
      </w:r>
      <w:r>
        <w:rPr>
          <w:rFonts w:ascii="Arial"/>
          <w:b/>
          <w:color w:val="221815"/>
          <w:spacing w:val="-6"/>
          <w:sz w:val="24"/>
        </w:rPr>
        <w:t> </w:t>
      </w:r>
      <w:r>
        <w:rPr>
          <w:rFonts w:ascii="Arial"/>
          <w:b/>
          <w:color w:val="221815"/>
          <w:sz w:val="24"/>
        </w:rPr>
        <w:t>Performance.</w:t>
      </w:r>
      <w:r>
        <w:rPr>
          <w:rFonts w:ascii="Arial"/>
          <w:sz w:val="24"/>
        </w:rPr>
      </w:r>
    </w:p>
    <w:sectPr>
      <w:footerReference w:type="default" r:id="rId115"/>
      <w:pgSz w:w="23820" w:h="16160" w:orient="landscape"/>
      <w:pgMar w:footer="529" w:header="567" w:top="1120" w:bottom="72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微软雅黑 Light">
    <w:altName w:val="微软雅黑 Light"/>
    <w:charset w:val="86"/>
    <w:family w:val="swiss"/>
    <w:pitch w:val="variable"/>
  </w:font>
  <w:font w:name="Arial">
    <w:altName w:val="Arial"/>
    <w:charset w:val="0"/>
    <w:family w:val="swiss"/>
    <w:pitch w:val="variable"/>
  </w:font>
  <w:font w:name="微软雅黑">
    <w:altName w:val="微软雅黑"/>
    <w:charset w:val="86"/>
    <w:family w:val="swiss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MS UI Gothic">
    <w:altName w:val="MS UI Gothic"/>
    <w:charset w:val="0"/>
    <w:family w:val="swiss"/>
    <w:pitch w:val="variable"/>
  </w:font>
  <w:font w:name="Adobe 宋体 Std L">
    <w:altName w:val="Adobe 宋体 Std L"/>
    <w:charset w:val="8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855988pt;margin-top:770.423706pt;width:7.6pt;height:12pt;mso-position-horizontal-relative:page;mso-position-vertical-relative:page;z-index:-62248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w w:val="100"/>
                  </w:rPr>
                  <w:t>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9.133301pt;margin-top:770.423706pt;width:7.6pt;height:12pt;mso-position-horizontal-relative:page;mso-position-vertical-relative:page;z-index:-62224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w w:val="100"/>
                  </w:rPr>
                  <w:t>2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072510pt;margin-top:770.423706pt;width:13.15pt;height:12pt;mso-position-horizontal-relative:page;mso-position-vertical-relative:page;z-index:-61336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19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6.352478pt;margin-top:770.423706pt;width:13.15pt;height:12pt;mso-position-horizontal-relative:page;mso-position-vertical-relative:page;z-index:-61312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20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074188pt;margin-top:770.423157pt;width:13.15pt;height:12pt;mso-position-horizontal-relative:page;mso-position-vertical-relative:page;z-index:-61192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21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6.354187pt;margin-top:770.423157pt;width:13.15pt;height:12pt;mso-position-horizontal-relative:page;mso-position-vertical-relative:page;z-index:-61168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22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075195pt;margin-top:770.423157pt;width:13.15pt;height:12pt;mso-position-horizontal-relative:page;mso-position-vertical-relative:page;z-index:-61048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23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6.355225pt;margin-top:770.423157pt;width:13.15pt;height:12pt;mso-position-horizontal-relative:page;mso-position-vertical-relative:page;z-index:-61024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24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074188pt;margin-top:770.423157pt;width:13.15pt;height:12pt;mso-position-horizontal-relative:page;mso-position-vertical-relative:page;z-index:-61000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25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6.354187pt;margin-top:770.423157pt;width:13.15pt;height:12pt;mso-position-horizontal-relative:page;mso-position-vertical-relative:page;z-index:-60976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26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074188pt;margin-top:770.423157pt;width:13.15pt;height:12pt;mso-position-horizontal-relative:page;mso-position-vertical-relative:page;z-index:-60952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27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6.354187pt;margin-top:770.423157pt;width:13.15pt;height:12pt;mso-position-horizontal-relative:page;mso-position-vertical-relative:page;z-index:-60928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28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855988pt;margin-top:770.423706pt;width:7.6pt;height:12pt;mso-position-horizontal-relative:page;mso-position-vertical-relative:page;z-index:-62104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w w:val="100"/>
                  </w:rPr>
                  <w:t>3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9.132813pt;margin-top:770.423706pt;width:7.6pt;height:12pt;mso-position-horizontal-relative:page;mso-position-vertical-relative:page;z-index:-62080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w w:val="100"/>
                  </w:rPr>
                  <w:t>4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856903pt;margin-top:770.423706pt;width:7.6pt;height:12pt;mso-position-horizontal-relative:page;mso-position-vertical-relative:page;z-index:-62056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w w:val="100"/>
                  </w:rPr>
                  <w:t>5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9.133301pt;margin-top:770.423706pt;width:7.6pt;height:12pt;mso-position-horizontal-relative:page;mso-position-vertical-relative:page;z-index:-62032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w w:val="100"/>
                  </w:rPr>
                  <w:t>6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855988pt;margin-top:770.423706pt;width:7.6pt;height:12pt;mso-position-horizontal-relative:page;mso-position-vertical-relative:page;z-index:-62008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w w:val="100"/>
                  </w:rPr>
                  <w:t>7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9.135986pt;margin-top:770.423706pt;width:7.6pt;height:12pt;mso-position-horizontal-relative:page;mso-position-vertical-relative:page;z-index:-61984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w w:val="100"/>
                  </w:rPr>
                  <w:t>8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855988pt;margin-top:770.423706pt;width:7.6pt;height:12pt;mso-position-horizontal-relative:page;mso-position-vertical-relative:page;z-index:-61960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w w:val="100"/>
                  </w:rPr>
                  <w:t>9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6.356018pt;margin-top:770.423706pt;width:13.15pt;height:12pt;mso-position-horizontal-relative:page;mso-position-vertical-relative:page;z-index:-61936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10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075195pt;margin-top:770.423706pt;width:11.65pt;height:12pt;mso-position-horizontal-relative:page;mso-position-vertical-relative:page;z-index:-61816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5"/>
                    <w:w w:val="100"/>
                  </w:rPr>
                  <w:t>11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6.355225pt;margin-top:770.423706pt;width:13.15pt;height:12pt;mso-position-horizontal-relative:page;mso-position-vertical-relative:page;z-index:-61792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12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075714pt;margin-top:770.423706pt;width:13.15pt;height:12pt;mso-position-horizontal-relative:page;mso-position-vertical-relative:page;z-index:-61672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13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6.355713pt;margin-top:770.423706pt;width:13.15pt;height:12pt;mso-position-horizontal-relative:page;mso-position-vertical-relative:page;z-index:-61648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14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075195pt;margin-top:770.423706pt;width:13.15pt;height:12pt;mso-position-horizontal-relative:page;mso-position-vertical-relative:page;z-index:-61528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15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6.355225pt;margin-top:770.423706pt;width:13.15pt;height:12pt;mso-position-horizontal-relative:page;mso-position-vertical-relative:page;z-index:-61504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16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075195pt;margin-top:770.423706pt;width:13.15pt;height:12pt;mso-position-horizontal-relative:page;mso-position-vertical-relative:page;z-index:-61480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17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6.355225pt;margin-top:770.423706pt;width:13.15pt;height:12pt;mso-position-horizontal-relative:page;mso-position-vertical-relative:page;z-index:-61456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right="0"/>
                  <w:jc w:val="left"/>
                </w:pPr>
                <w:r>
                  <w:rPr>
                    <w:color w:val="221815"/>
                    <w:spacing w:val="-1"/>
                    <w:w w:val="100"/>
                  </w:rPr>
                  <w:t>18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8.346001pt;margin-top:28.347324pt;width:538.6pt;height:28.35pt;mso-position-horizontal-relative:page;mso-position-vertical-relative:page;z-index:-62344" coordorigin="567,567" coordsize="10772,567">
          <v:shape style="position:absolute;left:567;top:567;width:10772;height:567" coordorigin="567,567" coordsize="10772,567" path="m11055,567l850,567,827,568,761,581,701,610,650,650,610,701,581,761,568,827,567,850,568,874,581,940,610,999,650,1051,701,1091,761,1119,827,1133,850,1134,11055,1134,11123,1126,11185,1102,11239,1065,11284,1018,11316,960,11335,896,11339,850,11338,827,11324,761,11296,701,11255,650,11204,610,11144,581,11078,568,11055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623.622375pt;margin-top:28.347324pt;width:538.6pt;height:28.35pt;mso-position-horizontal-relative:page;mso-position-vertical-relative:page;z-index:-62320" coordorigin="12472,567" coordsize="10772,567">
          <v:shape style="position:absolute;left:12472;top:567;width:10772;height:567" coordorigin="12472,567" coordsize="10772,567" path="m22961,567l12756,567,12733,568,12667,581,12607,610,12556,650,12515,701,12487,761,12473,827,12472,850,12473,874,12487,940,12515,999,12556,1051,12607,1091,12667,1119,12733,1133,12756,1134,22961,1134,23029,1126,23091,1102,23145,1065,23189,1018,23222,960,23240,896,23244,850,23243,827,23230,761,23201,701,23161,650,23110,610,23050,581,22984,568,22961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43.799805pt;margin-top:30.648729pt;width:307.7pt;height:22pt;mso-position-horizontal-relative:page;mso-position-vertical-relative:page;z-index:-62296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Important</w:t>
                </w:r>
                <w:r>
                  <w:rPr>
                    <w:rFonts w:ascii="Arial" w:hAnsi="Arial" w:cs="Arial" w:eastAsia="Arial"/>
                    <w:color w:val="FFFFFF"/>
                    <w:spacing w:val="-2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Safety Instructions</w:t>
                </w:r>
                <w:r>
                  <w:rPr>
                    <w:rFonts w:ascii="Arial" w:hAnsi="Arial" w:cs="Arial" w:eastAsia="Arial"/>
                    <w:color w:val="FFFFFF"/>
                    <w:spacing w:val="-2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39.076172pt;margin-top:30.64773pt;width:307.7pt;height:22pt;mso-position-horizontal-relative:page;mso-position-vertical-relative:page;z-index:-62272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Important</w:t>
                </w:r>
                <w:r>
                  <w:rPr>
                    <w:rFonts w:ascii="Arial" w:hAnsi="Arial" w:cs="Arial" w:eastAsia="Arial"/>
                    <w:color w:val="FFFFFF"/>
                    <w:spacing w:val="-2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Safety Instructions</w:t>
                </w:r>
                <w:r>
                  <w:rPr>
                    <w:rFonts w:ascii="Arial" w:hAnsi="Arial" w:cs="Arial" w:eastAsia="Arial"/>
                    <w:color w:val="FFFFFF"/>
                    <w:spacing w:val="-2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8.347pt;margin-top:28.347324pt;width:538.6pt;height:28.35pt;mso-position-horizontal-relative:page;mso-position-vertical-relative:page;z-index:-62200" coordorigin="567,567" coordsize="10772,567">
          <v:shape style="position:absolute;left:567;top:567;width:10772;height:567" coordorigin="567,567" coordsize="10772,567" path="m11055,567l850,567,827,568,761,581,701,610,650,650,610,701,581,761,568,827,567,850,568,874,581,940,610,999,650,1051,701,1091,761,1119,827,1133,850,1134,11055,1134,11123,1126,11185,1102,11239,1065,11284,1018,11316,960,11335,896,11339,850,11338,827,11324,761,11296,701,11255,650,11204,610,11144,581,11078,568,11055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623.622375pt;margin-top:28.347324pt;width:538.6pt;height:28.35pt;mso-position-horizontal-relative:page;mso-position-vertical-relative:page;z-index:-62176" coordorigin="12472,567" coordsize="10772,567">
          <v:shape style="position:absolute;left:12472;top:567;width:10772;height:567" coordorigin="12472,567" coordsize="10772,567" path="m22961,567l12756,567,12733,568,12667,581,12607,610,12556,650,12515,701,12487,761,12473,827,12472,850,12473,874,12487,940,12515,999,12556,1051,12607,1091,12667,1119,12733,1133,12756,1134,22961,1134,23029,1126,23091,1102,23145,1065,23189,1018,23222,960,23240,896,23244,850,23243,827,23230,761,23201,701,23161,650,23110,610,23050,581,22984,568,22961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07.091301pt;margin-top:30.64773pt;width:381.1pt;height:22pt;mso-position-horizontal-relative:page;mso-position-vertical-relative:page;z-index:-62152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Preparing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for</w:t>
                </w:r>
                <w:r>
                  <w:rPr>
                    <w:rFonts w:ascii="Arial" w:hAnsi="Arial" w:cs="Arial" w:eastAsia="Arial"/>
                    <w:color w:val="FFFFFF"/>
                    <w:spacing w:val="-8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37"/>
                    <w:sz w:val="40"/>
                    <w:szCs w:val="40"/>
                  </w:rPr>
                  <w:t>Y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ou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r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Ne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w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Portable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Spa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2.367188pt;margin-top:30.64773pt;width:381.1pt;height:22pt;mso-position-horizontal-relative:page;mso-position-vertical-relative:page;z-index:-62128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Preparing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for</w:t>
                </w:r>
                <w:r>
                  <w:rPr>
                    <w:rFonts w:ascii="Arial" w:hAnsi="Arial" w:cs="Arial" w:eastAsia="Arial"/>
                    <w:color w:val="FFFFFF"/>
                    <w:spacing w:val="-8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37"/>
                    <w:sz w:val="40"/>
                    <w:szCs w:val="40"/>
                  </w:rPr>
                  <w:t>Y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ou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r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Ne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w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Portable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Spa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8.347pt;margin-top:28.347324pt;width:538.6pt;height:28.35pt;mso-position-horizontal-relative:page;mso-position-vertical-relative:page;z-index:-61912" coordorigin="567,567" coordsize="10772,567">
          <v:shape style="position:absolute;left:567;top:567;width:10772;height:567" coordorigin="567,567" coordsize="10772,567" path="m11055,567l850,567,827,568,761,581,701,610,650,650,610,701,581,761,568,827,567,850,568,874,581,940,610,999,650,1051,701,1091,761,1119,827,1133,850,1134,11055,1134,11123,1126,11185,1102,11239,1065,11284,1018,11316,960,11335,896,11339,850,11338,827,11324,761,11296,701,11255,650,11204,610,11144,581,11078,568,11055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623.622375pt;margin-top:28.347324pt;width:538.6pt;height:28.35pt;mso-position-horizontal-relative:page;mso-position-vertical-relative:page;z-index:-61888" coordorigin="12472,567" coordsize="10772,567">
          <v:shape style="position:absolute;left:12472;top:567;width:10772;height:567" coordorigin="12472,567" coordsize="10772,567" path="m22961,567l12756,567,12733,568,12667,581,12607,610,12556,650,12515,701,12487,761,12473,827,12472,850,12473,874,12487,940,12515,999,12556,1051,12607,1091,12667,1119,12733,1133,12756,1134,22961,1134,23029,1126,23091,1102,23145,1065,23189,1018,23222,960,23240,896,23244,850,23243,827,23230,761,23201,701,23161,650,23110,610,23050,581,22984,568,22961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83.791pt;margin-top:30.648729pt;width:227.7pt;height:22pt;mso-position-horizontal-relative:page;mso-position-vertical-relative:page;z-index:-61864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Operating</w:t>
                </w:r>
                <w:r>
                  <w:rPr>
                    <w:rFonts w:ascii="Arial" w:hAnsi="Arial" w:cs="Arial" w:eastAsia="Arial"/>
                    <w:color w:val="FFFFFF"/>
                    <w:spacing w:val="-9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37"/>
                    <w:sz w:val="40"/>
                    <w:szCs w:val="40"/>
                  </w:rPr>
                  <w:t>Y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ou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r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Spa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9.066406pt;margin-top:30.648729pt;width:227.7pt;height:22pt;mso-position-horizontal-relative:page;mso-position-vertical-relative:page;z-index:-61840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Operating</w:t>
                </w:r>
                <w:r>
                  <w:rPr>
                    <w:rFonts w:ascii="Arial" w:hAnsi="Arial" w:cs="Arial" w:eastAsia="Arial"/>
                    <w:color w:val="FFFFFF"/>
                    <w:spacing w:val="-9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37"/>
                    <w:sz w:val="40"/>
                    <w:szCs w:val="40"/>
                  </w:rPr>
                  <w:t>Y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ou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r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Spa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8.346901pt;margin-top:28.346323pt;width:538.6pt;height:28.35pt;mso-position-horizontal-relative:page;mso-position-vertical-relative:page;z-index:-61768" coordorigin="567,567" coordsize="10772,567">
          <v:shape style="position:absolute;left:567;top:567;width:10772;height:567" coordorigin="567,567" coordsize="10772,567" path="m11055,567l850,567,827,568,761,581,701,610,650,650,610,701,581,761,568,827,567,850,568,874,581,940,610,999,650,1051,701,1091,761,1119,827,1133,850,1134,11055,1134,11123,1126,11185,1102,11239,1065,11284,1018,11316,960,11335,896,11339,850,11338,827,11324,761,11296,701,11255,650,11204,610,11144,581,11078,568,11055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623.621704pt;margin-top:28.346323pt;width:538.6pt;height:28.35pt;mso-position-horizontal-relative:page;mso-position-vertical-relative:page;z-index:-61744" coordorigin="12472,567" coordsize="10772,567">
          <v:shape style="position:absolute;left:12472;top:567;width:10772;height:567" coordorigin="12472,567" coordsize="10772,567" path="m22961,567l12756,567,12733,568,12667,581,12607,610,12556,650,12515,701,12487,761,12473,827,12472,850,12473,874,12487,940,12515,999,12556,1051,12607,1091,12667,1119,12733,1133,12756,1134,22961,1134,23029,1126,23091,1102,23145,1065,23189,1018,23222,960,23240,896,23244,850,23243,827,23230,761,23201,701,23161,650,23110,610,23050,581,22984,568,22961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83.791pt;margin-top:30.648729pt;width:227.7pt;height:22pt;mso-position-horizontal-relative:page;mso-position-vertical-relative:page;z-index:-61720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Operating</w:t>
                </w:r>
                <w:r>
                  <w:rPr>
                    <w:rFonts w:ascii="Arial" w:hAnsi="Arial" w:cs="Arial" w:eastAsia="Arial"/>
                    <w:color w:val="FFFFFF"/>
                    <w:spacing w:val="-9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37"/>
                    <w:sz w:val="40"/>
                    <w:szCs w:val="40"/>
                  </w:rPr>
                  <w:t>Y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ou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r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Spa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381775pt;margin-top:30.648729pt;width:291.1pt;height:22pt;mso-position-horizontal-relative:page;mso-position-vertical-relative:page;z-index:-61696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Cleanin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g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an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d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Maintenance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8.3459pt;margin-top:28.346323pt;width:538.6pt;height:28.35pt;mso-position-horizontal-relative:page;mso-position-vertical-relative:page;z-index:-61624" coordorigin="567,567" coordsize="10772,567">
          <v:shape style="position:absolute;left:567;top:567;width:10772;height:567" coordorigin="567,567" coordsize="10772,567" path="m11055,567l850,567,827,568,761,581,701,610,650,650,610,701,581,761,568,827,567,850,568,874,581,940,610,999,650,1051,701,1091,761,1119,827,1133,850,1134,11055,1134,11123,1126,11185,1102,11239,1065,11284,1018,11316,960,11335,896,11339,850,11338,827,11324,761,11296,701,11255,650,11204,610,11144,581,11078,568,11055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623.622314pt;margin-top:28.346323pt;width:538.6pt;height:28.35pt;mso-position-horizontal-relative:page;mso-position-vertical-relative:page;z-index:-61600" coordorigin="12472,567" coordsize="10772,567">
          <v:shape style="position:absolute;left:12472;top:567;width:10772;height:567" coordorigin="12472,567" coordsize="10772,567" path="m22961,567l12756,567,12733,568,12667,581,12607,610,12556,650,12515,701,12487,761,12473,827,12472,850,12473,874,12487,940,12515,999,12556,1051,12607,1091,12667,1119,12733,1133,12756,1134,22961,1134,23029,1126,23091,1102,23145,1065,23189,1018,23222,960,23240,896,23244,850,23243,827,23230,761,23201,701,23161,650,23110,610,23050,581,22984,568,22961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52.1064pt;margin-top:30.648729pt;width:291.1pt;height:22pt;mso-position-horizontal-relative:page;mso-position-vertical-relative:page;z-index:-61576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Cleanin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g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an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d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Maintenance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382324pt;margin-top:30.648729pt;width:291.1pt;height:22pt;mso-position-horizontal-relative:page;mso-position-vertical-relative:page;z-index:-61552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Cleanin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g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an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d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Maintenance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8.347pt;margin-top:28.346323pt;width:538.6pt;height:28.35pt;mso-position-horizontal-relative:page;mso-position-vertical-relative:page;z-index:-61432" coordorigin="567,567" coordsize="10772,567">
          <v:shape style="position:absolute;left:567;top:567;width:10772;height:567" coordorigin="567,567" coordsize="10772,567" path="m11055,567l850,567,827,568,761,581,701,610,650,650,610,701,581,761,568,827,567,850,568,874,581,940,610,999,650,1051,701,1091,761,1119,827,1133,850,1134,11055,1134,11123,1126,11185,1102,11239,1065,11284,1018,11316,960,11335,896,11339,850,11338,827,11324,761,11296,701,11255,650,11204,610,11144,581,11078,568,11055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623.622375pt;margin-top:28.346323pt;width:538.6pt;height:28.35pt;mso-position-horizontal-relative:page;mso-position-vertical-relative:page;z-index:-61408" coordorigin="12472,567" coordsize="10772,567">
          <v:shape style="position:absolute;left:12472;top:567;width:10772;height:567" coordorigin="12472,567" coordsize="10772,567" path="m22961,567l12756,567,12733,568,12667,581,12607,610,12556,650,12515,701,12487,761,12473,827,12472,850,12473,874,12487,940,12515,999,12556,1051,12607,1091,12667,1119,12733,1133,12756,1134,22961,1134,23029,1126,23091,1102,23145,1065,23189,1018,23222,960,23240,896,23244,850,23243,827,23230,761,23201,701,23161,650,23110,610,23050,581,22984,568,22961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52.1064pt;margin-top:30.648729pt;width:291.1pt;height:22pt;mso-position-horizontal-relative:page;mso-position-vertical-relative:page;z-index:-61384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Cleanin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g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an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d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Maintenance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01.322327pt;margin-top:30.648729pt;width:183.2pt;height:22pt;mso-position-horizontal-relative:page;mso-position-vertical-relative:page;z-index:-61360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Sound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System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8.346901pt;margin-top:28.346724pt;width:538.6pt;height:28.35pt;mso-position-horizontal-relative:page;mso-position-vertical-relative:page;z-index:-61288" coordorigin="567,567" coordsize="10772,567">
          <v:shape style="position:absolute;left:567;top:567;width:10772;height:567" coordorigin="567,567" coordsize="10772,567" path="m11055,567l850,567,827,568,761,581,701,610,650,650,610,701,581,761,568,827,567,850,568,874,581,940,610,999,650,1051,701,1091,761,1119,827,1133,850,1134,11055,1134,11123,1126,11185,1102,11239,1065,11284,1018,11316,960,11335,896,11339,850,11338,827,11324,761,11296,701,11255,650,11204,610,11144,581,11078,568,11055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623.621704pt;margin-top:28.346724pt;width:538.6pt;height:28.35pt;mso-position-horizontal-relative:page;mso-position-vertical-relative:page;z-index:-61264" coordorigin="12472,567" coordsize="10772,567">
          <v:shape style="position:absolute;left:12472;top:567;width:10772;height:567" coordorigin="12472,567" coordsize="10772,567" path="m22961,567l12756,567,12733,568,12667,581,12607,610,12556,650,12515,701,12487,761,12473,827,12472,850,12473,874,12487,940,12515,999,12556,1051,12607,1091,12667,1119,12733,1133,12756,1134,22961,1134,23029,1126,23091,1102,23145,1065,23189,1018,23222,960,23240,896,23244,850,23243,827,23230,761,23201,701,23161,650,23110,610,23050,581,22984,568,22961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13.6689pt;margin-top:30.64773pt;width:167.95pt;height:22pt;mso-position-horizontal-relative:page;mso-position-vertical-relative:page;z-index:-61240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 </w:t>
                </w:r>
                <w:r>
                  <w:rPr>
                    <w:rFonts w:ascii="Arial" w:hAnsi="Arial" w:cs="Arial" w:eastAsia="Arial"/>
                    <w:color w:val="FFFFFF"/>
                    <w:spacing w:val="-15"/>
                    <w:w w:val="99"/>
                    <w:sz w:val="40"/>
                    <w:szCs w:val="40"/>
                  </w:rPr>
                  <w:t>W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ate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r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w w:val="100"/>
                    <w:sz w:val="40"/>
                    <w:szCs w:val="40"/>
                  </w:rPr>
                  <w:t>Clarit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y —</w:t>
                </w:r>
                <w:r>
                  <w:rPr>
                    <w:rFonts w:ascii="Arial" w:hAnsi="Arial" w:cs="Arial" w:eastAsia="Arial"/>
                    <w:w w:val="100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25.209473pt;margin-top:30.64773pt;width:135.450pt;height:22pt;mso-position-horizontal-relative:page;mso-position-vertical-relative:page;z-index:-61216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</w:t>
                </w:r>
                <w:r>
                  <w:rPr>
                    <w:rFonts w:ascii="Arial" w:hAnsi="Arial" w:cs="Arial" w:eastAsia="Arial"/>
                    <w:color w:val="FFFFFF"/>
                    <w:spacing w:val="-22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Appendix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8.3459pt;margin-top:28.346724pt;width:538.6pt;height:28.35pt;mso-position-horizontal-relative:page;mso-position-vertical-relative:page;z-index:-61144" coordorigin="567,567" coordsize="10772,567">
          <v:shape style="position:absolute;left:567;top:567;width:10772;height:567" coordorigin="567,567" coordsize="10772,567" path="m11055,567l850,567,827,568,761,581,701,610,650,650,610,701,581,761,568,827,567,850,568,874,581,940,610,999,650,1051,701,1091,761,1119,827,1133,850,1134,11055,1134,11123,1126,11185,1102,11239,1065,11284,1018,11316,960,11335,896,11339,850,11338,827,11324,761,11296,701,11255,650,11204,610,11144,581,11078,568,11055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623.622314pt;margin-top:28.346724pt;width:538.6pt;height:28.35pt;mso-position-horizontal-relative:page;mso-position-vertical-relative:page;z-index:-61120" coordorigin="12472,567" coordsize="10772,567">
          <v:shape style="position:absolute;left:12472;top:567;width:10772;height:567" coordorigin="12472,567" coordsize="10772,567" path="m22961,567l12756,567,12733,568,12667,581,12607,610,12556,650,12515,701,12487,761,12473,827,12472,850,12473,874,12487,940,12515,999,12556,1051,12607,1091,12667,1119,12733,1133,12756,1134,22961,1134,23029,1126,23091,1102,23145,1065,23189,1018,23222,960,23240,896,23244,850,23243,827,23230,761,23201,701,23161,650,23110,610,23050,581,22984,568,22961,567xe" filled="true" fillcolor="#a0a0a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29.933594pt;margin-top:30.64773pt;width:135.450pt;height:22pt;mso-position-horizontal-relative:page;mso-position-vertical-relative:page;z-index:-61096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</w:t>
                </w:r>
                <w:r>
                  <w:rPr>
                    <w:rFonts w:ascii="Arial" w:hAnsi="Arial" w:cs="Arial" w:eastAsia="Arial"/>
                    <w:color w:val="FFFFFF"/>
                    <w:spacing w:val="-22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Appendix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25.209473pt;margin-top:30.64773pt;width:135.450pt;height:22pt;mso-position-horizontal-relative:page;mso-position-vertical-relative:page;z-index:-61072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—</w:t>
                </w:r>
                <w:r>
                  <w:rPr>
                    <w:rFonts w:ascii="Arial" w:hAnsi="Arial" w:cs="Arial" w:eastAsia="Arial"/>
                    <w:color w:val="FFFFFF"/>
                    <w:spacing w:val="-22"/>
                    <w:sz w:val="40"/>
                    <w:szCs w:val="40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100"/>
                    <w:sz w:val="40"/>
                    <w:szCs w:val="40"/>
                  </w:rPr>
                  <w:t>Appendix</w:t>
                </w:r>
                <w:r>
                  <w:rPr>
                    <w:rFonts w:ascii="Arial" w:hAnsi="Arial" w:cs="Arial" w:eastAsia="Arial"/>
                    <w:color w:val="FFFFFF"/>
                    <w:sz w:val="40"/>
                    <w:szCs w:val="40"/>
                  </w:rPr>
                  <w:t> —</w:t>
                </w:r>
                <w:r>
                  <w:rPr>
                    <w:rFonts w:ascii="Arial" w:hAnsi="Arial" w:cs="Arial" w:eastAsia="Arial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592" w:hanging="235"/>
        <w:jc w:val="left"/>
      </w:pPr>
      <w:rPr>
        <w:rFonts w:hint="default" w:ascii="Arial" w:hAnsi="Arial" w:eastAsia="Arial"/>
        <w:color w:val="221815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639" w:hanging="2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78" w:hanging="2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7" w:hanging="2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6" w:hanging="2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5" w:hanging="2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4" w:hanging="2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3" w:hanging="2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2" w:hanging="235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15" w:hanging="223"/>
        <w:jc w:val="left"/>
      </w:pPr>
      <w:rPr>
        <w:rFonts w:hint="default" w:ascii="Arial" w:hAnsi="Arial" w:eastAsia="Arial"/>
        <w:color w:val="221815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77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4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9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6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1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8" w:hanging="223"/>
      </w:pPr>
      <w:rPr>
        <w:rFonts w:hint="default"/>
      </w:rPr>
    </w:lvl>
  </w:abstractNum>
  <w:abstractNum w:abstractNumId="7">
    <w:multiLevelType w:val="hybridMultilevel"/>
    <w:lvl w:ilvl="0">
      <w:start w:val="4"/>
      <w:numFmt w:val="decimal"/>
      <w:lvlText w:val="%1."/>
      <w:lvlJc w:val="left"/>
      <w:pPr>
        <w:ind w:left="610" w:hanging="223"/>
        <w:jc w:val="left"/>
      </w:pPr>
      <w:rPr>
        <w:rFonts w:hint="default" w:ascii="Arial" w:hAnsi="Arial" w:eastAsia="Arial"/>
        <w:b/>
        <w:bCs/>
        <w:color w:val="221815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713" w:hanging="126"/>
      </w:pPr>
      <w:rPr>
        <w:rFonts w:hint="default" w:ascii="Arial" w:hAnsi="Arial" w:eastAsia="Arial"/>
        <w:color w:val="221815"/>
        <w:w w:val="100"/>
        <w:sz w:val="20"/>
        <w:szCs w:val="20"/>
      </w:rPr>
    </w:lvl>
    <w:lvl w:ilvl="2">
      <w:start w:val="1"/>
      <w:numFmt w:val="bullet"/>
      <w:lvlText w:val="•"/>
      <w:lvlJc w:val="left"/>
      <w:pPr>
        <w:ind w:left="1795" w:hanging="1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0" w:hanging="1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5" w:hanging="1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0" w:hanging="1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5" w:hanging="1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0" w:hanging="1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5" w:hanging="126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94" w:hanging="223"/>
        <w:jc w:val="left"/>
      </w:pPr>
      <w:rPr>
        <w:rFonts w:hint="default" w:ascii="Arial" w:hAnsi="Arial" w:eastAsia="Arial"/>
        <w:color w:val="221815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438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77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6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4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3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2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0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9" w:hanging="223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16" w:hanging="223"/>
        <w:jc w:val="left"/>
      </w:pPr>
      <w:rPr>
        <w:rFonts w:hint="default" w:ascii="Arial" w:hAnsi="Arial" w:eastAsia="Arial"/>
        <w:b/>
        <w:bCs/>
        <w:color w:val="221815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597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5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3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1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9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7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5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3" w:hanging="223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."/>
      <w:lvlJc w:val="left"/>
      <w:pPr>
        <w:ind w:left="656" w:hanging="267"/>
        <w:jc w:val="right"/>
      </w:pPr>
      <w:rPr>
        <w:rFonts w:hint="default" w:ascii="Arial" w:hAnsi="Arial" w:eastAsia="Arial"/>
        <w:b/>
        <w:bCs/>
        <w:color w:val="221815"/>
        <w:spacing w:val="-1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2724" w:hanging="223"/>
        <w:jc w:val="left"/>
      </w:pPr>
      <w:rPr>
        <w:rFonts w:hint="default" w:ascii="Arial" w:hAnsi="Arial" w:eastAsia="Arial"/>
        <w:b/>
        <w:bCs/>
        <w:color w:val="221815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508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96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5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73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61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50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8" w:hanging="223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513" w:hanging="126"/>
      </w:pPr>
      <w:rPr>
        <w:rFonts w:hint="default" w:ascii="Arial" w:hAnsi="Arial" w:eastAsia="Arial"/>
        <w:color w:val="221815"/>
        <w:w w:val="100"/>
        <w:sz w:val="20"/>
        <w:szCs w:val="20"/>
      </w:rPr>
    </w:lvl>
    <w:lvl w:ilvl="1">
      <w:start w:val="1"/>
      <w:numFmt w:val="bullet"/>
      <w:lvlText w:val="•"/>
      <w:lvlJc w:val="left"/>
      <w:pPr>
        <w:ind w:left="1546" w:hanging="1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1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9" w:hanging="1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5" w:hanging="1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2" w:hanging="1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8" w:hanging="1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5" w:hanging="1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1" w:hanging="126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55" w:hanging="267"/>
        <w:jc w:val="left"/>
      </w:pPr>
      <w:rPr>
        <w:rFonts w:hint="default" w:ascii="Arial" w:hAnsi="Arial" w:eastAsia="Arial"/>
        <w:b/>
        <w:bCs/>
        <w:color w:val="221815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588" w:hanging="125"/>
      </w:pPr>
      <w:rPr>
        <w:rFonts w:hint="default" w:ascii="Arial" w:hAnsi="Arial" w:eastAsia="Arial"/>
        <w:color w:val="221815"/>
        <w:w w:val="100"/>
        <w:sz w:val="20"/>
        <w:szCs w:val="20"/>
      </w:rPr>
    </w:lvl>
    <w:lvl w:ilvl="2">
      <w:start w:val="1"/>
      <w:numFmt w:val="bullet"/>
      <w:lvlText w:val="•"/>
      <w:lvlJc w:val="left"/>
      <w:pPr>
        <w:ind w:left="1764" w:hanging="1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8" w:hanging="1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3" w:hanging="1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7" w:hanging="1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1" w:hanging="1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6" w:hanging="1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0" w:hanging="125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."/>
      <w:lvlJc w:val="left"/>
      <w:pPr>
        <w:ind w:left="666" w:hanging="267"/>
        <w:jc w:val="left"/>
      </w:pPr>
      <w:rPr>
        <w:rFonts w:hint="default" w:ascii="Arial" w:hAnsi="Arial" w:eastAsia="Arial"/>
        <w:b/>
        <w:bCs/>
        <w:color w:val="221815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2712" w:hanging="126"/>
      </w:pPr>
      <w:rPr>
        <w:rFonts w:hint="default" w:ascii="Arial" w:hAnsi="Arial" w:eastAsia="Arial"/>
        <w:color w:val="221815"/>
        <w:w w:val="100"/>
        <w:sz w:val="20"/>
        <w:szCs w:val="20"/>
      </w:rPr>
    </w:lvl>
    <w:lvl w:ilvl="2">
      <w:start w:val="1"/>
      <w:numFmt w:val="bullet"/>
      <w:lvlText w:val="•"/>
      <w:lvlJc w:val="left"/>
      <w:pPr>
        <w:ind w:left="13850" w:hanging="1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980" w:hanging="1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110" w:hanging="1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240" w:hanging="1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370" w:hanging="1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500" w:hanging="1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630" w:hanging="126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523" w:hanging="126"/>
      </w:pPr>
      <w:rPr>
        <w:rFonts w:hint="default" w:ascii="Arial" w:hAnsi="Arial" w:eastAsia="Arial"/>
        <w:color w:val="221815"/>
        <w:w w:val="100"/>
        <w:sz w:val="20"/>
        <w:szCs w:val="20"/>
      </w:rPr>
    </w:lvl>
    <w:lvl w:ilvl="1">
      <w:start w:val="1"/>
      <w:numFmt w:val="bullet"/>
      <w:lvlText w:val="•"/>
      <w:lvlJc w:val="left"/>
      <w:pPr>
        <w:ind w:left="1488" w:hanging="1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56" w:hanging="1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5" w:hanging="1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3" w:hanging="1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2" w:hanging="1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0" w:hanging="1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9" w:hanging="1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7" w:hanging="126"/>
      </w:pPr>
      <w:rPr>
        <w:rFonts w:hint="default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3584"/>
      <w:outlineLvl w:val="1"/>
    </w:pPr>
    <w:rPr>
      <w:rFonts w:ascii="微软雅黑" w:hAnsi="微软雅黑" w:eastAsia="微软雅黑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 Black" w:hAnsi="Arial Black" w:eastAsia="Arial Black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69"/>
      <w:ind w:left="199"/>
      <w:outlineLvl w:val="3"/>
    </w:pPr>
    <w:rPr>
      <w:rFonts w:ascii="Arial" w:hAnsi="Arial" w:eastAsia="Arial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Arial" w:hAnsi="Arial" w:eastAsia="Arial"/>
      <w:sz w:val="24"/>
      <w:szCs w:val="24"/>
    </w:rPr>
  </w:style>
  <w:style w:styleId="Heading5" w:type="paragraph">
    <w:name w:val="Heading 5"/>
    <w:basedOn w:val="Normal"/>
    <w:uiPriority w:val="1"/>
    <w:qFormat/>
    <w:pPr>
      <w:ind w:left="592"/>
      <w:outlineLvl w:val="5"/>
    </w:pPr>
    <w:rPr>
      <w:rFonts w:ascii="Arial" w:hAnsi="Arial" w:eastAsia="Arial"/>
      <w:b/>
      <w:bCs/>
      <w:sz w:val="20"/>
      <w:szCs w:val="20"/>
    </w:rPr>
  </w:style>
  <w:style w:styleId="Heading6" w:type="paragraph">
    <w:name w:val="Heading 6"/>
    <w:basedOn w:val="Normal"/>
    <w:uiPriority w:val="1"/>
    <w:qFormat/>
    <w:pPr>
      <w:ind w:left="394"/>
      <w:outlineLvl w:val="6"/>
    </w:pPr>
    <w:rPr>
      <w:rFonts w:ascii="Arial" w:hAnsi="Arial" w:eastAsia="Arial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bellagioluxury.com/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footer" Target="footer3.xml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png"/><Relationship Id="rId30" Type="http://schemas.openxmlformats.org/officeDocument/2006/relationships/image" Target="media/image20.jpeg"/><Relationship Id="rId31" Type="http://schemas.openxmlformats.org/officeDocument/2006/relationships/image" Target="media/image21.png"/><Relationship Id="rId32" Type="http://schemas.openxmlformats.org/officeDocument/2006/relationships/footer" Target="footer4.xml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footer" Target="footer5.xml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header" Target="header3.xml"/><Relationship Id="rId51" Type="http://schemas.openxmlformats.org/officeDocument/2006/relationships/footer" Target="footer6.xml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jpeg"/><Relationship Id="rId57" Type="http://schemas.openxmlformats.org/officeDocument/2006/relationships/image" Target="media/image43.png"/><Relationship Id="rId58" Type="http://schemas.openxmlformats.org/officeDocument/2006/relationships/image" Target="media/image44.jpeg"/><Relationship Id="rId59" Type="http://schemas.openxmlformats.org/officeDocument/2006/relationships/image" Target="media/image45.png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image" Target="media/image48.png"/><Relationship Id="rId63" Type="http://schemas.openxmlformats.org/officeDocument/2006/relationships/image" Target="media/image49.jpeg"/><Relationship Id="rId64" Type="http://schemas.openxmlformats.org/officeDocument/2006/relationships/image" Target="media/image50.png"/><Relationship Id="rId65" Type="http://schemas.openxmlformats.org/officeDocument/2006/relationships/image" Target="media/image51.jpeg"/><Relationship Id="rId66" Type="http://schemas.openxmlformats.org/officeDocument/2006/relationships/image" Target="media/image52.png"/><Relationship Id="rId67" Type="http://schemas.openxmlformats.org/officeDocument/2006/relationships/image" Target="media/image53.jpeg"/><Relationship Id="rId68" Type="http://schemas.openxmlformats.org/officeDocument/2006/relationships/image" Target="media/image54.png"/><Relationship Id="rId69" Type="http://schemas.openxmlformats.org/officeDocument/2006/relationships/image" Target="media/image55.jpeg"/><Relationship Id="rId70" Type="http://schemas.openxmlformats.org/officeDocument/2006/relationships/image" Target="media/image56.jpeg"/><Relationship Id="rId71" Type="http://schemas.openxmlformats.org/officeDocument/2006/relationships/header" Target="header4.xml"/><Relationship Id="rId72" Type="http://schemas.openxmlformats.org/officeDocument/2006/relationships/footer" Target="footer7.xml"/><Relationship Id="rId73" Type="http://schemas.openxmlformats.org/officeDocument/2006/relationships/image" Target="media/image57.jpeg"/><Relationship Id="rId74" Type="http://schemas.openxmlformats.org/officeDocument/2006/relationships/image" Target="media/image58.jpeg"/><Relationship Id="rId75" Type="http://schemas.openxmlformats.org/officeDocument/2006/relationships/image" Target="media/image59.jpeg"/><Relationship Id="rId76" Type="http://schemas.openxmlformats.org/officeDocument/2006/relationships/image" Target="media/image60.jpeg"/><Relationship Id="rId77" Type="http://schemas.openxmlformats.org/officeDocument/2006/relationships/image" Target="media/image61.jpeg"/><Relationship Id="rId78" Type="http://schemas.openxmlformats.org/officeDocument/2006/relationships/image" Target="media/image62.jpeg"/><Relationship Id="rId79" Type="http://schemas.openxmlformats.org/officeDocument/2006/relationships/image" Target="media/image63.jpeg"/><Relationship Id="rId80" Type="http://schemas.openxmlformats.org/officeDocument/2006/relationships/image" Target="media/image64.jpeg"/><Relationship Id="rId81" Type="http://schemas.openxmlformats.org/officeDocument/2006/relationships/image" Target="media/image65.jpeg"/><Relationship Id="rId82" Type="http://schemas.openxmlformats.org/officeDocument/2006/relationships/image" Target="media/image66.jpeg"/><Relationship Id="rId83" Type="http://schemas.openxmlformats.org/officeDocument/2006/relationships/image" Target="media/image67.jpeg"/><Relationship Id="rId84" Type="http://schemas.openxmlformats.org/officeDocument/2006/relationships/image" Target="media/image68.png"/><Relationship Id="rId85" Type="http://schemas.openxmlformats.org/officeDocument/2006/relationships/header" Target="header5.xml"/><Relationship Id="rId86" Type="http://schemas.openxmlformats.org/officeDocument/2006/relationships/footer" Target="footer8.xml"/><Relationship Id="rId87" Type="http://schemas.openxmlformats.org/officeDocument/2006/relationships/image" Target="media/image69.jpeg"/><Relationship Id="rId88" Type="http://schemas.openxmlformats.org/officeDocument/2006/relationships/image" Target="media/image70.jpeg"/><Relationship Id="rId89" Type="http://schemas.openxmlformats.org/officeDocument/2006/relationships/image" Target="media/image71.jpeg"/><Relationship Id="rId90" Type="http://schemas.openxmlformats.org/officeDocument/2006/relationships/image" Target="media/image72.jpeg"/><Relationship Id="rId91" Type="http://schemas.openxmlformats.org/officeDocument/2006/relationships/image" Target="media/image73.jpeg"/><Relationship Id="rId92" Type="http://schemas.openxmlformats.org/officeDocument/2006/relationships/image" Target="media/image74.jpeg"/><Relationship Id="rId93" Type="http://schemas.openxmlformats.org/officeDocument/2006/relationships/image" Target="media/image75.jpeg"/><Relationship Id="rId94" Type="http://schemas.openxmlformats.org/officeDocument/2006/relationships/image" Target="media/image76.jpeg"/><Relationship Id="rId95" Type="http://schemas.openxmlformats.org/officeDocument/2006/relationships/footer" Target="footer9.xml"/><Relationship Id="rId96" Type="http://schemas.openxmlformats.org/officeDocument/2006/relationships/image" Target="media/image77.jpeg"/><Relationship Id="rId97" Type="http://schemas.openxmlformats.org/officeDocument/2006/relationships/image" Target="media/image78.jpeg"/><Relationship Id="rId98" Type="http://schemas.openxmlformats.org/officeDocument/2006/relationships/image" Target="media/image79.jpeg"/><Relationship Id="rId99" Type="http://schemas.openxmlformats.org/officeDocument/2006/relationships/image" Target="media/image80.png"/><Relationship Id="rId100" Type="http://schemas.openxmlformats.org/officeDocument/2006/relationships/image" Target="media/image81.jpeg"/><Relationship Id="rId101" Type="http://schemas.openxmlformats.org/officeDocument/2006/relationships/image" Target="media/image82.jpeg"/><Relationship Id="rId102" Type="http://schemas.openxmlformats.org/officeDocument/2006/relationships/image" Target="media/image83.jpeg"/><Relationship Id="rId103" Type="http://schemas.openxmlformats.org/officeDocument/2006/relationships/image" Target="media/image84.jpeg"/><Relationship Id="rId104" Type="http://schemas.openxmlformats.org/officeDocument/2006/relationships/image" Target="media/image85.jpeg"/><Relationship Id="rId105" Type="http://schemas.openxmlformats.org/officeDocument/2006/relationships/header" Target="header6.xml"/><Relationship Id="rId106" Type="http://schemas.openxmlformats.org/officeDocument/2006/relationships/footer" Target="footer10.xml"/><Relationship Id="rId107" Type="http://schemas.openxmlformats.org/officeDocument/2006/relationships/header" Target="header7.xml"/><Relationship Id="rId108" Type="http://schemas.openxmlformats.org/officeDocument/2006/relationships/footer" Target="footer11.xml"/><Relationship Id="rId109" Type="http://schemas.openxmlformats.org/officeDocument/2006/relationships/image" Target="media/image86.png"/><Relationship Id="rId110" Type="http://schemas.openxmlformats.org/officeDocument/2006/relationships/image" Target="media/image87.png"/><Relationship Id="rId111" Type="http://schemas.openxmlformats.org/officeDocument/2006/relationships/image" Target="media/image88.png"/><Relationship Id="rId112" Type="http://schemas.openxmlformats.org/officeDocument/2006/relationships/header" Target="header8.xml"/><Relationship Id="rId113" Type="http://schemas.openxmlformats.org/officeDocument/2006/relationships/footer" Target="footer12.xml"/><Relationship Id="rId114" Type="http://schemas.openxmlformats.org/officeDocument/2006/relationships/footer" Target="footer13.xml"/><Relationship Id="rId115" Type="http://schemas.openxmlformats.org/officeDocument/2006/relationships/footer" Target="footer14.xml"/><Relationship Id="rId1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SPA说明书0516</dc:title>
  <dcterms:created xsi:type="dcterms:W3CDTF">2022-05-23T15:56:44Z</dcterms:created>
  <dcterms:modified xsi:type="dcterms:W3CDTF">2022-05-23T15:56:44Z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2022-05-23T00:00:00Z</vt:filetime>
  </property>
</Properties>
</file>